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header27.xml" ContentType="application/vnd.openxmlformats-officedocument.wordprocessingml.header+xml"/>
  <Override PartName="/word/footer25.xml" ContentType="application/vnd.openxmlformats-officedocument.wordprocessingml.footer+xml"/>
  <Override PartName="/word/header28.xml" ContentType="application/vnd.openxmlformats-officedocument.wordprocessingml.head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footer27.xml" ContentType="application/vnd.openxmlformats-officedocument.wordprocessingml.footer+xml"/>
  <Override PartName="/word/header30.xml" ContentType="application/vnd.openxmlformats-officedocument.wordprocessingml.header+xml"/>
  <Override PartName="/word/footer28.xml" ContentType="application/vnd.openxmlformats-officedocument.wordprocessingml.footer+xml"/>
  <Override PartName="/word/header31.xml" ContentType="application/vnd.openxmlformats-officedocument.wordprocessingml.header+xml"/>
  <Override PartName="/word/footer29.xml" ContentType="application/vnd.openxmlformats-officedocument.wordprocessingml.footer+xml"/>
  <Override PartName="/word/header32.xml" ContentType="application/vnd.openxmlformats-officedocument.wordprocessingml.header+xml"/>
  <Override PartName="/word/footer30.xml" ContentType="application/vnd.openxmlformats-officedocument.wordprocessingml.footer+xml"/>
  <Override PartName="/word/header33.xml" ContentType="application/vnd.openxmlformats-officedocument.wordprocessingml.header+xml"/>
  <Override PartName="/word/footer31.xml" ContentType="application/vnd.openxmlformats-officedocument.wordprocessingml.footer+xml"/>
  <Override PartName="/word/header34.xml" ContentType="application/vnd.openxmlformats-officedocument.wordprocessingml.header+xml"/>
  <Override PartName="/word/footer32.xml" ContentType="application/vnd.openxmlformats-officedocument.wordprocessingml.foot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header37.xml" ContentType="application/vnd.openxmlformats-officedocument.wordprocessingml.header+xml"/>
  <Override PartName="/word/footer35.xml" ContentType="application/vnd.openxmlformats-officedocument.wordprocessingml.footer+xml"/>
  <Override PartName="/word/header38.xml" ContentType="application/vnd.openxmlformats-officedocument.wordprocessingml.header+xml"/>
  <Override PartName="/word/footer36.xml" ContentType="application/vnd.openxmlformats-officedocument.wordprocessingml.footer+xml"/>
  <Override PartName="/word/header39.xml" ContentType="application/vnd.openxmlformats-officedocument.wordprocessingml.header+xml"/>
  <Override PartName="/word/footer37.xml" ContentType="application/vnd.openxmlformats-officedocument.wordprocessingml.footer+xml"/>
  <Override PartName="/word/header40.xml" ContentType="application/vnd.openxmlformats-officedocument.wordprocessingml.header+xml"/>
  <Override PartName="/word/footer38.xml" ContentType="application/vnd.openxmlformats-officedocument.wordprocessingml.footer+xml"/>
  <Override PartName="/word/header41.xml" ContentType="application/vnd.openxmlformats-officedocument.wordprocessingml.header+xml"/>
  <Override PartName="/word/footer39.xml" ContentType="application/vnd.openxmlformats-officedocument.wordprocessingml.footer+xml"/>
  <Override PartName="/word/header42.xml" ContentType="application/vnd.openxmlformats-officedocument.wordprocessingml.header+xml"/>
  <Override PartName="/word/footer40.xml" ContentType="application/vnd.openxmlformats-officedocument.wordprocessingml.footer+xml"/>
  <Override PartName="/word/header43.xml" ContentType="application/vnd.openxmlformats-officedocument.wordprocessingml.header+xml"/>
  <Override PartName="/word/footer41.xml" ContentType="application/vnd.openxmlformats-officedocument.wordprocessingml.footer+xml"/>
  <Override PartName="/word/header44.xml" ContentType="application/vnd.openxmlformats-officedocument.wordprocessingml.header+xml"/>
  <Override PartName="/word/footer42.xml" ContentType="application/vnd.openxmlformats-officedocument.wordprocessingml.footer+xml"/>
  <Override PartName="/word/header45.xml" ContentType="application/vnd.openxmlformats-officedocument.wordprocessingml.header+xml"/>
  <Override PartName="/word/footer43.xml" ContentType="application/vnd.openxmlformats-officedocument.wordprocessingml.footer+xml"/>
  <Override PartName="/word/header46.xml" ContentType="application/vnd.openxmlformats-officedocument.wordprocessingml.header+xml"/>
  <Override PartName="/word/footer44.xml" ContentType="application/vnd.openxmlformats-officedocument.wordprocessingml.footer+xml"/>
  <Override PartName="/word/header47.xml" ContentType="application/vnd.openxmlformats-officedocument.wordprocessingml.header+xml"/>
  <Override PartName="/word/footer45.xml" ContentType="application/vnd.openxmlformats-officedocument.wordprocessingml.footer+xml"/>
  <Override PartName="/word/header48.xml" ContentType="application/vnd.openxmlformats-officedocument.wordprocessingml.header+xml"/>
  <Override PartName="/word/footer46.xml" ContentType="application/vnd.openxmlformats-officedocument.wordprocessingml.footer+xml"/>
  <Override PartName="/word/header49.xml" ContentType="application/vnd.openxmlformats-officedocument.wordprocessingml.header+xml"/>
  <Override PartName="/word/footer47.xml" ContentType="application/vnd.openxmlformats-officedocument.wordprocessingml.footer+xml"/>
  <Override PartName="/word/header50.xml" ContentType="application/vnd.openxmlformats-officedocument.wordprocessingml.header+xml"/>
  <Override PartName="/word/footer4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1"/>
        <w:rPr>
          <w:sz w:val="10"/>
          <w:szCs w:val="10"/>
        </w:rPr>
      </w:pPr>
      <w:r>
        <w:rPr/>
        <w:pict>
          <v:group style="position:absolute;margin-left:120.699997pt;margin-top:52.060947pt;width:88.234622pt;height:10.719052pt;mso-position-horizontal-relative:page;mso-position-vertical-relative:page;z-index:-6260" coordorigin="2414,1041" coordsize="1765,214">
            <v:group style="position:absolute;left:2424;top:1051;width:209;height:155" coordorigin="2424,1051" coordsize="209,155">
              <v:shape style="position:absolute;left:2424;top:1051;width:209;height:155" coordorigin="2424,1051" coordsize="209,155" path="m2525,1051l2466,1065,2424,1130,2424,1136,2474,1197,2534,1206,2551,1204,2570,1200,2593,1192,2597,1189,2526,1189,2506,1187,2488,1181,2469,1169,2458,1153,2454,1132,2454,1126,2488,1076,2529,1068,2595,1068,2592,1067,2567,1056,2548,1052,2525,1051xe" filled="t" fillcolor="#000080" stroked="f">
                <v:path arrowok="t"/>
                <v:fill type="solid"/>
              </v:shape>
              <v:shape style="position:absolute;left:2424;top:1051;width:209;height:155" coordorigin="2424,1051" coordsize="209,155" path="m2595,1068l2529,1068,2549,1070,2568,1075,2579,1081,2588,1087,2600,1106,2603,1117,2603,1132,2567,1182,2526,1189,2597,1189,2609,1181,2623,1164,2630,1147,2633,1125,2629,1105,2619,1087,2609,1077,2595,1068xe" filled="t" fillcolor="#000080" stroked="f">
                <v:path arrowok="t"/>
                <v:fill type="solid"/>
              </v:shape>
            </v:group>
            <v:group style="position:absolute;left:2671;top:1054;width:164;height:150" coordorigin="2671,1054" coordsize="164,150">
              <v:shape style="position:absolute;left:2671;top:1054;width:164;height:150" coordorigin="2671,1054" coordsize="164,150" path="m2811,1054l2671,1054,2671,1085,2675,1145,2688,1204,2771,1203,2825,1187,2700,1187,2700,1135,2825,1135,2824,1135,2810,1126,2786,1120,2767,1119,2739,1118,2720,1116,2700,1110,2703,1091,2713,1072,2813,1072,2813,1060,2811,1054xe" filled="t" fillcolor="#000080" stroked="f">
                <v:path arrowok="t"/>
                <v:fill type="solid"/>
              </v:shape>
              <v:shape style="position:absolute;left:2671;top:1054;width:164;height:150" coordorigin="2671,1054" coordsize="164,150" path="m2825,1135l2700,1135,2764,1135,2779,1136,2804,1154,2804,1170,2801,1176,2786,1184,2770,1186,2740,1187,2825,1187,2828,1182,2833,1175,2836,1168,2836,1151,2832,1142,2825,1135xe" filled="t" fillcolor="#000080" stroked="f">
                <v:path arrowok="t"/>
                <v:fill type="solid"/>
              </v:shape>
            </v:group>
            <v:group style="position:absolute;left:2870;top:1054;width:252;height:192" coordorigin="2870,1054" coordsize="252,192">
              <v:shape style="position:absolute;left:2870;top:1054;width:252;height:192" coordorigin="2870,1054" coordsize="252,192" path="m2899,1054l2870,1054,2871,1087,2873,1164,3016,1204,3096,1206,3096,1246,3113,1246,3122,1227,3122,1187,3109,1187,3060,1187,2958,1187,2938,1185,2919,1182,2899,1174,2899,1054xe" filled="t" fillcolor="#000080" stroked="f">
                <v:path arrowok="t"/>
                <v:fill type="solid"/>
              </v:shape>
              <v:shape style="position:absolute;left:2870;top:1054;width:252;height:192" coordorigin="2870,1054" coordsize="252,192" path="m3102,1054l3083,1054,3073,1067,3073,1087,3072,1107,3071,1127,3069,1147,3065,1167,3060,1187,3109,1187,3102,1174,3102,1054xe" filled="t" fillcolor="#000080" stroked="f">
                <v:path arrowok="t"/>
                <v:fill type="solid"/>
              </v:shape>
              <v:shape style="position:absolute;left:2870;top:1054;width:252;height:192" coordorigin="2870,1054" coordsize="252,192" path="m3001,1054l2982,1054,2972,1067,2972,1087,2971,1107,2970,1127,2967,1147,2963,1167,2958,1187,3060,1187,3041,1186,3021,1182,3001,1174,3001,1054xe" filled="t" fillcolor="#000080" stroked="f">
                <v:path arrowok="t"/>
                <v:fill type="solid"/>
              </v:shape>
            </v:group>
            <v:group style="position:absolute;left:3156;top:1054;width:163;height:150" coordorigin="3156,1054" coordsize="163,150">
              <v:shape style="position:absolute;left:3156;top:1054;width:163;height:150" coordorigin="3156,1054" coordsize="163,150" path="m3296,1054l3216,1056,3156,1064,3156,1204,3319,1204,3319,1193,3304,1187,3285,1187,3265,1186,3245,1185,3225,1183,3205,1179,3185,1175,3185,1155,3186,1135,3306,1135,3306,1123,3305,1117,3265,1117,3245,1116,3225,1115,3205,1113,3185,1111,3187,1091,3194,1072,3314,1072,3314,1060,3296,1054xe" filled="t" fillcolor="#000080" stroked="f">
                <v:path arrowok="t"/>
                <v:fill type="solid"/>
              </v:shape>
            </v:group>
            <v:group style="position:absolute;left:3351;top:1051;width:193;height:155" coordorigin="3351,1051" coordsize="193,155">
              <v:shape style="position:absolute;left:3351;top:1051;width:193;height:155" coordorigin="3351,1051" coordsize="193,155" path="m3448,1051l3389,1066,3351,1136,3356,1154,3400,1198,3462,1206,3481,1204,3499,1198,3519,1189,3438,1189,3426,1187,3380,1140,3380,1117,3383,1108,3388,1099,3392,1090,3400,1082,3414,1075,3432,1070,3454,1068,3517,1068,3508,1061,3492,1056,3473,1052,3448,1051xe" filled="t" fillcolor="#000080" stroked="f">
                <v:path arrowok="t"/>
                <v:fill type="solid"/>
              </v:shape>
              <v:shape style="position:absolute;left:3351;top:1051;width:193;height:155" coordorigin="3351,1051" coordsize="193,155" path="m3515,1151l3451,1189,3519,1189,3520,1189,3534,1174,3544,1157,3534,1154,3524,1153,3515,1151xe" filled="t" fillcolor="#000080" stroked="f">
                <v:path arrowok="t"/>
                <v:fill type="solid"/>
              </v:shape>
              <v:shape style="position:absolute;left:3351;top:1051;width:193;height:155" coordorigin="3351,1051" coordsize="193,155" path="m3517,1068l3468,1068,3480,1070,3490,1075,3499,1081,3506,1088,3511,1099,3530,1097,3537,1089,3526,1074,3517,1068xe" filled="t" fillcolor="#000080" stroked="f">
                <v:path arrowok="t"/>
                <v:fill type="solid"/>
              </v:shape>
            </v:group>
            <v:group style="position:absolute;left:3563;top:1054;width:173;height:150" coordorigin="3563,1054" coordsize="173,150">
              <v:shape style="position:absolute;left:3563;top:1054;width:173;height:150" coordorigin="3563,1054" coordsize="173,150" path="m3723,1054l3563,1054,3563,1066,3576,1072,3595,1073,3615,1076,3635,1084,3635,1204,3654,1204,3664,1191,3664,1172,3664,1152,3666,1132,3668,1112,3671,1092,3676,1072,3736,1072,3736,1060,3723,1054xe" filled="t" fillcolor="#000080" stroked="f">
                <v:path arrowok="t"/>
                <v:fill type="solid"/>
              </v:shape>
            </v:group>
            <v:group style="position:absolute;left:3764;top:1054;width:164;height:150" coordorigin="3764,1054" coordsize="164,150">
              <v:shape style="position:absolute;left:3764;top:1054;width:164;height:150" coordorigin="3764,1054" coordsize="164,150" path="m3844,1054l3824,1054,3805,1055,3785,1058,3764,1064,3764,1204,3874,1204,3883,1201,3893,1200,3900,1198,3907,1194,3913,1190,3918,1187,3793,1187,3793,1173,3796,1154,3804,1134,3915,1134,3912,1132,3901,1127,3888,1124,3899,1121,3904,1117,3793,1117,3793,1110,3794,1091,3797,1072,3910,1072,3905,1066,3896,1061,3884,1058,3867,1054,3844,1054xe" filled="t" fillcolor="#000080" stroked="f">
                <v:path arrowok="t"/>
                <v:fill type="solid"/>
              </v:shape>
              <v:shape style="position:absolute;left:3764;top:1054;width:164;height:150" coordorigin="3764,1054" coordsize="164,150" path="m3915,1134l3858,1134,3869,1135,3876,1138,3883,1139,3889,1141,3893,1146,3898,1150,3900,1154,3900,1165,3898,1170,3893,1177,3888,1180,3884,1182,3875,1184,3868,1186,3864,1186,3857,1187,3918,1187,3919,1186,3923,1180,3928,1174,3929,1168,3929,1152,3925,1145,3919,1138,3915,1134xe" filled="t" fillcolor="#000080" stroked="f">
                <v:path arrowok="t"/>
                <v:fill type="solid"/>
              </v:shape>
              <v:shape style="position:absolute;left:3764;top:1054;width:164;height:150" coordorigin="3764,1054" coordsize="164,150" path="m3910,1072l3864,1072,3870,1074,3877,1075,3882,1078,3886,1081,3888,1085,3890,1090,3890,1099,3888,1104,3881,1111,3876,1114,3869,1115,3863,1116,3853,1117,3904,1117,3906,1116,3911,1110,3917,1104,3919,1098,3919,1085,3916,1079,3911,1073,3910,1072xe" filled="t" fillcolor="#000080" stroked="f">
                <v:path arrowok="t"/>
                <v:fill type="solid"/>
              </v:shape>
            </v:group>
            <v:group style="position:absolute;left:3960;top:1051;width:209;height:155" coordorigin="3960,1051" coordsize="209,155">
              <v:shape style="position:absolute;left:3960;top:1051;width:209;height:155" coordorigin="3960,1051" coordsize="209,155" path="m4062,1051l4003,1065,3960,1130,3960,1136,4010,1197,4070,1206,4087,1204,4107,1200,4129,1192,4133,1189,4062,1189,4043,1187,4024,1181,4005,1169,3994,1152,3990,1132,3990,1126,4025,1076,4066,1068,4131,1068,4128,1067,4103,1056,4084,1052,4062,1051xe" filled="t" fillcolor="#000080" stroked="f">
                <v:path arrowok="t"/>
                <v:fill type="solid"/>
              </v:shape>
              <v:shape style="position:absolute;left:3960;top:1051;width:209;height:155" coordorigin="3960,1051" coordsize="209,155" path="m4131,1068l4080,1068,4092,1070,4104,1075,4116,1081,4124,1087,4136,1106,4139,1117,4139,1132,4104,1182,4062,1189,4133,1189,4145,1181,4159,1164,4166,1147,4169,1125,4165,1105,4156,1087,4145,1076,4131,1068xe" filled="t" fillcolor="#00008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14.15947pt;margin-top:52.56382pt;width:9.640531pt;height:7.726496pt;mso-position-horizontal-relative:page;mso-position-vertical-relative:page;z-index:-6259" coordorigin="4283,1051" coordsize="193,155">
            <v:shape style="position:absolute;left:4283;top:1051;width:193;height:155" coordorigin="4283,1051" coordsize="193,155" path="m4380,1051l4321,1066,4283,1136,4288,1154,4332,1198,4393,1206,4412,1204,4431,1198,4450,1189,4369,1189,4357,1187,4346,1182,4334,1177,4326,1171,4321,1162,4315,1152,4313,1140,4313,1117,4315,1108,4363,1070,4385,1068,4449,1068,4440,1061,4424,1056,4404,1052,4380,1051xe" filled="t" fillcolor="#000080" stroked="f">
              <v:path arrowok="t"/>
              <v:fill type="solid"/>
            </v:shape>
            <v:shape style="position:absolute;left:4283;top:1051;width:193;height:155" coordorigin="4283,1051" coordsize="193,155" path="m4447,1151l4382,1189,4450,1189,4451,1189,4466,1174,4476,1157,4466,1154,4457,1153,4447,1151xe" filled="t" fillcolor="#000080" stroked="f">
              <v:path arrowok="t"/>
              <v:fill type="solid"/>
            </v:shape>
            <v:shape style="position:absolute;left:4283;top:1051;width:193;height:155" coordorigin="4283,1051" coordsize="193,155" path="m4449,1068l4399,1068,4412,1070,4422,1075,4432,1081,4439,1088,4444,1099,4463,1097,4470,1089,4457,1074,4449,1068xe" filled="t" fillcolor="#000080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28.880005pt;margin-top:50.380001pt;width:126.639996pt;height:10.417278pt;mso-position-horizontal-relative:page;mso-position-vertical-relative:page;z-index:-6258" coordorigin="4578,1008" coordsize="2533,208">
            <v:group style="position:absolute;left:4588;top:1051;width:209;height:155" coordorigin="4588,1051" coordsize="209,155">
              <v:shape style="position:absolute;left:4588;top:1051;width:209;height:155" coordorigin="4588,1051" coordsize="209,155" path="m4689,1051l4630,1065,4588,1130,4588,1136,4637,1197,4697,1206,4714,1205,4733,1200,4756,1192,4760,1189,4689,1189,4669,1187,4651,1181,4632,1169,4621,1152,4617,1132,4617,1125,4652,1076,4692,1068,4758,1068,4756,1067,4731,1056,4711,1052,4689,1051xe" filled="t" fillcolor="#000080" stroked="f">
                <v:path arrowok="t"/>
                <v:fill type="solid"/>
              </v:shape>
              <v:shape style="position:absolute;left:4588;top:1051;width:209;height:155" coordorigin="4588,1051" coordsize="209,155" path="m4758,1068l4706,1068,4720,1070,4730,1075,4742,1081,4751,1087,4763,1106,4766,1117,4766,1132,4731,1182,4689,1189,4760,1189,4772,1181,4786,1164,4794,1147,4796,1125,4792,1105,4782,1087,4772,1077,4758,1068xe" filled="t" fillcolor="#000080" stroked="f">
                <v:path arrowok="t"/>
                <v:fill type="solid"/>
              </v:shape>
            </v:group>
            <v:group style="position:absolute;left:4834;top:1054;width:142;height:150" coordorigin="4834,1054" coordsize="142,150">
              <v:shape style="position:absolute;left:4834;top:1054;width:142;height:150" coordorigin="4834,1054" coordsize="142,150" path="m4974,1054l4834,1054,4834,1204,4853,1204,4862,1191,4863,1172,4863,1152,4864,1132,4867,1112,4870,1092,4875,1072,4975,1072,4975,1060,4974,1054xe" filled="t" fillcolor="#000080" stroked="f">
                <v:path arrowok="t"/>
                <v:fill type="solid"/>
              </v:shape>
            </v:group>
            <v:group style="position:absolute;left:4998;top:1054;width:167;height:150" coordorigin="4998,1054" coordsize="167,150">
              <v:shape style="position:absolute;left:4998;top:1054;width:167;height:150" coordorigin="4998,1054" coordsize="167,150" path="m5095,1054l5018,1058,4998,1064,4998,1204,5017,1204,5027,1202,5027,1182,5028,1162,5030,1142,5090,1142,5115,1141,5134,1136,5147,1129,5152,1126,5027,1126,5027,1110,5031,1091,5043,1072,5155,1072,5154,1070,5148,1066,5134,1058,5124,1056,5114,1055,5106,1055,5095,1054xe" filled="t" fillcolor="#000080" stroked="f">
                <v:path arrowok="t"/>
                <v:fill type="solid"/>
              </v:shape>
              <v:shape style="position:absolute;left:4998;top:1054;width:167;height:150" coordorigin="4998,1054" coordsize="167,150" path="m5155,1072l5105,1072,5110,1073,5118,1074,5124,1078,5129,1081,5132,1086,5135,1092,5135,1106,5131,1114,5115,1122,5097,1125,5067,1126,5152,1126,5159,1121,5165,1110,5165,1090,5162,1082,5159,1076,5155,1072xe" filled="t" fillcolor="#000080" stroked="f">
                <v:path arrowok="t"/>
                <v:fill type="solid"/>
              </v:shape>
            </v:group>
            <v:group style="position:absolute;left:5178;top:1054;width:197;height:150" coordorigin="5178,1054" coordsize="197,150">
              <v:shape style="position:absolute;left:5178;top:1054;width:197;height:150" coordorigin="5178,1054" coordsize="197,150" path="m5293,1054l5272,1054,5256,1064,5247,1082,5237,1099,5197,1169,5188,1186,5178,1204,5198,1204,5209,1203,5217,1188,5230,1173,5249,1158,5355,1158,5346,1142,5240,1142,5246,1133,5255,1116,5264,1098,5274,1079,5277,1071,5303,1071,5293,1054xe" filled="t" fillcolor="#000080" stroked="f">
                <v:path arrowok="t"/>
                <v:fill type="solid"/>
              </v:shape>
              <v:shape style="position:absolute;left:5178;top:1054;width:197;height:150" coordorigin="5178,1054" coordsize="197,150" path="m5355,1158l5249,1158,5268,1159,5288,1160,5308,1164,5329,1169,5340,1187,5350,1204,5371,1204,5375,1191,5365,1174,5355,1158xe" filled="t" fillcolor="#000080" stroked="f">
                <v:path arrowok="t"/>
                <v:fill type="solid"/>
              </v:shape>
              <v:shape style="position:absolute;left:5178;top:1054;width:197;height:150" coordorigin="5178,1054" coordsize="197,150" path="m5303,1071l5277,1071,5284,1086,5296,1107,5302,1125,5300,1142,5346,1142,5324,1105,5313,1088,5303,1071xe" filled="t" fillcolor="#000080" stroked="f">
                <v:path arrowok="t"/>
                <v:fill type="solid"/>
              </v:shape>
            </v:group>
            <v:group style="position:absolute;left:5406;top:1054;width:172;height:150" coordorigin="5406,1054" coordsize="172,150">
              <v:shape style="position:absolute;left:5406;top:1054;width:172;height:150" coordorigin="5406,1054" coordsize="172,150" path="m5435,1054l5416,1054,5406,1064,5406,1204,5425,1204,5435,1192,5436,1172,5440,1153,5449,1133,5578,1133,5578,1116,5535,1116,5495,1116,5475,1115,5455,1115,5435,1114,5435,1054xe" filled="t" fillcolor="#000080" stroked="f">
                <v:path arrowok="t"/>
                <v:fill type="solid"/>
              </v:shape>
              <v:shape style="position:absolute;left:5406;top:1054;width:172;height:150" coordorigin="5406,1054" coordsize="172,150" path="m5578,1133l5449,1133,5469,1133,5489,1134,5509,1136,5529,1139,5549,1144,5549,1204,5568,1204,5578,1194,5578,1133xe" filled="t" fillcolor="#000080" stroked="f">
                <v:path arrowok="t"/>
                <v:fill type="solid"/>
              </v:shape>
              <v:shape style="position:absolute;left:5406;top:1054;width:172;height:150" coordorigin="5406,1054" coordsize="172,150" path="m5578,1054l5558,1054,5549,1057,5548,1077,5544,1096,5535,1116,5578,1116,5578,1054xe" filled="t" fillcolor="#000080" stroked="f">
                <v:path arrowok="t"/>
                <v:fill type="solid"/>
              </v:shape>
            </v:group>
            <v:group style="position:absolute;left:5626;top:1054;width:172;height:150" coordorigin="5626,1054" coordsize="172,150">
              <v:shape style="position:absolute;left:5626;top:1054;width:172;height:150" coordorigin="5626,1054" coordsize="172,150" path="m5797,1104l5771,1104,5771,1204,5789,1204,5797,1194,5797,1104xe" filled="t" fillcolor="#000080" stroked="f">
                <v:path arrowok="t"/>
                <v:fill type="solid"/>
              </v:shape>
              <v:shape style="position:absolute;left:5626;top:1054;width:172;height:150" coordorigin="5626,1054" coordsize="172,150" path="m5652,1054l5626,1054,5626,1095,5626,1204,5641,1202,5665,1193,5680,1178,5695,1163,5705,1154,5652,1154,5652,1054xe" filled="t" fillcolor="#000080" stroked="f">
                <v:path arrowok="t"/>
                <v:fill type="solid"/>
              </v:shape>
              <v:shape style="position:absolute;left:5626;top:1054;width:172;height:150" coordorigin="5626,1054" coordsize="172,150" path="m5797,1054l5781,1055,5758,1064,5743,1080,5728,1095,5682,1134,5652,1154,5705,1154,5756,1113,5771,1104,5797,1104,5797,1054xe" filled="t" fillcolor="#000080" stroked="f">
                <v:path arrowok="t"/>
                <v:fill type="solid"/>
              </v:shape>
            </v:group>
            <v:group style="position:absolute;left:5834;top:1054;width:166;height:150" coordorigin="5834,1054" coordsize="166,150">
              <v:shape style="position:absolute;left:5834;top:1054;width:166;height:150" coordorigin="5834,1054" coordsize="166,150" path="m6000,1144l5971,1144,5971,1204,6000,1204,6000,1144xe" filled="t" fillcolor="#000080" stroked="f">
                <v:path arrowok="t"/>
                <v:fill type="solid"/>
              </v:shape>
              <v:shape style="position:absolute;left:5834;top:1054;width:166;height:150" coordorigin="5834,1054" coordsize="166,150" path="m5863,1054l5844,1054,5834,1058,5834,1110,5836,1120,5840,1128,5844,1135,5851,1141,5870,1148,5887,1152,5911,1153,5930,1152,5950,1149,5971,1144,6000,1144,6000,1136,5894,1136,5885,1134,5876,1128,5867,1123,5863,1112,5863,1054xe" filled="t" fillcolor="#000080" stroked="f">
                <v:path arrowok="t"/>
                <v:fill type="solid"/>
              </v:shape>
              <v:shape style="position:absolute;left:5834;top:1054;width:166;height:150" coordorigin="5834,1054" coordsize="166,150" path="m6000,1054l5981,1054,5971,1068,5971,1088,5969,1108,5967,1128,5946,1133,5927,1135,5908,1136,6000,1136,6000,1054xe" filled="t" fillcolor="#000080" stroked="f">
                <v:path arrowok="t"/>
                <v:fill type="solid"/>
              </v:shape>
            </v:group>
            <v:group style="position:absolute;left:6048;top:1054;width:163;height:150" coordorigin="6048,1054" coordsize="163,150">
              <v:shape style="position:absolute;left:6048;top:1054;width:163;height:150" coordorigin="6048,1054" coordsize="163,150" path="m6188,1054l6108,1056,6048,1064,6048,1204,6211,1204,6211,1193,6196,1187,6177,1187,6157,1186,6137,1185,6117,1183,6097,1179,6077,1175,6077,1155,6078,1135,6198,1135,6198,1123,6197,1117,6157,1117,6137,1116,6117,1115,6097,1113,6077,1111,6079,1091,6086,1072,6206,1072,6206,1060,6188,1054xe" filled="t" fillcolor="#000080" stroked="f">
                <v:path arrowok="t"/>
                <v:fill type="solid"/>
              </v:shape>
            </v:group>
            <v:group style="position:absolute;left:6252;top:1054;width:172;height:150" coordorigin="6252,1054" coordsize="172,150">
              <v:shape style="position:absolute;left:6252;top:1054;width:172;height:150" coordorigin="6252,1054" coordsize="172,150" path="m6281,1054l6262,1054,6252,1064,6252,1204,6271,1204,6281,1192,6282,1172,6286,1153,6295,1133,6424,1133,6424,1116,6381,1116,6341,1116,6321,1115,6301,1115,6281,1114,6281,1054xe" filled="t" fillcolor="#000080" stroked="f">
                <v:path arrowok="t"/>
                <v:fill type="solid"/>
              </v:shape>
              <v:shape style="position:absolute;left:6252;top:1054;width:172;height:150" coordorigin="6252,1054" coordsize="172,150" path="m6424,1133l6295,1133,6315,1133,6335,1134,6355,1136,6375,1139,6395,1144,6395,1204,6414,1204,6424,1194,6424,1133xe" filled="t" fillcolor="#000080" stroked="f">
                <v:path arrowok="t"/>
                <v:fill type="solid"/>
              </v:shape>
              <v:shape style="position:absolute;left:6252;top:1054;width:172;height:150" coordorigin="6252,1054" coordsize="172,150" path="m6424,1054l6404,1054,6395,1057,6394,1077,6390,1096,6381,1116,6424,1116,6424,1054xe" filled="t" fillcolor="#000080" stroked="f">
                <v:path arrowok="t"/>
                <v:fill type="solid"/>
              </v:shape>
            </v:group>
            <v:group style="position:absolute;left:6473;top:1054;width:170;height:150" coordorigin="6473,1054" coordsize="170,150">
              <v:shape style="position:absolute;left:6473;top:1054;width:170;height:150" coordorigin="6473,1054" coordsize="170,150" path="m6502,1054l6482,1054,6473,1064,6473,1204,6492,1204,6502,1192,6503,1173,6507,1153,6515,1133,6643,1133,6643,1116,6602,1116,6562,1116,6542,1115,6521,1115,6502,1114,6502,1054xe" filled="t" fillcolor="#000080" stroked="f">
                <v:path arrowok="t"/>
                <v:fill type="solid"/>
              </v:shape>
              <v:shape style="position:absolute;left:6473;top:1054;width:170;height:150" coordorigin="6473,1054" coordsize="170,150" path="m6643,1133l6515,1133,6535,1133,6555,1134,6575,1136,6595,1139,6614,1144,6614,1204,6634,1204,6643,1194,6643,1133xe" filled="t" fillcolor="#000080" stroked="f">
                <v:path arrowok="t"/>
                <v:fill type="solid"/>
              </v:shape>
              <v:shape style="position:absolute;left:6473;top:1054;width:170;height:150" coordorigin="6473,1054" coordsize="170,150" path="m6643,1054l6624,1054,6614,1057,6614,1076,6610,1096,6602,1116,6643,1116,6643,1054xe" filled="t" fillcolor="#000080" stroked="f">
                <v:path arrowok="t"/>
                <v:fill type="solid"/>
              </v:shape>
            </v:group>
            <v:group style="position:absolute;left:6683;top:1051;width:209;height:155" coordorigin="6683,1051" coordsize="209,155">
              <v:shape style="position:absolute;left:6683;top:1051;width:209;height:155" coordorigin="6683,1051" coordsize="209,155" path="m6784,1051l6725,1065,6683,1130,6683,1136,6733,1197,6793,1206,6810,1204,6829,1200,6852,1192,6856,1189,6785,1189,6765,1187,6747,1181,6728,1169,6717,1152,6713,1132,6713,1126,6748,1076,6787,1068,6853,1068,6851,1067,6825,1056,6806,1052,6784,1051xe" filled="t" fillcolor="#000080" stroked="f">
                <v:path arrowok="t"/>
                <v:fill type="solid"/>
              </v:shape>
              <v:shape style="position:absolute;left:6683;top:1051;width:209;height:155" coordorigin="6683,1051" coordsize="209,155" path="m6853,1068l6787,1068,6808,1070,6827,1075,6838,1081,6847,1087,6859,1106,6862,1117,6862,1132,6826,1182,6785,1189,6856,1189,6867,1181,6882,1164,6889,1147,6891,1125,6887,1105,6877,1087,6867,1077,6853,1068xe" filled="t" fillcolor="#000080" stroked="f">
                <v:path arrowok="t"/>
                <v:fill type="solid"/>
              </v:shape>
            </v:group>
            <v:group style="position:absolute;left:6929;top:1018;width:172;height:186" coordorigin="6929,1018" coordsize="172,186">
              <v:shape style="position:absolute;left:6929;top:1018;width:172;height:186" coordorigin="6929,1018" coordsize="172,186" path="m7100,1104l7074,1104,7074,1204,7092,1204,7100,1194,7100,1104xe" filled="t" fillcolor="#000080" stroked="f">
                <v:path arrowok="t"/>
                <v:fill type="solid"/>
              </v:shape>
              <v:shape style="position:absolute;left:6929;top:1018;width:172;height:186" coordorigin="6929,1018" coordsize="172,186" path="m6955,1054l6929,1054,6929,1095,6929,1204,6945,1202,6968,1193,6983,1178,6998,1163,7009,1154,6955,1154,6955,1054xe" filled="t" fillcolor="#000080" stroked="f">
                <v:path arrowok="t"/>
                <v:fill type="solid"/>
              </v:shape>
              <v:shape style="position:absolute;left:6929;top:1018;width:172;height:186" coordorigin="6929,1018" coordsize="172,186" path="m7100,1054l7085,1055,7061,1064,7046,1080,7031,1095,6985,1134,6955,1154,7009,1154,7059,1113,7074,1104,7100,1104,7100,1054xe" filled="t" fillcolor="#000080" stroked="f">
                <v:path arrowok="t"/>
                <v:fill type="solid"/>
              </v:shape>
              <v:shape style="position:absolute;left:6929;top:1018;width:172;height:186" coordorigin="6929,1018" coordsize="172,186" path="m6986,1018l6968,1018,6970,1026,6974,1033,6989,1043,7000,1044,7025,1044,7034,1043,7043,1038,7050,1033,7051,1032,7004,1032,6998,1031,6995,1028,6990,1026,6988,1022,6986,1018xe" filled="t" fillcolor="#000080" stroked="f">
                <v:path arrowok="t"/>
                <v:fill type="solid"/>
              </v:shape>
              <v:shape style="position:absolute;left:6929;top:1018;width:172;height:186" coordorigin="6929,1018" coordsize="172,186" path="m7056,1018l7038,1018,7037,1022,7033,1026,7026,1031,7019,1032,7051,1032,7055,1026,7056,1018xe" filled="t" fillcolor="#000080" stroked="f">
                <v:path arrowok="t"/>
                <v:fill type="solid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ind w:left="561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width:172.182639pt;height:8.82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spacing w:before="59"/>
        <w:ind w:left="114" w:right="119"/>
        <w:jc w:val="center"/>
        <w:rPr>
          <w:b w:val="0"/>
          <w:bCs w:val="0"/>
        </w:rPr>
      </w:pPr>
      <w:r>
        <w:rPr/>
        <w:pict>
          <v:group style="position:absolute;margin-left:124.559998pt;margin-top:-148.741562pt;width:405.32pt;height:91.988351pt;mso-position-horizontal-relative:page;mso-position-vertical-relative:paragraph;z-index:-6257" coordorigin="2491,-2975" coordsize="8106,1840">
            <v:shape style="position:absolute;left:4390;top:-2975;width:6207;height:1840" type="#_x0000_t75">
              <v:imagedata r:id="rId6" o:title=""/>
            </v:shape>
            <v:shape style="position:absolute;left:2491;top:-2966;width:1831;height:1823" type="#_x0000_t75">
              <v:imagedata r:id="rId7" o:title=""/>
            </v:shape>
            <w10:wrap type="none"/>
          </v:group>
        </w:pict>
      </w:r>
      <w:r>
        <w:rPr>
          <w:rFonts w:ascii="Arial" w:hAnsi="Arial" w:cs="Arial" w:eastAsia="Arial"/>
        </w:rPr>
      </w:r>
      <w:r>
        <w:rPr>
          <w:rFonts w:ascii="Arial" w:hAnsi="Arial" w:cs="Arial" w:eastAsia="Arial"/>
          <w:spacing w:val="-1"/>
          <w:w w:val="100"/>
          <w:u w:val="single" w:color="000000"/>
        </w:rPr>
        <w:t>«3</w:t>
      </w:r>
      <w:r>
        <w:rPr>
          <w:rFonts w:ascii="Arial" w:hAnsi="Arial" w:cs="Arial" w:eastAsia="Arial"/>
          <w:spacing w:val="0"/>
          <w:w w:val="100"/>
          <w:u w:val="single" w:color="000000"/>
        </w:rPr>
        <w:t>-</w:t>
      </w:r>
      <w:r>
        <w:rPr>
          <w:spacing w:val="0"/>
          <w:w w:val="100"/>
          <w:u w:val="single" w:color="000000"/>
        </w:rPr>
        <w:t>я</w:t>
      </w:r>
      <w:r>
        <w:rPr>
          <w:spacing w:val="-2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нитка</w:t>
      </w:r>
      <w:r>
        <w:rPr>
          <w:spacing w:val="-1"/>
          <w:w w:val="100"/>
          <w:u w:val="single" w:color="000000"/>
        </w:rPr>
        <w:t> </w:t>
      </w:r>
      <w:r>
        <w:rPr>
          <w:spacing w:val="-1"/>
          <w:w w:val="100"/>
          <w:u w:val="single" w:color="000000"/>
        </w:rPr>
        <w:t>затяжного</w:t>
      </w:r>
      <w:r>
        <w:rPr>
          <w:spacing w:val="-1"/>
          <w:w w:val="100"/>
          <w:u w:val="single" w:color="000000"/>
        </w:rPr>
        <w:t> </w:t>
      </w:r>
      <w:r>
        <w:rPr>
          <w:spacing w:val="-1"/>
          <w:w w:val="100"/>
          <w:u w:val="single" w:color="000000"/>
        </w:rPr>
        <w:t>дюкера</w:t>
      </w:r>
      <w:r>
        <w:rPr>
          <w:spacing w:val="-1"/>
          <w:w w:val="100"/>
          <w:u w:val="single" w:color="000000"/>
        </w:rPr>
        <w:t> </w:t>
      </w:r>
      <w:r>
        <w:rPr>
          <w:spacing w:val="-1"/>
          <w:w w:val="100"/>
          <w:u w:val="single" w:color="000000"/>
        </w:rPr>
        <w:t>канала</w:t>
      </w:r>
      <w:r>
        <w:rPr>
          <w:spacing w:val="-1"/>
          <w:w w:val="100"/>
          <w:u w:val="single" w:color="000000"/>
        </w:rPr>
        <w:t> </w:t>
      </w:r>
      <w:r>
        <w:rPr>
          <w:rFonts w:ascii="Arial" w:hAnsi="Arial" w:cs="Arial" w:eastAsia="Arial"/>
          <w:spacing w:val="0"/>
          <w:w w:val="100"/>
          <w:u w:val="single" w:color="000000"/>
        </w:rPr>
        <w:t>"</w:t>
      </w:r>
      <w:r>
        <w:rPr>
          <w:spacing w:val="-1"/>
          <w:w w:val="100"/>
          <w:u w:val="single" w:color="000000"/>
        </w:rPr>
        <w:t>Царицыно</w:t>
      </w:r>
      <w:r>
        <w:rPr>
          <w:spacing w:val="-1"/>
          <w:w w:val="100"/>
          <w:u w:val="single" w:color="000000"/>
        </w:rPr>
        <w:t> </w:t>
      </w:r>
      <w:r>
        <w:rPr>
          <w:rFonts w:ascii="Arial" w:hAnsi="Arial" w:cs="Arial" w:eastAsia="Arial"/>
          <w:spacing w:val="0"/>
          <w:w w:val="100"/>
          <w:u w:val="single" w:color="000000"/>
        </w:rPr>
        <w:t>-</w:t>
      </w:r>
      <w:r>
        <w:rPr>
          <w:rFonts w:ascii="Arial" w:hAnsi="Arial" w:cs="Arial" w:eastAsia="Arial"/>
          <w:spacing w:val="-1"/>
          <w:w w:val="100"/>
          <w:u w:val="single" w:color="000000"/>
        </w:rPr>
        <w:t> </w:t>
      </w:r>
      <w:r>
        <w:rPr>
          <w:spacing w:val="-1"/>
          <w:w w:val="100"/>
          <w:u w:val="single" w:color="000000"/>
        </w:rPr>
        <w:t>Видное</w:t>
      </w:r>
      <w:r>
        <w:rPr>
          <w:rFonts w:ascii="Arial" w:hAnsi="Arial" w:cs="Arial" w:eastAsia="Arial"/>
          <w:spacing w:val="0"/>
          <w:w w:val="100"/>
          <w:u w:val="single" w:color="000000"/>
        </w:rPr>
        <w:t>"</w:t>
      </w:r>
      <w:r>
        <w:rPr>
          <w:rFonts w:ascii="Arial" w:hAnsi="Arial" w:cs="Arial" w:eastAsia="Arial"/>
          <w:spacing w:val="0"/>
          <w:w w:val="100"/>
          <w:u w:val="single" w:color="000000"/>
        </w:rPr>
        <w:t> </w:t>
      </w:r>
      <w:r>
        <w:rPr>
          <w:spacing w:val="0"/>
          <w:w w:val="100"/>
          <w:u w:val="single" w:color="000000"/>
        </w:rPr>
        <w:t>в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10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/>
          <w:bCs/>
          <w:w w:val="210"/>
          <w:sz w:val="32"/>
          <w:szCs w:val="32"/>
        </w:rPr>
      </w:r>
      <w:r>
        <w:rPr>
          <w:rFonts w:ascii="Arial" w:hAnsi="Arial" w:cs="Arial" w:eastAsia="Arial"/>
          <w:b/>
          <w:bCs/>
          <w:spacing w:val="-83"/>
          <w:w w:val="21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районе</w:t>
      </w:r>
      <w:r>
        <w:rPr>
          <w:rFonts w:ascii="Arial" w:hAnsi="Arial" w:cs="Arial" w:eastAsia="Arial"/>
          <w:b/>
          <w:bCs/>
          <w:spacing w:val="-2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у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.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11-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я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Радиальна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,</w:t>
      </w:r>
      <w:r>
        <w:rPr>
          <w:rFonts w:ascii="Arial" w:hAnsi="Arial" w:cs="Arial" w:eastAsia="Arial"/>
          <w:b/>
          <w:bCs/>
          <w:spacing w:val="-2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Тюрин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,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Каспийская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от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жилой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32"/>
          <w:szCs w:val="32"/>
          <w:u w:val="none"/>
        </w:rPr>
      </w:r>
    </w:p>
    <w:p>
      <w:pPr>
        <w:tabs>
          <w:tab w:pos="9730" w:val="left" w:leader="none"/>
        </w:tabs>
        <w:spacing w:line="570" w:lineRule="atLeast" w:before="7"/>
        <w:ind w:left="101" w:right="114" w:hanging="0"/>
        <w:jc w:val="center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85.080002pt;margin-top:58.039684pt;width:481.44pt;height:.1pt;mso-position-horizontal-relative:page;mso-position-vertical-relative:paragraph;z-index:-6256" coordorigin="1702,1161" coordsize="9629,2">
            <v:shape style="position:absolute;left:1702;top:1161;width:9629;height:2" coordorigin="1702,1161" coordsize="9629,0" path="m1702,1161l11330,1161e" filled="f" stroked="t" strokeweight=".580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w w:val="210"/>
          <w:sz w:val="32"/>
          <w:szCs w:val="32"/>
        </w:rPr>
      </w:r>
      <w:r>
        <w:rPr>
          <w:rFonts w:ascii="Arial" w:hAnsi="Arial" w:cs="Arial" w:eastAsia="Arial"/>
          <w:b/>
          <w:bCs/>
          <w:w w:val="21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9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застройк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,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6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-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я</w:t>
      </w:r>
      <w:r>
        <w:rPr>
          <w:rFonts w:ascii="Arial" w:hAnsi="Arial" w:cs="Arial" w:eastAsia="Arial"/>
          <w:b/>
          <w:bCs/>
          <w:spacing w:val="-2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Радиальная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у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.,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>.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7,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районы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single" w:color="000000"/>
        </w:rPr>
        <w:t>Бирюлево</w:t>
      </w:r>
      <w:r>
        <w:rPr>
          <w:rFonts w:ascii="Arial" w:hAnsi="Arial" w:cs="Arial" w:eastAsia="Arial"/>
          <w:b/>
          <w:bCs/>
          <w:spacing w:val="0"/>
          <w:w w:val="210"/>
          <w:sz w:val="32"/>
          <w:szCs w:val="32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single" w:color="000000"/>
        </w:rPr>
        <w:tab/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none"/>
        </w:rPr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none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none"/>
        </w:rPr>
        <w:t>Восточное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  <w:u w:val="none"/>
        </w:rPr>
        <w:t>,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none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none"/>
        </w:rPr>
        <w:t>Царицыно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  <w:u w:val="none"/>
        </w:rPr>
        <w:t>».</w:t>
      </w:r>
      <w:r>
        <w:rPr>
          <w:rFonts w:ascii="Arial" w:hAnsi="Arial" w:cs="Arial" w:eastAsia="Arial"/>
          <w:b w:val="0"/>
          <w:bCs w:val="0"/>
          <w:spacing w:val="0"/>
          <w:w w:val="100"/>
          <w:sz w:val="32"/>
          <w:szCs w:val="32"/>
          <w:u w:val="none"/>
        </w:rPr>
      </w:r>
    </w:p>
    <w:p>
      <w:pPr>
        <w:spacing w:before="8"/>
        <w:ind w:left="0" w:right="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Наименова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объекта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spacing w:before="64"/>
        <w:ind w:right="5" w:firstLine="0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85.139999pt;margin-top:19.572124pt;width:481.32pt;height:.1pt;mso-position-horizontal-relative:page;mso-position-vertical-relative:paragraph;z-index:-6255" coordorigin="1703,391" coordsize="9626,2">
            <v:shape style="position:absolute;left:1703;top:391;width:9626;height:2" coordorigin="1703,391" coordsize="9626,0" path="m1703,391l11329,391e" filled="f" stroked="t" strokeweight=".580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pacing w:val="0"/>
          <w:w w:val="100"/>
        </w:rPr>
        <w:t>ПРОЕКТНАЯ</w:t>
      </w:r>
      <w:r>
        <w:rPr>
          <w:rFonts w:ascii="Arial" w:hAnsi="Arial" w:cs="Arial" w:eastAsia="Arial"/>
          <w:spacing w:val="-42"/>
          <w:w w:val="100"/>
        </w:rPr>
        <w:t> </w:t>
      </w:r>
      <w:r>
        <w:rPr>
          <w:rFonts w:ascii="Arial" w:hAnsi="Arial" w:cs="Arial" w:eastAsia="Arial"/>
          <w:spacing w:val="0"/>
          <w:w w:val="100"/>
        </w:rPr>
        <w:t>ДОКУМЕНТАЦИЯ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7"/>
        <w:ind w:left="0" w:right="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Ви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документации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spacing w:before="59"/>
        <w:ind w:left="113" w:right="119"/>
        <w:jc w:val="center"/>
        <w:rPr>
          <w:rFonts w:ascii="Arial" w:hAnsi="Arial" w:cs="Arial" w:eastAsia="Arial"/>
          <w:b w:val="0"/>
          <w:bCs w:val="0"/>
        </w:rPr>
      </w:pPr>
      <w:r>
        <w:rPr>
          <w:spacing w:val="-1"/>
          <w:w w:val="100"/>
        </w:rPr>
        <w:t>Разде</w:t>
      </w:r>
      <w:r>
        <w:rPr>
          <w:spacing w:val="0"/>
          <w:w w:val="100"/>
        </w:rPr>
        <w:t>л</w:t>
      </w:r>
      <w:r>
        <w:rPr>
          <w:spacing w:val="0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1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-1"/>
          <w:w w:val="100"/>
        </w:rPr>
        <w:t> </w:t>
      </w:r>
      <w:r>
        <w:rPr>
          <w:spacing w:val="-1"/>
          <w:w w:val="100"/>
        </w:rPr>
        <w:t>Пояснительна</w:t>
      </w:r>
      <w:r>
        <w:rPr>
          <w:spacing w:val="0"/>
          <w:w w:val="100"/>
        </w:rPr>
        <w:t>я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записка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0" w:right="6" w:firstLine="0"/>
        <w:jc w:val="center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85.139999pt;margin-top:18.665119pt;width:481.32pt;height:.1pt;mso-position-horizontal-relative:page;mso-position-vertical-relative:paragraph;z-index:-6254" coordorigin="1703,373" coordsize="9626,2">
            <v:shape style="position:absolute;left:1703;top:373;width:9626;height:2" coordorigin="1703,373" coordsize="9626,0" path="m1703,373l11329,373e" filled="f" stroked="t" strokeweight=".580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</w:rPr>
        <w:t>Пояснительна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32"/>
          <w:szCs w:val="32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2"/>
          <w:szCs w:val="32"/>
        </w:rPr>
        <w:t>записка</w:t>
      </w:r>
      <w:r>
        <w:rPr>
          <w:rFonts w:ascii="Arial" w:hAnsi="Arial" w:cs="Arial" w:eastAsia="Arial"/>
          <w:b w:val="0"/>
          <w:bCs w:val="0"/>
          <w:spacing w:val="0"/>
          <w:w w:val="100"/>
          <w:sz w:val="32"/>
          <w:szCs w:val="32"/>
        </w:rPr>
      </w:r>
    </w:p>
    <w:p>
      <w:pPr>
        <w:spacing w:before="7"/>
        <w:ind w:left="0" w:right="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Наименова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документ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здел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)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spacing w:before="59"/>
        <w:ind w:right="4"/>
        <w:jc w:val="center"/>
        <w:rPr>
          <w:b w:val="0"/>
          <w:bCs w:val="0"/>
        </w:rPr>
      </w:pPr>
      <w:r>
        <w:rPr/>
        <w:pict>
          <v:group style="position:absolute;margin-left:85.139999pt;margin-top:21.678209pt;width:481.32pt;height:.1pt;mso-position-horizontal-relative:page;mso-position-vertical-relative:paragraph;z-index:-6253" coordorigin="1703,434" coordsize="9626,2">
            <v:shape style="position:absolute;left:1703;top:434;width:9626;height:2" coordorigin="1703,434" coordsize="9626,0" path="m1703,434l11329,434e" filled="f" stroked="t" strokeweight=".580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pacing w:val="-1"/>
          <w:w w:val="100"/>
        </w:rPr>
        <w:t>6108-15/5586-13/5558-13/3294-07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spacing w:val="0"/>
          <w:w w:val="100"/>
        </w:rPr>
        <w:t>ПЗ</w:t>
      </w:r>
      <w:r>
        <w:rPr>
          <w:b w:val="0"/>
          <w:bCs w:val="0"/>
          <w:spacing w:val="0"/>
          <w:w w:val="100"/>
        </w:rPr>
      </w:r>
    </w:p>
    <w:p>
      <w:pPr>
        <w:spacing w:before="8"/>
        <w:ind w:left="0" w:right="6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Шиф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дела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spacing w:before="69"/>
        <w:ind w:left="3055" w:right="3060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85.139999pt;margin-top:17.586157pt;width:481.32pt;height:.1pt;mso-position-horizontal-relative:page;mso-position-vertical-relative:paragraph;z-index:-6252" coordorigin="1703,352" coordsize="9626,2">
            <v:shape style="position:absolute;left:1703;top:352;width:9626;height:2" coordorigin="1703,352" coordsize="9626,0" path="m1703,352l11329,352e" filled="f" stroked="t" strokeweight=".580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pacing w:val="-1"/>
          <w:w w:val="100"/>
        </w:rPr>
        <w:t>То</w:t>
      </w:r>
      <w:r>
        <w:rPr>
          <w:rFonts w:ascii="Arial" w:hAnsi="Arial" w:cs="Arial" w:eastAsia="Arial"/>
          <w:spacing w:val="0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 </w:t>
      </w:r>
      <w:r>
        <w:rPr>
          <w:rFonts w:ascii="Arial" w:hAnsi="Arial" w:cs="Arial" w:eastAsia="Arial"/>
          <w:spacing w:val="0"/>
          <w:w w:val="100"/>
        </w:rPr>
        <w:t>1.1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8"/>
        <w:ind w:left="3055" w:right="3062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Но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ер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том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част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книг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пр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наличии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)</w:t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4"/>
        <w:ind w:left="0" w:right="5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pacing w:val="0"/>
          <w:w w:val="100"/>
          <w:sz w:val="28"/>
          <w:szCs w:val="28"/>
        </w:rPr>
        <w:t>2016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</w:r>
    </w:p>
    <w:p>
      <w:pPr>
        <w:spacing w:after="0"/>
        <w:jc w:val="center"/>
        <w:rPr>
          <w:rFonts w:ascii="Arial" w:hAnsi="Arial" w:cs="Arial" w:eastAsia="Arial"/>
          <w:sz w:val="28"/>
          <w:szCs w:val="28"/>
        </w:rPr>
        <w:sectPr>
          <w:type w:val="continuous"/>
          <w:pgSz w:w="11905" w:h="16840"/>
          <w:pgMar w:top="940" w:bottom="280" w:left="1600" w:right="460"/>
        </w:sectPr>
      </w:pPr>
    </w:p>
    <w:p>
      <w:pPr>
        <w:spacing w:line="80" w:lineRule="exact" w:before="1"/>
        <w:rPr>
          <w:sz w:val="8"/>
          <w:szCs w:val="8"/>
        </w:rPr>
      </w:pPr>
      <w:r>
        <w:rPr/>
        <w:pict>
          <v:group style="position:absolute;margin-left:120.434998pt;margin-top:35.834614pt;width:411.923865pt;height:109.545524pt;mso-position-horizontal-relative:page;mso-position-vertical-relative:page;z-index:-6251" coordorigin="2409,717" coordsize="8238,2191">
            <v:shape style="position:absolute;left:2409;top:717;width:8238;height:2191" type="#_x0000_t75">
              <v:imagedata r:id="rId8" o:title=""/>
            </v:shape>
            <v:shape style="position:absolute;left:2498;top:1066;width:1824;height:1824" type="#_x0000_t75">
              <v:imagedata r:id="rId9" o:title=""/>
            </v:shape>
            <w10:wrap type="none"/>
          </v:group>
        </w:pict>
      </w:r>
      <w:r>
        <w:rPr/>
        <w:pict>
          <v:group style="position:absolute;margin-left:85.440002pt;margin-top:309.719604pt;width:481.56pt;height:.1pt;mso-position-horizontal-relative:page;mso-position-vertical-relative:page;z-index:-6250" coordorigin="1709,6194" coordsize="9631,2">
            <v:shape style="position:absolute;left:1709;top:6194;width:9631;height:2" coordorigin="1709,6194" coordsize="9631,0" path="m1709,6194l11340,6194e" filled="f" stroked="t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85.559998pt;margin-top:365.399597pt;width:481.32pt;height:.1pt;mso-position-horizontal-relative:page;mso-position-vertical-relative:page;z-index:-6249" coordorigin="1711,7308" coordsize="9626,2">
            <v:shape style="position:absolute;left:1711;top:7308;width:9626;height:2" coordorigin="1711,7308" coordsize="9626,0" path="m1711,7308l11338,7308e" filled="f" stroked="t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85.559998pt;margin-top:441.8396pt;width:481.32pt;height:.1pt;mso-position-horizontal-relative:page;mso-position-vertical-relative:page;z-index:-6248" coordorigin="1711,8837" coordsize="9626,2">
            <v:shape style="position:absolute;left:1711;top:8837;width:9626;height:2" coordorigin="1711,8837" coordsize="9626,0" path="m1711,8837l11338,8837e" filled="f" stroked="t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85.559998pt;margin-top:499.799591pt;width:481.32pt;height:.1pt;mso-position-horizontal-relative:page;mso-position-vertical-relative:page;z-index:-6247" coordorigin="1711,9996" coordsize="9626,2">
            <v:shape style="position:absolute;left:1711;top:9996;width:9626;height:2" coordorigin="1711,9996" coordsize="9626,0" path="m1711,9996l11338,9996e" filled="f" stroked="t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85.559998pt;margin-top:566.999573pt;width:481.32pt;height:.1pt;mso-position-horizontal-relative:page;mso-position-vertical-relative:page;z-index:-6246" coordorigin="1711,11340" coordsize="9626,2">
            <v:shape style="position:absolute;left:1711;top:11340;width:9626;height:2" coordorigin="1711,11340" coordsize="9626,0" path="m1711,11340l11338,11340e" filled="f" stroked="t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290.470001pt;margin-top:615.914612pt;width:136.18pt;height:31.41pt;mso-position-horizontal-relative:page;mso-position-vertical-relative:page;z-index:-6245" coordorigin="5809,12318" coordsize="2724,628">
            <v:group style="position:absolute;left:5815;top:12862;width:2712;height:2" coordorigin="5815,12862" coordsize="2712,2">
              <v:shape style="position:absolute;left:5815;top:12862;width:2712;height:2" coordorigin="5815,12862" coordsize="2712,0" path="m5815,12862l8527,12862e" filled="f" stroked="t" strokeweight=".580pt" strokecolor="#000000">
                <v:path arrowok="t"/>
              </v:shape>
            </v:group>
            <v:group style="position:absolute;left:7670;top:12341;width:29;height:34" coordorigin="7670,12341" coordsize="29,34">
              <v:shape style="position:absolute;left:7670;top:12341;width:29;height:34" coordorigin="7670,12341" coordsize="29,34" path="m7670,12341l7670,12374,7699,12358,7670,12341xe" filled="t" fillcolor="#000000" stroked="f">
                <v:path arrowok="t"/>
                <v:fill type="solid"/>
              </v:shape>
            </v:group>
            <v:group style="position:absolute;left:7642;top:12341;width:29;height:34" coordorigin="7642,12341" coordsize="29,34">
              <v:shape style="position:absolute;left:7642;top:12341;width:29;height:34" coordorigin="7642,12341" coordsize="29,34" path="m7670,12341l7642,12360,7670,12374,7670,12341xe" filled="t" fillcolor="#000000" stroked="f">
                <v:path arrowok="t"/>
                <v:fill type="solid"/>
              </v:shape>
            </v:group>
            <v:group style="position:absolute;left:7613;top:12360;width:58;height:65" coordorigin="7613,12360" coordsize="58,65">
              <v:shape style="position:absolute;left:7613;top:12360;width:58;height:65" coordorigin="7613,12360" coordsize="58,65" path="m7642,12360l7613,12425,7670,12374,7642,12360xe" filled="t" fillcolor="#000000" stroked="f">
                <v:path arrowok="t"/>
                <v:fill type="solid"/>
              </v:shape>
            </v:group>
            <v:group style="position:absolute;left:7582;top:12360;width:60;height:65" coordorigin="7582,12360" coordsize="60,65">
              <v:shape style="position:absolute;left:7582;top:12360;width:60;height:65" coordorigin="7582,12360" coordsize="60,65" path="m7642,12360l7582,12413,7613,12425,7642,12360xe" filled="t" fillcolor="#000000" stroked="f">
                <v:path arrowok="t"/>
                <v:fill type="solid"/>
              </v:shape>
            </v:group>
            <v:group style="position:absolute;left:7505;top:12413;width:108;height:120" coordorigin="7505,12413" coordsize="108,120">
              <v:shape style="position:absolute;left:7505;top:12413;width:108;height:120" coordorigin="7505,12413" coordsize="108,120" path="m7582,12413l7505,12533,7613,12425,7582,12413xe" filled="t" fillcolor="#000000" stroked="f">
                <v:path arrowok="t"/>
                <v:fill type="solid"/>
              </v:shape>
            </v:group>
            <v:group style="position:absolute;left:7471;top:12413;width:110;height:120" coordorigin="7471,12413" coordsize="110,120">
              <v:shape style="position:absolute;left:7471;top:12413;width:110;height:120" coordorigin="7471,12413" coordsize="110,120" path="m7582,12413l7471,12521,7505,12533,7582,12413xe" filled="t" fillcolor="#000000" stroked="f">
                <v:path arrowok="t"/>
                <v:fill type="solid"/>
              </v:shape>
            </v:group>
            <v:group style="position:absolute;left:7409;top:12521;width:96;height:113" coordorigin="7409,12521" coordsize="96,113">
              <v:shape style="position:absolute;left:7409;top:12521;width:96;height:113" coordorigin="7409,12521" coordsize="96,113" path="m7471,12521l7409,12634,7505,12533,7471,12521xe" filled="t" fillcolor="#000000" stroked="f">
                <v:path arrowok="t"/>
                <v:fill type="solid"/>
              </v:shape>
            </v:group>
            <v:group style="position:absolute;left:7375;top:12521;width:96;height:113" coordorigin="7375,12521" coordsize="96,113">
              <v:shape style="position:absolute;left:7375;top:12521;width:96;height:113" coordorigin="7375,12521" coordsize="96,113" path="m7471,12521l7375,12622,7409,12634,7471,12521xe" filled="t" fillcolor="#000000" stroked="f">
                <v:path arrowok="t"/>
                <v:fill type="solid"/>
              </v:shape>
            </v:group>
            <v:group style="position:absolute;left:7358;top:12622;width:50;height:74" coordorigin="7358,12622" coordsize="50,74">
              <v:shape style="position:absolute;left:7358;top:12622;width:50;height:74" coordorigin="7358,12622" coordsize="50,74" path="m7375,12622l7358,12696,7409,12634,7375,12622xe" filled="t" fillcolor="#000000" stroked="f">
                <v:path arrowok="t"/>
                <v:fill type="solid"/>
              </v:shape>
            </v:group>
            <v:group style="position:absolute;left:7325;top:12622;width:50;height:74" coordorigin="7325,12622" coordsize="50,74">
              <v:shape style="position:absolute;left:7325;top:12622;width:50;height:74" coordorigin="7325,12622" coordsize="50,74" path="m7375,12622l7325,12686,7358,12696,7375,12622xe" filled="t" fillcolor="#000000" stroked="f">
                <v:path arrowok="t"/>
                <v:fill type="solid"/>
              </v:shape>
            </v:group>
            <v:group style="position:absolute;left:7289;top:12686;width:70;height:98" coordorigin="7289,12686" coordsize="70,98">
              <v:shape style="position:absolute;left:7289;top:12686;width:70;height:98" coordorigin="7289,12686" coordsize="70,98" path="m7325,12686l7289,12785,7358,12696,7325,12686xe" filled="t" fillcolor="#000000" stroked="f">
                <v:path arrowok="t"/>
                <v:fill type="solid"/>
              </v:shape>
            </v:group>
            <v:group style="position:absolute;left:7253;top:12686;width:72;height:98" coordorigin="7253,12686" coordsize="72,98">
              <v:shape style="position:absolute;left:7253;top:12686;width:72;height:98" coordorigin="7253,12686" coordsize="72,98" path="m7325,12686l7253,12775,7289,12785,7325,12686xe" filled="t" fillcolor="#000000" stroked="f">
                <v:path arrowok="t"/>
                <v:fill type="solid"/>
              </v:shape>
            </v:group>
            <v:group style="position:absolute;left:7246;top:12778;width:43;height:82" coordorigin="7246,12778" coordsize="43,82">
              <v:shape style="position:absolute;left:7246;top:12778;width:43;height:82" coordorigin="7246,12778" coordsize="43,82" path="m7255,12778l7246,12859,7289,12785,7255,12778xe" filled="t" fillcolor="#000000" stroked="f">
                <v:path arrowok="t"/>
                <v:fill type="solid"/>
              </v:shape>
            </v:group>
            <v:group style="position:absolute;left:7253;top:12768;width:5;height:10" coordorigin="7253,12768" coordsize="5,10">
              <v:shape style="position:absolute;left:7253;top:12768;width:5;height:10" coordorigin="7253,12768" coordsize="5,10" path="m7258,12768l7253,12775,7255,12778,7258,12768xe" filled="t" fillcolor="#000000" stroked="f">
                <v:path arrowok="t"/>
                <v:fill type="solid"/>
              </v:shape>
            </v:group>
            <v:group style="position:absolute;left:7226;top:12790;width:29;height:70" coordorigin="7226,12790" coordsize="29,70">
              <v:shape style="position:absolute;left:7226;top:12790;width:29;height:70" coordorigin="7226,12790" coordsize="29,70" path="m7255,12790l7226,12794,7246,12859,7255,12790xe" filled="t" fillcolor="#000000" stroked="f">
                <v:path arrowok="t"/>
                <v:fill type="solid"/>
              </v:shape>
            </v:group>
            <v:group style="position:absolute;left:7255;top:12768;width:7;height:22" coordorigin="7255,12768" coordsize="7,22">
              <v:shape style="position:absolute;left:7255;top:12768;width:7;height:22" coordorigin="7255,12768" coordsize="7,22" path="m7258,12768l7255,12790,7262,12787,7258,12768xe" filled="t" fillcolor="#000000" stroked="f">
                <v:path arrowok="t"/>
                <v:fill type="solid"/>
              </v:shape>
            </v:group>
            <v:group style="position:absolute;left:7214;top:12770;width:48;height:24" coordorigin="7214,12770" coordsize="48,24">
              <v:shape style="position:absolute;left:7214;top:12770;width:48;height:24" coordorigin="7214,12770" coordsize="48,24" path="m7214,12770l7226,12794,7262,12787,7214,12770xe" filled="t" fillcolor="#000000" stroked="f">
                <v:path arrowok="t"/>
                <v:fill type="solid"/>
              </v:shape>
            </v:group>
            <v:group style="position:absolute;left:7214;top:12766;width:48;height:22" coordorigin="7214,12766" coordsize="48,22">
              <v:shape style="position:absolute;left:7214;top:12766;width:48;height:22" coordorigin="7214,12766" coordsize="48,22" path="m7253,12766l7214,12770,7262,12787,7253,12766xe" filled="t" fillcolor="#000000" stroked="f">
                <v:path arrowok="t"/>
                <v:fill type="solid"/>
              </v:shape>
            </v:group>
            <v:group style="position:absolute;left:7200;top:12691;width:53;height:79" coordorigin="7200,12691" coordsize="53,79">
              <v:shape style="position:absolute;left:7200;top:12691;width:53;height:79" coordorigin="7200,12691" coordsize="53,79" path="m7200,12691l7214,12770,7253,12766,7200,12691xe" filled="t" fillcolor="#000000" stroked="f">
                <v:path arrowok="t"/>
                <v:fill type="solid"/>
              </v:shape>
            </v:group>
            <v:group style="position:absolute;left:7200;top:12691;width:53;height:74" coordorigin="7200,12691" coordsize="53,74">
              <v:shape style="position:absolute;left:7200;top:12691;width:53;height:74" coordorigin="7200,12691" coordsize="53,74" path="m7200,12691l7253,12766,7238,12698,7200,12691xe" filled="t" fillcolor="#000000" stroked="f">
                <v:path arrowok="t"/>
                <v:fill type="solid"/>
              </v:shape>
            </v:group>
            <v:group style="position:absolute;left:7200;top:12670;width:38;height:29" coordorigin="7200,12670" coordsize="38,29">
              <v:shape style="position:absolute;left:7200;top:12670;width:38;height:29" coordorigin="7200,12670" coordsize="38,29" path="m7226,12670l7200,12691,7238,12698,7226,12670xe" filled="t" fillcolor="#000000" stroked="f">
                <v:path arrowok="t"/>
                <v:fill type="solid"/>
              </v:shape>
            </v:group>
            <v:group style="position:absolute;left:7226;top:12670;width:22;height:29" coordorigin="7226,12670" coordsize="22,29">
              <v:shape style="position:absolute;left:7226;top:12670;width:22;height:29" coordorigin="7226,12670" coordsize="22,29" path="m7226,12670l7238,12698,7248,12689,7226,12670xe" filled="t" fillcolor="#000000" stroked="f">
                <v:path arrowok="t"/>
                <v:fill type="solid"/>
              </v:shape>
            </v:group>
            <v:group style="position:absolute;left:7226;top:12619;width:286;height:70" coordorigin="7226,12619" coordsize="286,70">
              <v:shape style="position:absolute;left:7226;top:12619;width:286;height:70" coordorigin="7226,12619" coordsize="286,70" path="m7512,12619l7226,12670,7248,12689,7512,12619xe" filled="t" fillcolor="#000000" stroked="f">
                <v:path arrowok="t"/>
                <v:fill type="solid"/>
              </v:shape>
            </v:group>
            <v:group style="position:absolute;left:7248;top:12619;width:276;height:70" coordorigin="7248,12619" coordsize="276,70">
              <v:shape style="position:absolute;left:7248;top:12619;width:276;height:70" coordorigin="7248,12619" coordsize="276,70" path="m7512,12619l7248,12689,7524,12641,7512,12619xe" filled="t" fillcolor="#000000" stroked="f">
                <v:path arrowok="t"/>
                <v:fill type="solid"/>
              </v:shape>
            </v:group>
            <v:group style="position:absolute;left:7512;top:12554;width:259;height:86" coordorigin="7512,12554" coordsize="259,86">
              <v:shape style="position:absolute;left:7512;top:12554;width:259;height:86" coordorigin="7512,12554" coordsize="259,86" path="m7771,12554l7512,12619,7524,12641,7771,12554xe" filled="t" fillcolor="#000000" stroked="f">
                <v:path arrowok="t"/>
                <v:fill type="solid"/>
              </v:shape>
            </v:group>
            <v:group style="position:absolute;left:7524;top:12554;width:252;height:86" coordorigin="7524,12554" coordsize="252,86">
              <v:shape style="position:absolute;left:7524;top:12554;width:252;height:86" coordorigin="7524,12554" coordsize="252,86" path="m7771,12554l7524,12641,7776,12578,7771,12554xe" filled="t" fillcolor="#000000" stroked="f">
                <v:path arrowok="t"/>
                <v:fill type="solid"/>
              </v:shape>
            </v:group>
            <v:group style="position:absolute;left:7771;top:12554;width:26;height:24" coordorigin="7771,12554" coordsize="26,24">
              <v:shape style="position:absolute;left:7771;top:12554;width:26;height:24" coordorigin="7771,12554" coordsize="26,24" path="m7771,12554l7776,12578,7798,12557,7771,12554xe" filled="t" fillcolor="#000000" stroked="f">
                <v:path arrowok="t"/>
                <v:fill type="solid"/>
              </v:shape>
            </v:group>
            <v:group style="position:absolute;left:7776;top:12557;width:22;height:22" coordorigin="7776,12557" coordsize="22,22">
              <v:shape style="position:absolute;left:7776;top:12557;width:22;height:22" coordorigin="7776,12557" coordsize="22,22" path="m7798,12557l7776,12578,7778,12578,7798,12557xe" filled="t" fillcolor="#000000" stroked="f">
                <v:path arrowok="t"/>
                <v:fill type="solid"/>
              </v:shape>
            </v:group>
            <v:group style="position:absolute;left:7781;top:12557;width:36;height:19" coordorigin="7781,12557" coordsize="36,19">
              <v:shape style="position:absolute;left:7781;top:12557;width:36;height:19" coordorigin="7781,12557" coordsize="36,19" path="m7798,12557l7781,12576,7817,12569,7798,12557xe" filled="t" fillcolor="#000000" stroked="f">
                <v:path arrowok="t"/>
                <v:fill type="solid"/>
              </v:shape>
            </v:group>
            <v:group style="position:absolute;left:7776;top:12576;width:5;height:2" coordorigin="7776,12576" coordsize="5,2">
              <v:shape style="position:absolute;left:7776;top:12576;width:5;height:2" coordorigin="7776,12576" coordsize="5,2" path="m7781,12576l7776,12578,7778,12578,7781,12576xe" filled="t" fillcolor="#000000" stroked="f">
                <v:path arrowok="t"/>
                <v:fill type="solid"/>
              </v:shape>
            </v:group>
            <v:group style="position:absolute;left:7776;top:12569;width:41;height:19" coordorigin="7776,12569" coordsize="41,19">
              <v:shape style="position:absolute;left:7776;top:12569;width:41;height:19" coordorigin="7776,12569" coordsize="41,19" path="m7817,12569l7776,12578,7812,12588,7817,12569xe" filled="t" fillcolor="#000000" stroked="f">
                <v:path arrowok="t"/>
                <v:fill type="solid"/>
              </v:shape>
            </v:group>
            <v:group style="position:absolute;left:7776;top:12578;width:36;height:10" coordorigin="7776,12578" coordsize="36,10">
              <v:shape style="position:absolute;left:7776;top:12578;width:36;height:10" coordorigin="7776,12578" coordsize="36,10" path="m7776,12578l7776,12581,7812,12588,7776,12578xe" filled="t" fillcolor="#000000" stroked="f">
                <v:path arrowok="t"/>
                <v:fill type="solid"/>
              </v:shape>
            </v:group>
            <v:group style="position:absolute;left:7776;top:12581;width:36;height:38" coordorigin="7776,12581" coordsize="36,38">
              <v:shape style="position:absolute;left:7776;top:12581;width:36;height:38" coordorigin="7776,12581" coordsize="36,38" path="m7776,12581l7786,12619,7812,12588,7776,12581xe" filled="t" fillcolor="#000000" stroked="f">
                <v:path arrowok="t"/>
                <v:fill type="solid"/>
              </v:shape>
            </v:group>
            <v:group style="position:absolute;left:7754;top:12581;width:31;height:38" coordorigin="7754,12581" coordsize="31,38">
              <v:shape style="position:absolute;left:7754;top:12581;width:31;height:38" coordorigin="7754,12581" coordsize="31,38" path="m7776,12581l7754,12607,7786,12619,7776,12581xe" filled="t" fillcolor="#000000" stroked="f">
                <v:path arrowok="t"/>
                <v:fill type="solid"/>
              </v:shape>
            </v:group>
            <v:group style="position:absolute;left:7726;top:12607;width:60;height:62" coordorigin="7726,12607" coordsize="60,62">
              <v:shape style="position:absolute;left:7726;top:12607;width:60;height:62" coordorigin="7726,12607" coordsize="60,62" path="m7754,12607l7726,12670,7786,12619,7754,12607xe" filled="t" fillcolor="#000000" stroked="f">
                <v:path arrowok="t"/>
                <v:fill type="solid"/>
              </v:shape>
            </v:group>
            <v:group style="position:absolute;left:7697;top:12607;width:58;height:62" coordorigin="7697,12607" coordsize="58,62">
              <v:shape style="position:absolute;left:7697;top:12607;width:58;height:62" coordorigin="7697,12607" coordsize="58,62" path="m7754,12607l7697,12653,7726,12670,7754,12607xe" filled="t" fillcolor="#000000" stroked="f">
                <v:path arrowok="t"/>
                <v:fill type="solid"/>
              </v:shape>
            </v:group>
            <v:group style="position:absolute;left:7454;top:12653;width:271;height:194" coordorigin="7454,12653" coordsize="271,194">
              <v:shape style="position:absolute;left:7454;top:12653;width:271;height:194" coordorigin="7454,12653" coordsize="271,194" path="m7697,12653l7454,12847,7726,12670,7697,12653xe" filled="t" fillcolor="#000000" stroked="f">
                <v:path arrowok="t"/>
                <v:fill type="solid"/>
              </v:shape>
            </v:group>
            <v:group style="position:absolute;left:7426;top:12653;width:271;height:194" coordorigin="7426,12653" coordsize="271,194">
              <v:shape style="position:absolute;left:7426;top:12653;width:271;height:194" coordorigin="7426,12653" coordsize="271,194" path="m7697,12653l7426,12830,7454,12847,7697,12653xe" filled="t" fillcolor="#000000" stroked="f">
                <v:path arrowok="t"/>
                <v:fill type="solid"/>
              </v:shape>
            </v:group>
            <v:group style="position:absolute;left:7397;top:12830;width:58;height:60" coordorigin="7397,12830" coordsize="58,60">
              <v:shape style="position:absolute;left:7397;top:12830;width:58;height:60" coordorigin="7397,12830" coordsize="58,60" path="m7426,12830l7397,12890,7454,12847,7426,12830xe" filled="t" fillcolor="#000000" stroked="f">
                <v:path arrowok="t"/>
                <v:fill type="solid"/>
              </v:shape>
            </v:group>
            <v:group style="position:absolute;left:7366;top:12830;width:60;height:60" coordorigin="7366,12830" coordsize="60,60">
              <v:shape style="position:absolute;left:7366;top:12830;width:60;height:60" coordorigin="7366,12830" coordsize="60,60" path="m7426,12830l7366,12876,7397,12890,7426,12830xe" filled="t" fillcolor="#000000" stroked="f">
                <v:path arrowok="t"/>
                <v:fill type="solid"/>
              </v:shape>
            </v:group>
            <v:group style="position:absolute;left:7363;top:12876;width:34;height:48" coordorigin="7363,12876" coordsize="34,48">
              <v:shape style="position:absolute;left:7363;top:12876;width:34;height:48" coordorigin="7363,12876" coordsize="34,48" path="m7366,12876l7363,12924,7397,12890,7366,12876xe" filled="t" fillcolor="#000000" stroked="f">
                <v:path arrowok="t"/>
                <v:fill type="solid"/>
              </v:shape>
            </v:group>
            <v:group style="position:absolute;left:7332;top:12876;width:34;height:48" coordorigin="7332,12876" coordsize="34,48">
              <v:shape style="position:absolute;left:7332;top:12876;width:34;height:48" coordorigin="7332,12876" coordsize="34,48" path="m7366,12876l7332,12912,7363,12924,7366,12876xe" filled="t" fillcolor="#000000" stroked="f">
                <v:path arrowok="t"/>
                <v:fill type="solid"/>
              </v:shape>
            </v:group>
            <v:group style="position:absolute;left:7332;top:12893;width:34;height:31" coordorigin="7332,12893" coordsize="34,31">
              <v:shape style="position:absolute;left:7332;top:12893;width:34;height:31" coordorigin="7332,12893" coordsize="34,31" path="m7349,12893l7332,12912,7366,12924,7349,12893xe" filled="t" fillcolor="#000000" stroked="f">
                <v:path arrowok="t"/>
                <v:fill type="solid"/>
              </v:shape>
            </v:group>
            <v:group style="position:absolute;left:7349;top:12893;width:34;height:31" coordorigin="7349,12893" coordsize="34,31">
              <v:shape style="position:absolute;left:7349;top:12893;width:34;height:31" coordorigin="7349,12893" coordsize="34,31" path="m7349,12893l7366,12924,7382,12902,7349,12893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20.234985pt;margin-top:613.394592pt;width:36.090pt;height:22.41pt;mso-position-horizontal-relative:page;mso-position-vertical-relative:page;z-index:-6244" coordorigin="6405,12268" coordsize="722,448">
            <v:group style="position:absolute;left:6706;top:12509;width:43;height:58" coordorigin="6706,12509" coordsize="43,58">
              <v:shape style="position:absolute;left:6706;top:12509;width:43;height:58" coordorigin="6706,12509" coordsize="43,58" path="m6749,12509l6706,12550,6734,12566,6749,12509xe" filled="t" fillcolor="#000000" stroked="f">
                <v:path arrowok="t"/>
                <v:fill type="solid"/>
              </v:shape>
            </v:group>
            <v:group style="position:absolute;left:6734;top:12509;width:48;height:58" coordorigin="6734,12509" coordsize="48,58">
              <v:shape style="position:absolute;left:6734;top:12509;width:48;height:58" coordorigin="6734,12509" coordsize="48,58" path="m6749,12509l6734,12566,6782,12521,6749,12509xe" filled="t" fillcolor="#000000" stroked="f">
                <v:path arrowok="t"/>
                <v:fill type="solid"/>
              </v:shape>
            </v:group>
            <v:group style="position:absolute;left:6749;top:12434;width:72;height:86" coordorigin="6749,12434" coordsize="72,86">
              <v:shape style="position:absolute;left:6749;top:12434;width:72;height:86" coordorigin="6749,12434" coordsize="72,86" path="m6821,12434l6749,12509,6782,12521,6821,12434xe" filled="t" fillcolor="#000000" stroked="f">
                <v:path arrowok="t"/>
                <v:fill type="solid"/>
              </v:shape>
            </v:group>
            <v:group style="position:absolute;left:6782;top:12434;width:70;height:86" coordorigin="6782,12434" coordsize="70,86">
              <v:shape style="position:absolute;left:6782;top:12434;width:70;height:86" coordorigin="6782,12434" coordsize="70,86" path="m6821,12434l6782,12521,6852,12449,6821,12434xe" filled="t" fillcolor="#000000" stroked="f">
                <v:path arrowok="t"/>
                <v:fill type="solid"/>
              </v:shape>
            </v:group>
            <v:group style="position:absolute;left:6821;top:12338;width:118;height:110" coordorigin="6821,12338" coordsize="118,110">
              <v:shape style="position:absolute;left:6821;top:12338;width:118;height:110" coordorigin="6821,12338" coordsize="118,110" path="m6938,12338l6821,12434,6852,12449,6938,12338xe" filled="t" fillcolor="#000000" stroked="f">
                <v:path arrowok="t"/>
                <v:fill type="solid"/>
              </v:shape>
            </v:group>
            <v:group style="position:absolute;left:6852;top:12338;width:115;height:110" coordorigin="6852,12338" coordsize="115,110">
              <v:shape style="position:absolute;left:6852;top:12338;width:115;height:110" coordorigin="6852,12338" coordsize="115,110" path="m6938,12338l6852,12449,6967,12353,6938,12338xe" filled="t" fillcolor="#000000" stroked="f">
                <v:path arrowok="t"/>
                <v:fill type="solid"/>
              </v:shape>
            </v:group>
            <v:group style="position:absolute;left:6938;top:12302;width:62;height:50" coordorigin="6938,12302" coordsize="62,50">
              <v:shape style="position:absolute;left:6938;top:12302;width:62;height:50" coordorigin="6938,12302" coordsize="62,50" path="m7001,12302l6938,12338,6967,12353,7001,12302xe" filled="t" fillcolor="#000000" stroked="f">
                <v:path arrowok="t"/>
                <v:fill type="solid"/>
              </v:shape>
            </v:group>
            <v:group style="position:absolute;left:6967;top:12302;width:55;height:50" coordorigin="6967,12302" coordsize="55,50">
              <v:shape style="position:absolute;left:6967;top:12302;width:55;height:50" coordorigin="6967,12302" coordsize="55,50" path="m7001,12302l6967,12353,7022,12322,7001,12302xe" filled="t" fillcolor="#000000" stroked="f">
                <v:path arrowok="t"/>
                <v:fill type="solid"/>
              </v:shape>
            </v:group>
            <v:group style="position:absolute;left:7001;top:12290;width:38;height:31" coordorigin="7001,12290" coordsize="38,31">
              <v:shape style="position:absolute;left:7001;top:12290;width:38;height:31" coordorigin="7001,12290" coordsize="38,31" path="m7039,12290l7001,12302,7022,12322,7039,12290xe" filled="t" fillcolor="#000000" stroked="f">
                <v:path arrowok="t"/>
                <v:fill type="solid"/>
              </v:shape>
            </v:group>
            <v:group style="position:absolute;left:7022;top:12290;width:17;height:31" coordorigin="7022,12290" coordsize="17,31">
              <v:shape style="position:absolute;left:7022;top:12290;width:17;height:31" coordorigin="7022,12290" coordsize="17,31" path="m7039,12290l7022,12322,7039,12317,7039,12290xe" filled="t" fillcolor="#000000" stroked="f">
                <v:path arrowok="t"/>
                <v:fill type="solid"/>
              </v:shape>
            </v:group>
            <v:group style="position:absolute;left:7039;top:12290;width:31;height:26" coordorigin="7039,12290" coordsize="31,26">
              <v:shape style="position:absolute;left:7039;top:12290;width:31;height:26" coordorigin="7039,12290" coordsize="31,26" path="m7039,12290l7039,12317,7070,12300,7039,12290xe" filled="t" fillcolor="#000000" stroked="f">
                <v:path arrowok="t"/>
                <v:fill type="solid"/>
              </v:shape>
            </v:group>
            <v:group style="position:absolute;left:7039;top:12300;width:31;height:17" coordorigin="7039,12300" coordsize="31,17">
              <v:shape style="position:absolute;left:7039;top:12300;width:31;height:17" coordorigin="7039,12300" coordsize="31,17" path="m7070,12300l7039,12317,7044,12317,7070,12300xe" filled="t" fillcolor="#000000" stroked="f">
                <v:path arrowok="t"/>
                <v:fill type="solid"/>
              </v:shape>
            </v:group>
            <v:group style="position:absolute;left:7044;top:12300;width:43;height:22" coordorigin="7044,12300" coordsize="43,22">
              <v:shape style="position:absolute;left:7044;top:12300;width:43;height:22" coordorigin="7044,12300" coordsize="43,22" path="m7070,12300l7044,12317,7087,12322,7070,12300xe" filled="t" fillcolor="#000000" stroked="f">
                <v:path arrowok="t"/>
                <v:fill type="solid"/>
              </v:shape>
            </v:group>
            <v:group style="position:absolute;left:7044;top:12317;width:43;height:10" coordorigin="7044,12317" coordsize="43,10">
              <v:shape style="position:absolute;left:7044;top:12317;width:43;height:10" coordorigin="7044,12317" coordsize="43,10" path="m7044,12317l7051,12326,7087,12322,7044,12317xe" filled="t" fillcolor="#000000" stroked="f">
                <v:path arrowok="t"/>
                <v:fill type="solid"/>
              </v:shape>
            </v:group>
            <v:group style="position:absolute;left:7051;top:12322;width:36;height:14" coordorigin="7051,12322" coordsize="36,14">
              <v:shape style="position:absolute;left:7051;top:12322;width:36;height:14" coordorigin="7051,12322" coordsize="36,14" path="m7087,12322l7051,12326,7087,12336,7087,12322xe" filled="t" fillcolor="#000000" stroked="f">
                <v:path arrowok="t"/>
                <v:fill type="solid"/>
              </v:shape>
            </v:group>
            <v:group style="position:absolute;left:7049;top:12326;width:38;height:10" coordorigin="7049,12326" coordsize="38,10">
              <v:shape style="position:absolute;left:7049;top:12326;width:38;height:10" coordorigin="7049,12326" coordsize="38,10" path="m7051,12326l7049,12334,7087,12336,7051,12326xe" filled="t" fillcolor="#000000" stroked="f">
                <v:path arrowok="t"/>
                <v:fill type="solid"/>
              </v:shape>
            </v:group>
            <v:group style="position:absolute;left:7049;top:12334;width:38;height:77" coordorigin="7049,12334" coordsize="38,77">
              <v:shape style="position:absolute;left:7049;top:12334;width:38;height:77" coordorigin="7049,12334" coordsize="38,77" path="m7049,12334l7054,12410,7087,12336,7049,12334xe" filled="t" fillcolor="#000000" stroked="f">
                <v:path arrowok="t"/>
                <v:fill type="solid"/>
              </v:shape>
            </v:group>
            <v:group style="position:absolute;left:7018;top:12334;width:36;height:77" coordorigin="7018,12334" coordsize="36,77">
              <v:shape style="position:absolute;left:7018;top:12334;width:36;height:77" coordorigin="7018,12334" coordsize="36,77" path="m7049,12334l7018,12401,7054,12410,7049,12334xe" filled="t" fillcolor="#000000" stroked="f">
                <v:path arrowok="t"/>
                <v:fill type="solid"/>
              </v:shape>
            </v:group>
            <v:group style="position:absolute;left:6979;top:12401;width:74;height:84" coordorigin="6979,12401" coordsize="74,84">
              <v:shape style="position:absolute;left:6979;top:12401;width:74;height:84" coordorigin="6979,12401" coordsize="74,84" path="m7018,12401l6979,12485,7054,12410,7018,12401xe" filled="t" fillcolor="#000000" stroked="f">
                <v:path arrowok="t"/>
                <v:fill type="solid"/>
              </v:shape>
            </v:group>
            <v:group style="position:absolute;left:6950;top:12401;width:67;height:84" coordorigin="6950,12401" coordsize="67,84">
              <v:shape style="position:absolute;left:6950;top:12401;width:67;height:84" coordorigin="6950,12401" coordsize="67,84" path="m7018,12401l6950,12470,6979,12485,7018,12401xe" filled="t" fillcolor="#000000" stroked="f">
                <v:path arrowok="t"/>
                <v:fill type="solid"/>
              </v:shape>
            </v:group>
            <v:group style="position:absolute;left:6914;top:12470;width:65;height:60" coordorigin="6914,12470" coordsize="65,60">
              <v:shape style="position:absolute;left:6914;top:12470;width:65;height:60" coordorigin="6914,12470" coordsize="65,60" path="m6950,12470l6914,12530,6979,12485,6950,12470xe" filled="t" fillcolor="#000000" stroked="f">
                <v:path arrowok="t"/>
                <v:fill type="solid"/>
              </v:shape>
            </v:group>
            <v:group style="position:absolute;left:6888;top:12470;width:62;height:60" coordorigin="6888,12470" coordsize="62,60">
              <v:shape style="position:absolute;left:6888;top:12470;width:62;height:60" coordorigin="6888,12470" coordsize="62,60" path="m6950,12470l6888,12514,6914,12530,6950,12470xe" filled="t" fillcolor="#000000" stroked="f">
                <v:path arrowok="t"/>
                <v:fill type="solid"/>
              </v:shape>
            </v:group>
            <v:group style="position:absolute;left:6773;top:12514;width:142;height:94" coordorigin="6773,12514" coordsize="142,94">
              <v:shape style="position:absolute;left:6773;top:12514;width:142;height:94" coordorigin="6773,12514" coordsize="142,94" path="m6888,12514l6773,12607,6914,12530,6888,12514xe" filled="t" fillcolor="#000000" stroked="f">
                <v:path arrowok="t"/>
                <v:fill type="solid"/>
              </v:shape>
            </v:group>
            <v:group style="position:absolute;left:6749;top:12514;width:139;height:94" coordorigin="6749,12514" coordsize="139,94">
              <v:shape style="position:absolute;left:6749;top:12514;width:139;height:94" coordorigin="6749,12514" coordsize="139,94" path="m6888,12514l6749,12588,6773,12607,6888,12514xe" filled="t" fillcolor="#000000" stroked="f">
                <v:path arrowok="t"/>
                <v:fill type="solid"/>
              </v:shape>
            </v:group>
            <v:group style="position:absolute;left:6720;top:12588;width:53;height:46" coordorigin="6720,12588" coordsize="53,46">
              <v:shape style="position:absolute;left:6720;top:12588;width:53;height:46" coordorigin="6720,12588" coordsize="53,46" path="m6749,12588l6720,12634,6773,12607,6749,12588xe" filled="t" fillcolor="#000000" stroked="f">
                <v:path arrowok="t"/>
                <v:fill type="solid"/>
              </v:shape>
            </v:group>
            <v:group style="position:absolute;left:6698;top:12588;width:50;height:46" coordorigin="6698,12588" coordsize="50,46">
              <v:shape style="position:absolute;left:6698;top:12588;width:50;height:46" coordorigin="6698,12588" coordsize="50,46" path="m6749,12588l6698,12614,6720,12634,6749,12588xe" filled="t" fillcolor="#000000" stroked="f">
                <v:path arrowok="t"/>
                <v:fill type="solid"/>
              </v:shape>
            </v:group>
            <v:group style="position:absolute;left:6667;top:12614;width:53;height:41" coordorigin="6667,12614" coordsize="53,41">
              <v:shape style="position:absolute;left:6667;top:12614;width:53;height:41" coordorigin="6667,12614" coordsize="53,41" path="m6698,12614l6667,12655,6720,12634,6698,12614xe" filled="t" fillcolor="#000000" stroked="f">
                <v:path arrowok="t"/>
                <v:fill type="solid"/>
              </v:shape>
            </v:group>
            <v:group style="position:absolute;left:6648;top:12614;width:50;height:41" coordorigin="6648,12614" coordsize="50,41">
              <v:shape style="position:absolute;left:6648;top:12614;width:50;height:41" coordorigin="6648,12614" coordsize="50,41" path="m6698,12614l6648,12634,6667,12655,6698,12614xe" filled="t" fillcolor="#000000" stroked="f">
                <v:path arrowok="t"/>
                <v:fill type="solid"/>
              </v:shape>
            </v:group>
            <v:group style="position:absolute;left:6595;top:12634;width:72;height:46" coordorigin="6595,12634" coordsize="72,46">
              <v:shape style="position:absolute;left:6595;top:12634;width:72;height:46" coordorigin="6595,12634" coordsize="72,46" path="m6648,12634l6595,12679,6667,12655,6648,12634xe" filled="t" fillcolor="#000000" stroked="f">
                <v:path arrowok="t"/>
                <v:fill type="solid"/>
              </v:shape>
            </v:group>
            <v:group style="position:absolute;left:6581;top:12634;width:67;height:46" coordorigin="6581,12634" coordsize="67,46">
              <v:shape style="position:absolute;left:6581;top:12634;width:67;height:46" coordorigin="6581,12634" coordsize="67,46" path="m6648,12634l6581,12655,6595,12679,6648,12634xe" filled="t" fillcolor="#000000" stroked="f">
                <v:path arrowok="t"/>
                <v:fill type="solid"/>
              </v:shape>
            </v:group>
            <v:group style="position:absolute;left:6526;top:12655;width:70;height:38" coordorigin="6526,12655" coordsize="70,38">
              <v:shape style="position:absolute;left:6526;top:12655;width:70;height:38" coordorigin="6526,12655" coordsize="70,38" path="m6581,12655l6526,12694,6595,12679,6581,12655xe" filled="t" fillcolor="#000000" stroked="f">
                <v:path arrowok="t"/>
                <v:fill type="solid"/>
              </v:shape>
            </v:group>
            <v:group style="position:absolute;left:6521;top:12655;width:60;height:38" coordorigin="6521,12655" coordsize="60,38">
              <v:shape style="position:absolute;left:6521;top:12655;width:60;height:38" coordorigin="6521,12655" coordsize="60,38" path="m6581,12655l6521,12667,6526,12694,6581,12655xe" filled="t" fillcolor="#000000" stroked="f">
                <v:path arrowok="t"/>
                <v:fill type="solid"/>
              </v:shape>
            </v:group>
            <v:group style="position:absolute;left:6482;top:12667;width:43;height:26" coordorigin="6482,12667" coordsize="43,26">
              <v:shape style="position:absolute;left:6482;top:12667;width:43;height:26" coordorigin="6482,12667" coordsize="43,26" path="m6521,12667l6482,12689,6526,12694,6521,12667xe" filled="t" fillcolor="#000000" stroked="f">
                <v:path arrowok="t"/>
                <v:fill type="solid"/>
              </v:shape>
            </v:group>
            <v:group style="position:absolute;left:6482;top:12667;width:38;height:22" coordorigin="6482,12667" coordsize="38,22">
              <v:shape style="position:absolute;left:6482;top:12667;width:38;height:22" coordorigin="6482,12667" coordsize="38,22" path="m6521,12667l6494,12667,6482,12689,6521,12667xe" filled="t" fillcolor="#000000" stroked="f">
                <v:path arrowok="t"/>
                <v:fill type="solid"/>
              </v:shape>
            </v:group>
            <v:group style="position:absolute;left:6451;top:12667;width:43;height:22" coordorigin="6451,12667" coordsize="43,22">
              <v:shape style="position:absolute;left:6451;top:12667;width:43;height:22" coordorigin="6451,12667" coordsize="43,22" path="m6494,12667l6451,12679,6482,12689,6494,12667xe" filled="t" fillcolor="#000000" stroked="f">
                <v:path arrowok="t"/>
                <v:fill type="solid"/>
              </v:shape>
            </v:group>
            <v:group style="position:absolute;left:6451;top:12660;width:43;height:19" coordorigin="6451,12660" coordsize="43,19">
              <v:shape style="position:absolute;left:6451;top:12660;width:43;height:19" coordorigin="6451,12660" coordsize="43,19" path="m6478,12660l6451,12679,6494,12667,6478,12660xe" filled="t" fillcolor="#000000" stroked="f">
                <v:path arrowok="t"/>
                <v:fill type="solid"/>
              </v:shape>
            </v:group>
            <v:group style="position:absolute;left:6430;top:12658;width:48;height:22" coordorigin="6430,12658" coordsize="48,22">
              <v:shape style="position:absolute;left:6430;top:12658;width:48;height:22" coordorigin="6430,12658" coordsize="48,22" path="m6430,12658l6451,12679,6478,12660,6430,12658xe" filled="t" fillcolor="#000000" stroked="f">
                <v:path arrowok="t"/>
                <v:fill type="solid"/>
              </v:shape>
            </v:group>
            <v:group style="position:absolute;left:6430;top:12650;width:48;height:10" coordorigin="6430,12650" coordsize="48,10">
              <v:shape style="position:absolute;left:6430;top:12650;width:48;height:10" coordorigin="6430,12650" coordsize="48,10" path="m6468,12650l6430,12658,6478,12660,6468,12650xe" filled="t" fillcolor="#000000" stroked="f">
                <v:path arrowok="t"/>
                <v:fill type="solid"/>
              </v:shape>
            </v:group>
            <v:group style="position:absolute;left:6427;top:12619;width:41;height:38" coordorigin="6427,12619" coordsize="41,38">
              <v:shape style="position:absolute;left:6427;top:12619;width:41;height:38" coordorigin="6427,12619" coordsize="41,38" path="m6427,12619l6430,12658,6468,12650,6427,12619xe" filled="t" fillcolor="#000000" stroked="f">
                <v:path arrowok="t"/>
                <v:fill type="solid"/>
              </v:shape>
            </v:group>
            <v:group style="position:absolute;left:6427;top:12619;width:41;height:31" coordorigin="6427,12619" coordsize="41,31">
              <v:shape style="position:absolute;left:6427;top:12619;width:41;height:31" coordorigin="6427,12619" coordsize="41,31" path="m6427,12619l6468,12650,6466,12622,6427,12619xe" filled="t" fillcolor="#000000" stroked="f">
                <v:path arrowok="t"/>
                <v:fill type="solid"/>
              </v:shape>
            </v:group>
            <v:group style="position:absolute;left:6427;top:12576;width:38;height:46" coordorigin="6427,12576" coordsize="38,46">
              <v:shape style="position:absolute;left:6427;top:12576;width:38;height:46" coordorigin="6427,12576" coordsize="38,46" path="m6449,12576l6427,12619,6466,12622,6449,12576xe" filled="t" fillcolor="#000000" stroked="f">
                <v:path arrowok="t"/>
                <v:fill type="solid"/>
              </v:shape>
            </v:group>
            <v:group style="position:absolute;left:6449;top:12576;width:36;height:46" coordorigin="6449,12576" coordsize="36,46">
              <v:shape style="position:absolute;left:6449;top:12576;width:36;height:46" coordorigin="6449,12576" coordsize="36,46" path="m6449,12576l6466,12622,6485,12586,6449,12576xe" filled="t" fillcolor="#000000" stroked="f">
                <v:path arrowok="t"/>
                <v:fill type="solid"/>
              </v:shape>
            </v:group>
            <v:group style="position:absolute;left:6449;top:12545;width:36;height:41" coordorigin="6449,12545" coordsize="36,41">
              <v:shape style="position:absolute;left:6449;top:12545;width:36;height:41" coordorigin="6449,12545" coordsize="36,41" path="m6470,12545l6449,12576,6485,12586,6470,12545xe" filled="t" fillcolor="#000000" stroked="f">
                <v:path arrowok="t"/>
                <v:fill type="solid"/>
              </v:shape>
            </v:group>
            <v:group style="position:absolute;left:6470;top:12545;width:34;height:41" coordorigin="6470,12545" coordsize="34,41">
              <v:shape style="position:absolute;left:6470;top:12545;width:34;height:41" coordorigin="6470,12545" coordsize="34,41" path="m6470,12545l6485,12586,6504,12557,6470,12545xe" filled="t" fillcolor="#000000" stroked="f">
                <v:path arrowok="t"/>
                <v:fill type="solid"/>
              </v:shape>
            </v:group>
            <v:group style="position:absolute;left:6470;top:12490;width:53;height:67" coordorigin="6470,12490" coordsize="53,67">
              <v:shape style="position:absolute;left:6470;top:12490;width:53;height:67" coordorigin="6470,12490" coordsize="53,67" path="m6523,12490l6470,12545,6504,12557,6523,12490xe" filled="t" fillcolor="#000000" stroked="f">
                <v:path arrowok="t"/>
                <v:fill type="solid"/>
              </v:shape>
            </v:group>
            <v:group style="position:absolute;left:6504;top:12490;width:50;height:67" coordorigin="6504,12490" coordsize="50,67">
              <v:shape style="position:absolute;left:6504;top:12490;width:50;height:67" coordorigin="6504,12490" coordsize="50,67" path="m6523,12490l6504,12557,6554,12504,6523,12490xe" filled="t" fillcolor="#000000" stroked="f">
                <v:path arrowok="t"/>
                <v:fill type="solid"/>
              </v:shape>
            </v:group>
            <v:group style="position:absolute;left:6523;top:12446;width:62;height:58" coordorigin="6523,12446" coordsize="62,58">
              <v:shape style="position:absolute;left:6523;top:12446;width:62;height:58" coordorigin="6523,12446" coordsize="62,58" path="m6586,12446l6523,12490,6554,12504,6586,12446xe" filled="t" fillcolor="#000000" stroked="f">
                <v:path arrowok="t"/>
                <v:fill type="solid"/>
              </v:shape>
            </v:group>
            <v:group style="position:absolute;left:6554;top:12446;width:55;height:58" coordorigin="6554,12446" coordsize="55,58">
              <v:shape style="position:absolute;left:6554;top:12446;width:55;height:58" coordorigin="6554,12446" coordsize="55,58" path="m6586,12446l6554,12504,6610,12466,6586,12446xe" filled="t" fillcolor="#000000" stroked="f">
                <v:path arrowok="t"/>
                <v:fill type="solid"/>
              </v:shape>
            </v:group>
            <v:group style="position:absolute;left:6586;top:12427;width:55;height:38" coordorigin="6586,12427" coordsize="55,38">
              <v:shape style="position:absolute;left:6586;top:12427;width:55;height:38" coordorigin="6586,12427" coordsize="55,38" path="m6641,12427l6586,12446,6610,12466,6641,12427xe" filled="t" fillcolor="#000000" stroked="f">
                <v:path arrowok="t"/>
                <v:fill type="solid"/>
              </v:shape>
            </v:group>
            <v:group style="position:absolute;left:6610;top:12427;width:41;height:38" coordorigin="6610,12427" coordsize="41,38">
              <v:shape style="position:absolute;left:6610;top:12427;width:41;height:38" coordorigin="6610,12427" coordsize="41,38" path="m6641,12427l6610,12466,6650,12451,6641,12427xe" filled="t" fillcolor="#000000" stroked="f">
                <v:path arrowok="t"/>
                <v:fill type="solid"/>
              </v:shape>
            </v:group>
            <v:group style="position:absolute;left:6641;top:12427;width:41;height:24" coordorigin="6641,12427" coordsize="41,24">
              <v:shape style="position:absolute;left:6641;top:12427;width:41;height:24" coordorigin="6641,12427" coordsize="41,24" path="m6641,12427l6650,12451,6682,12430,6641,12427xe" filled="t" fillcolor="#000000" stroked="f">
                <v:path arrowok="t"/>
                <v:fill type="solid"/>
              </v:shape>
            </v:group>
            <v:group style="position:absolute;left:6650;top:12430;width:31;height:22" coordorigin="6650,12430" coordsize="31,22">
              <v:shape style="position:absolute;left:6650;top:12430;width:31;height:22" coordorigin="6650,12430" coordsize="31,22" path="m6682,12430l6650,12451,6667,12451,6682,12430xe" filled="t" fillcolor="#000000" stroked="f">
                <v:path arrowok="t"/>
                <v:fill type="solid"/>
              </v:shape>
            </v:group>
            <v:group style="position:absolute;left:6667;top:12430;width:70;height:22" coordorigin="6667,12430" coordsize="70,22">
              <v:shape style="position:absolute;left:6667;top:12430;width:70;height:22" coordorigin="6667,12430" coordsize="70,22" path="m6682,12430l6667,12451,6737,12451,6682,12430xe" filled="t" fillcolor="#000000" stroked="f">
                <v:path arrowok="t"/>
                <v:fill type="solid"/>
              </v:shape>
            </v:group>
            <v:group style="position:absolute;left:6667;top:12451;width:70;height:17" coordorigin="6667,12451" coordsize="70,17">
              <v:shape style="position:absolute;left:6667;top:12451;width:70;height:17" coordorigin="6667,12451" coordsize="70,17" path="m6737,12451l6667,12451,6706,12468,6737,12451xe" filled="t" fillcolor="#000000" stroked="f">
                <v:path arrowok="t"/>
                <v:fill type="solid"/>
              </v:shape>
            </v:group>
            <v:group style="position:absolute;left:6706;top:12451;width:43;height:24" coordorigin="6706,12451" coordsize="43,24">
              <v:shape style="position:absolute;left:6706;top:12451;width:43;height:24" coordorigin="6706,12451" coordsize="43,24" path="m6737,12451l6706,12468,6749,12475,6737,12451xe" filled="t" fillcolor="#000000" stroked="f">
                <v:path arrowok="t"/>
                <v:fill type="solid"/>
              </v:shape>
            </v:group>
            <v:group style="position:absolute;left:6706;top:12468;width:43;height:14" coordorigin="6706,12468" coordsize="43,14">
              <v:shape style="position:absolute;left:6706;top:12468;width:43;height:14" coordorigin="6706,12468" coordsize="43,14" path="m6706,12468l6713,12482,6749,12475,6706,12468xe" filled="t" fillcolor="#000000" stroked="f">
                <v:path arrowok="t"/>
                <v:fill type="solid"/>
              </v:shape>
            </v:group>
            <v:group style="position:absolute;left:6713;top:12475;width:48;height:26" coordorigin="6713,12475" coordsize="48,26">
              <v:shape style="position:absolute;left:6713;top:12475;width:48;height:26" coordorigin="6713,12475" coordsize="48,26" path="m6749,12475l6713,12482,6761,12502,6749,12475xe" filled="t" fillcolor="#000000" stroked="f">
                <v:path arrowok="t"/>
                <v:fill type="solid"/>
              </v:shape>
            </v:group>
            <v:group style="position:absolute;left:6713;top:12482;width:48;height:19" coordorigin="6713,12482" coordsize="48,19">
              <v:shape style="position:absolute;left:6713;top:12482;width:48;height:19" coordorigin="6713,12482" coordsize="48,19" path="m6713,12482l6722,12502,6761,12502,6713,12482xe" filled="t" fillcolor="#000000" stroked="f">
                <v:path arrowok="t"/>
                <v:fill type="solid"/>
              </v:shape>
            </v:group>
            <v:group style="position:absolute;left:6722;top:12502;width:38;height:62" coordorigin="6722,12502" coordsize="38,62">
              <v:shape style="position:absolute;left:6722;top:12502;width:38;height:62" coordorigin="6722,12502" coordsize="38,62" path="m6761,12502l6722,12502,6737,12564,6761,12502xe" filled="t" fillcolor="#000000" stroked="f">
                <v:path arrowok="t"/>
                <v:fill type="solid"/>
              </v:shape>
            </v:group>
            <v:group style="position:absolute;left:6703;top:12502;width:34;height:62" coordorigin="6703,12502" coordsize="34,62">
              <v:shape style="position:absolute;left:6703;top:12502;width:34;height:62" coordorigin="6703,12502" coordsize="34,62" path="m6722,12502l6703,12552,6737,12564,6722,12502xe" filled="t" fillcolor="#000000" stroked="f">
                <v:path arrowok="t"/>
                <v:fill type="solid"/>
              </v:shape>
            </v:group>
            <v:group style="position:absolute;left:6653;top:12552;width:84;height:62" coordorigin="6653,12552" coordsize="84,62">
              <v:shape style="position:absolute;left:6653;top:12552;width:84;height:62" coordorigin="6653,12552" coordsize="84,62" path="m6703,12552l6653,12614,6737,12564,6703,12552xe" filled="t" fillcolor="#000000" stroked="f">
                <v:path arrowok="t"/>
                <v:fill type="solid"/>
              </v:shape>
            </v:group>
            <v:group style="position:absolute;left:6626;top:12552;width:77;height:62" coordorigin="6626,12552" coordsize="77,62">
              <v:shape style="position:absolute;left:6626;top:12552;width:77;height:62" coordorigin="6626,12552" coordsize="77,62" path="m6703,12552l6626,12598,6653,12614,6703,12552xe" filled="t" fillcolor="#000000" stroked="f">
                <v:path arrowok="t"/>
                <v:fill type="solid"/>
              </v:shape>
            </v:group>
            <v:group style="position:absolute;left:6626;top:12550;width:79;height:65" coordorigin="6626,12550" coordsize="79,65">
              <v:shape style="position:absolute;left:6626;top:12550;width:79;height:65" coordorigin="6626,12550" coordsize="79,65" path="m6706,12550l6626,12598,6653,12614,6706,12550xe" filled="t" fillcolor="#000000" stroked="f">
                <v:path arrowok="t"/>
                <v:fill type="solid"/>
              </v:shape>
            </v:group>
            <v:group style="position:absolute;left:6653;top:12550;width:82;height:65" coordorigin="6653,12550" coordsize="82,65">
              <v:shape style="position:absolute;left:6653;top:12550;width:82;height:65" coordorigin="6653,12550" coordsize="82,65" path="m6706,12550l6653,12614,6734,12566,6706,12550xe" filled="t" fillcolor="#000000" stroked="f">
                <v:path arrowok="t"/>
                <v:fill type="solid"/>
              </v:shape>
            </v:group>
            <v:group style="position:absolute;left:6701;top:12554;width:38;height:60" coordorigin="6701,12554" coordsize="38,60">
              <v:shape style="position:absolute;left:6701;top:12554;width:38;height:60" coordorigin="6701,12554" coordsize="38,60" path="m6701,12554l6715,12614,6739,12562,6701,12554xe" filled="t" fillcolor="#000000" stroked="f">
                <v:path arrowok="t"/>
                <v:fill type="solid"/>
              </v:shape>
            </v:group>
            <v:group style="position:absolute;left:6677;top:12554;width:38;height:60" coordorigin="6677,12554" coordsize="38,60">
              <v:shape style="position:absolute;left:6677;top:12554;width:38;height:60" coordorigin="6677,12554" coordsize="38,60" path="m6701,12554l6677,12612,6715,12614,6701,12554xe" filled="t" fillcolor="#000000" stroked="f">
                <v:path arrowok="t"/>
                <v:fill type="solid"/>
              </v:shape>
            </v:group>
            <v:group style="position:absolute;left:6677;top:12612;width:46;height:19" coordorigin="6677,12612" coordsize="46,19">
              <v:shape style="position:absolute;left:6677;top:12612;width:46;height:19" coordorigin="6677,12612" coordsize="46,19" path="m6677,12612l6722,12631,6715,12614,6677,12612xe" filled="t" fillcolor="#000000" stroked="f">
                <v:path arrowok="t"/>
                <v:fill type="solid"/>
              </v:shape>
            </v:group>
            <v:group style="position:absolute;left:6677;top:12612;width:46;height:36" coordorigin="6677,12612" coordsize="46,36">
              <v:shape style="position:absolute;left:6677;top:12612;width:46;height:36" coordorigin="6677,12612" coordsize="46,36" path="m6677,12612l6689,12648,6722,12631,6677,12612xe" filled="t" fillcolor="#000000" stroked="f">
                <v:path arrowok="t"/>
                <v:fill type="solid"/>
              </v:shape>
            </v:group>
            <v:group style="position:absolute;left:6689;top:12631;width:53;height:17" coordorigin="6689,12631" coordsize="53,17">
              <v:shape style="position:absolute;left:6689;top:12631;width:53;height:17" coordorigin="6689,12631" coordsize="53,17" path="m6722,12631l6689,12648,6742,12638,6722,12631xe" filled="t" fillcolor="#000000" stroked="f">
                <v:path arrowok="t"/>
                <v:fill type="solid"/>
              </v:shape>
            </v:group>
            <v:group style="position:absolute;left:6689;top:12638;width:53;height:24" coordorigin="6689,12638" coordsize="53,24">
              <v:shape style="position:absolute;left:6689;top:12638;width:53;height:24" coordorigin="6689,12638" coordsize="53,24" path="m6742,12638l6689,12648,6737,12662,6742,12638xe" filled="t" fillcolor="#000000" stroked="f">
                <v:path arrowok="t"/>
                <v:fill type="solid"/>
              </v:shape>
            </v:group>
            <v:group style="position:absolute;left:6737;top:12634;width:31;height:29" coordorigin="6737,12634" coordsize="31,29">
              <v:shape style="position:absolute;left:6737;top:12634;width:31;height:29" coordorigin="6737,12634" coordsize="31,29" path="m6768,12634l6742,12638,6737,12662,6768,12634xe" filled="t" fillcolor="#000000" stroked="f">
                <v:path arrowok="t"/>
                <v:fill type="solid"/>
              </v:shape>
            </v:group>
            <v:group style="position:absolute;left:6737;top:12634;width:38;height:29" coordorigin="6737,12634" coordsize="38,29">
              <v:shape style="position:absolute;left:6737;top:12634;width:38;height:29" coordorigin="6737,12634" coordsize="38,29" path="m6768,12634l6737,12662,6775,12658,6768,12634xe" filled="t" fillcolor="#000000" stroked="f">
                <v:path arrowok="t"/>
                <v:fill type="solid"/>
              </v:shape>
            </v:group>
            <v:group style="position:absolute;left:6768;top:12626;width:48;height:31" coordorigin="6768,12626" coordsize="48,31">
              <v:shape style="position:absolute;left:6768;top:12626;width:48;height:31" coordorigin="6768,12626" coordsize="48,31" path="m6816,12626l6768,12634,6775,12658,6816,12626xe" filled="t" fillcolor="#000000" stroked="f">
                <v:path arrowok="t"/>
                <v:fill type="solid"/>
              </v:shape>
            </v:group>
            <v:group style="position:absolute;left:6775;top:12626;width:55;height:31" coordorigin="6775,12626" coordsize="55,31">
              <v:shape style="position:absolute;left:6775;top:12626;width:55;height:31" coordorigin="6775,12626" coordsize="55,31" path="m6816,12626l6775,12658,6830,12650,6816,12626xe" filled="t" fillcolor="#000000" stroked="f">
                <v:path arrowok="t"/>
                <v:fill type="solid"/>
              </v:shape>
            </v:group>
            <v:group style="position:absolute;left:6816;top:12605;width:58;height:46" coordorigin="6816,12605" coordsize="58,46">
              <v:shape style="position:absolute;left:6816;top:12605;width:58;height:46" coordorigin="6816,12605" coordsize="58,46" path="m6874,12605l6816,12626,6830,12650,6874,12605xe" filled="t" fillcolor="#000000" stroked="f">
                <v:path arrowok="t"/>
                <v:fill type="solid"/>
              </v:shape>
            </v:group>
            <v:group style="position:absolute;left:6830;top:12605;width:62;height:46" coordorigin="6830,12605" coordsize="62,46">
              <v:shape style="position:absolute;left:6830;top:12605;width:62;height:46" coordorigin="6830,12605" coordsize="62,46" path="m6874,12605l6830,12650,6893,12624,6874,12605xe" filled="t" fillcolor="#000000" stroked="f">
                <v:path arrowok="t"/>
                <v:fill type="solid"/>
              </v:shape>
            </v:group>
            <v:group style="position:absolute;left:6874;top:12581;width:55;height:43" coordorigin="6874,12581" coordsize="55,43">
              <v:shape style="position:absolute;left:6874;top:12581;width:55;height:43" coordorigin="6874,12581" coordsize="55,43" path="m6929,12581l6874,12605,6893,12624,6929,12581xe" filled="t" fillcolor="#000000" stroked="f">
                <v:path arrowok="t"/>
                <v:fill type="solid"/>
              </v:shape>
            </v:group>
            <v:group style="position:absolute;left:6893;top:12581;width:60;height:43" coordorigin="6893,12581" coordsize="60,43">
              <v:shape style="position:absolute;left:6893;top:12581;width:60;height:43" coordorigin="6893,12581" coordsize="60,43" path="m6929,12581l6893,12624,6953,12598,6929,12581xe" filled="t" fillcolor="#000000" stroked="f">
                <v:path arrowok="t"/>
                <v:fill type="solid"/>
              </v:shape>
            </v:group>
            <v:group style="position:absolute;left:6929;top:12545;width:55;height:50" coordorigin="6929,12545" coordsize="55,50">
              <v:shape style="position:absolute;left:6929;top:12545;width:55;height:50" coordorigin="6929,12545" coordsize="55,50" path="m6984,12545l6929,12581,6948,12595,6984,12545xe" filled="t" fillcolor="#000000" stroked="f">
                <v:path arrowok="t"/>
                <v:fill type="solid"/>
              </v:shape>
            </v:group>
            <v:group style="position:absolute;left:6941;top:12595;width:12;height:12" coordorigin="6941,12595" coordsize="12,12">
              <v:shape style="position:absolute;left:6941;top:12595;width:12;height:12" coordorigin="6941,12595" coordsize="12,12" path="m6948,12595l6941,12607,6953,12598,6948,12595xe" filled="t" fillcolor="#000000" stroked="f">
                <v:path arrowok="t"/>
                <v:fill type="solid"/>
              </v:shape>
            </v:group>
            <v:group style="position:absolute;left:6946;top:12545;width:38;height:55" coordorigin="6946,12545" coordsize="38,55">
              <v:shape style="position:absolute;left:6946;top:12545;width:38;height:55" coordorigin="6946,12545" coordsize="38,55" path="m6984,12545l6946,12600,6979,12598,6984,12545xe" filled="t" fillcolor="#000000" stroked="f">
                <v:path arrowok="t"/>
                <v:fill type="solid"/>
              </v:shape>
            </v:group>
            <v:group style="position:absolute;left:6941;top:12600;width:5;height:7" coordorigin="6941,12600" coordsize="5,7">
              <v:shape style="position:absolute;left:6941;top:12600;width:5;height:7" coordorigin="6941,12600" coordsize="5,7" path="m6946,12600l6941,12600,6941,12607,6946,12600xe" filled="t" fillcolor="#000000" stroked="f">
                <v:path arrowok="t"/>
                <v:fill type="solid"/>
              </v:shape>
            </v:group>
            <v:group style="position:absolute;left:6941;top:12598;width:43;height:10" coordorigin="6941,12598" coordsize="43,10">
              <v:shape style="position:absolute;left:6941;top:12598;width:43;height:10" coordorigin="6941,12598" coordsize="43,10" path="m6979,12598l6941,12600,6984,12607,6979,12598xe" filled="t" fillcolor="#000000" stroked="f">
                <v:path arrowok="t"/>
                <v:fill type="solid"/>
              </v:shape>
            </v:group>
            <v:group style="position:absolute;left:6941;top:12600;width:43;height:19" coordorigin="6941,12600" coordsize="43,19">
              <v:shape style="position:absolute;left:6941;top:12600;width:43;height:19" coordorigin="6941,12600" coordsize="43,19" path="m6941,12600l6950,12619,6984,12607,6941,12600xe" filled="t" fillcolor="#000000" stroked="f">
                <v:path arrowok="t"/>
                <v:fill type="solid"/>
              </v:shape>
            </v:group>
            <v:group style="position:absolute;left:6950;top:12607;width:41;height:12" coordorigin="6950,12607" coordsize="41,12">
              <v:shape style="position:absolute;left:6950;top:12607;width:41;height:12" coordorigin="6950,12607" coordsize="41,12" path="m6984,12607l6950,12619,6991,12612,6984,12607xe" filled="t" fillcolor="#000000" stroked="f">
                <v:path arrowok="t"/>
                <v:fill type="solid"/>
              </v:shape>
            </v:group>
            <v:group style="position:absolute;left:6950;top:12612;width:41;height:22" coordorigin="6950,12612" coordsize="41,22">
              <v:shape style="position:absolute;left:6950;top:12612;width:41;height:22" coordorigin="6950,12612" coordsize="41,22" path="m6991,12612l6950,12619,6972,12634,6991,12612xe" filled="t" fillcolor="#000000" stroked="f">
                <v:path arrowok="t"/>
                <v:fill type="solid"/>
              </v:shape>
            </v:group>
            <v:group style="position:absolute;left:6972;top:12612;width:26;height:22" coordorigin="6972,12612" coordsize="26,22">
              <v:shape style="position:absolute;left:6972;top:12612;width:26;height:22" coordorigin="6972,12612" coordsize="26,22" path="m6998,12612l6991,12612,6972,12634,6998,12612xe" filled="t" fillcolor="#000000" stroked="f">
                <v:path arrowok="t"/>
                <v:fill type="solid"/>
              </v:shape>
            </v:group>
            <v:group style="position:absolute;left:6972;top:12612;width:29;height:24" coordorigin="6972,12612" coordsize="29,24">
              <v:shape style="position:absolute;left:6972;top:12612;width:29;height:24" coordorigin="6972,12612" coordsize="29,24" path="m6998,12612l6972,12634,7001,12636,6998,12612xe" filled="t" fillcolor="#000000" stroked="f">
                <v:path arrowok="t"/>
                <v:fill type="solid"/>
              </v:shape>
            </v:group>
            <v:group style="position:absolute;left:6998;top:12602;width:55;height:34" coordorigin="6998,12602" coordsize="55,34">
              <v:shape style="position:absolute;left:6998;top:12602;width:55;height:34" coordorigin="6998,12602" coordsize="55,34" path="m7054,12602l6998,12612,7001,12636,7054,12602xe" filled="t" fillcolor="#000000" stroked="f">
                <v:path arrowok="t"/>
                <v:fill type="solid"/>
              </v:shape>
            </v:group>
            <v:group style="position:absolute;left:7001;top:12602;width:53;height:34" coordorigin="7001,12602" coordsize="53,34">
              <v:shape style="position:absolute;left:7001;top:12602;width:53;height:34" coordorigin="7001,12602" coordsize="53,34" path="m7054,12602l7001,12636,7037,12631,7054,12602xe" filled="t" fillcolor="#000000" stroked="f">
                <v:path arrowok="t"/>
                <v:fill type="solid"/>
              </v:shape>
            </v:group>
            <v:group style="position:absolute;left:7037;top:12602;width:46;height:29" coordorigin="7037,12602" coordsize="46,29">
              <v:shape style="position:absolute;left:7037;top:12602;width:46;height:29" coordorigin="7037,12602" coordsize="46,29" path="m7054,12602l7037,12631,7082,12631,7054,12602xe" filled="t" fillcolor="#000000" stroked="f">
                <v:path arrowok="t"/>
                <v:fill type="solid"/>
              </v:shape>
            </v:group>
            <v:group style="position:absolute;left:7037;top:12631;width:46;height:17" coordorigin="7037,12631" coordsize="46,17">
              <v:shape style="position:absolute;left:7037;top:12631;width:46;height:17" coordorigin="7037,12631" coordsize="46,17" path="m7082,12631l7037,12631,7056,12648,7082,12631xe" filled="t" fillcolor="#000000" stroked="f">
                <v:path arrowok="t"/>
                <v:fill type="solid"/>
              </v:shape>
            </v:group>
            <v:group style="position:absolute;left:7056;top:12631;width:34;height:17" coordorigin="7056,12631" coordsize="34,17">
              <v:shape style="position:absolute;left:7056;top:12631;width:34;height:17" coordorigin="7056,12631" coordsize="34,17" path="m7090,12631l7082,12631,7056,12648,7090,12631xe" filled="t" fillcolor="#000000" stroked="f">
                <v:path arrowok="t"/>
                <v:fill type="solid"/>
              </v:shape>
            </v:group>
            <v:group style="position:absolute;left:7056;top:12631;width:34;height:24" coordorigin="7056,12631" coordsize="34,24">
              <v:shape style="position:absolute;left:7056;top:12631;width:34;height:24" coordorigin="7056,12631" coordsize="34,24" path="m7090,12631l7056,12648,7082,12655,7090,12631xe" filled="t" fillcolor="#000000" stroked="f">
                <v:path arrowok="t"/>
                <v:fill type="solid"/>
              </v:shape>
            </v:group>
            <v:group style="position:absolute;left:7082;top:12631;width:22;height:24" coordorigin="7082,12631" coordsize="22,24">
              <v:shape style="position:absolute;left:7082;top:12631;width:22;height:24" coordorigin="7082,12631" coordsize="22,24" path="m7104,12631l7090,12631,7082,12655,7104,12631xe" filled="t" fillcolor="#000000" stroked="f">
                <v:path arrowok="t"/>
                <v:fill type="solid"/>
              </v:shape>
            </v:group>
            <v:group style="position:absolute;left:7082;top:12631;width:22;height:24" coordorigin="7082,12631" coordsize="22,24">
              <v:shape style="position:absolute;left:7082;top:12631;width:22;height:24" coordorigin="7082,12631" coordsize="22,24" path="m7104,12631l7082,12655,7104,12655,7104,12631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jc w:val="left"/>
        <w:tblInd w:w="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994" w:hRule="exact"/>
        </w:trPr>
        <w:tc>
          <w:tcPr>
            <w:tcW w:w="1140" w:type="dxa"/>
            <w:gridSpan w:val="6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0" w:lineRule="exact"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tabs>
                <w:tab w:pos="9633" w:val="left" w:leader="none"/>
              </w:tabs>
              <w:ind w:left="2" w:right="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4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«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2"/>
                <w:w w:val="95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3"/>
                <w:w w:val="95"/>
                <w:sz w:val="32"/>
                <w:szCs w:val="32"/>
                <w:u w:val="single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1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3"/>
                <w:w w:val="95"/>
                <w:sz w:val="32"/>
                <w:szCs w:val="32"/>
                <w:u w:val="single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2"/>
                <w:w w:val="95"/>
                <w:sz w:val="32"/>
                <w:szCs w:val="32"/>
                <w:u w:val="single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ю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1"/>
                <w:w w:val="95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95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"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1"/>
                <w:w w:val="95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2"/>
                <w:w w:val="95"/>
                <w:sz w:val="32"/>
                <w:szCs w:val="32"/>
                <w:u w:val="single" w:color="000000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ы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    </w:t>
            </w:r>
            <w:r>
              <w:rPr>
                <w:rFonts w:ascii="Arial" w:hAnsi="Arial" w:cs="Arial" w:eastAsia="Arial"/>
                <w:b/>
                <w:bCs/>
                <w:spacing w:val="30"/>
                <w:w w:val="95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Ви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1"/>
                <w:w w:val="95"/>
                <w:sz w:val="32"/>
                <w:szCs w:val="32"/>
                <w:u w:val="single" w:color="00000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32"/>
                <w:szCs w:val="32"/>
                <w:u w:val="single" w:color="000000"/>
              </w:rPr>
              <w:t>"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32"/>
                <w:szCs w:val="32"/>
                <w:u w:val="none"/>
              </w:rPr>
            </w:r>
          </w:p>
          <w:p>
            <w:pPr>
              <w:pStyle w:val="TableParagraph"/>
              <w:spacing w:line="200" w:lineRule="exact" w:before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tabs>
                <w:tab w:pos="518" w:val="left" w:leader="none"/>
                <w:tab w:pos="9633" w:val="left" w:leader="none"/>
              </w:tabs>
              <w:ind w:left="2" w:right="0"/>
              <w:jc w:val="center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32"/>
                <w:szCs w:val="32"/>
                <w:u w:val="single" w:color="00000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й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32"/>
                <w:szCs w:val="32"/>
                <w:u w:val="single" w:color="00000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28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,</w:t>
            </w:r>
            <w:r>
              <w:rPr>
                <w:rFonts w:ascii="Arial" w:hAnsi="Arial" w:cs="Arial" w:eastAsia="Arial"/>
                <w:b/>
                <w:bCs/>
                <w:spacing w:val="-27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ю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,</w:t>
            </w:r>
            <w:r>
              <w:rPr>
                <w:rFonts w:ascii="Arial" w:hAnsi="Arial" w:cs="Arial" w:eastAsia="Arial"/>
                <w:b/>
                <w:bCs/>
                <w:spacing w:val="-27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й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ая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32"/>
                <w:szCs w:val="32"/>
                <w:u w:val="none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32"/>
                <w:szCs w:val="32"/>
                <w:u w:val="none"/>
              </w:rPr>
            </w:r>
          </w:p>
          <w:p>
            <w:pPr>
              <w:pStyle w:val="TableParagraph"/>
              <w:tabs>
                <w:tab w:pos="934" w:val="left" w:leader="none"/>
                <w:tab w:pos="9894" w:val="left" w:leader="none"/>
              </w:tabs>
              <w:spacing w:line="578" w:lineRule="exact" w:before="45"/>
              <w:ind w:left="263" w:right="26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32"/>
                <w:szCs w:val="32"/>
                <w:u w:val="single" w:color="00000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й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32"/>
                <w:szCs w:val="32"/>
                <w:u w:val="single" w:color="000000"/>
              </w:rPr>
              <w:t>й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,</w:t>
            </w:r>
            <w:r>
              <w:rPr>
                <w:rFonts w:ascii="Arial" w:hAnsi="Arial" w:cs="Arial" w:eastAsia="Arial"/>
                <w:b/>
                <w:bCs/>
                <w:spacing w:val="-20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6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ая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32"/>
                <w:szCs w:val="32"/>
                <w:u w:val="single" w:color="00000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.,</w:t>
            </w:r>
            <w:r>
              <w:rPr>
                <w:rFonts w:ascii="Arial" w:hAnsi="Arial" w:cs="Arial" w:eastAsia="Arial"/>
                <w:b/>
                <w:bCs/>
                <w:spacing w:val="-18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20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7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,</w:t>
            </w:r>
            <w:r>
              <w:rPr>
                <w:rFonts w:ascii="Arial" w:hAnsi="Arial" w:cs="Arial" w:eastAsia="Arial"/>
                <w:b/>
                <w:bCs/>
                <w:spacing w:val="-18"/>
                <w:w w:val="100"/>
                <w:sz w:val="32"/>
                <w:szCs w:val="3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й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single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single" w:color="00000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>ы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32"/>
                <w:szCs w:val="32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32"/>
                <w:szCs w:val="32"/>
                <w:u w:val="single" w:color="000000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32"/>
                <w:szCs w:val="32"/>
                <w:u w:val="none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32"/>
                <w:szCs w:val="32"/>
                <w:u w:val="none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none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none"/>
              </w:rPr>
              <w:t>ю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32"/>
                <w:szCs w:val="32"/>
                <w:u w:val="none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ево</w:t>
            </w:r>
            <w:r>
              <w:rPr>
                <w:rFonts w:ascii="Arial" w:hAnsi="Arial" w:cs="Arial" w:eastAsia="Arial"/>
                <w:b/>
                <w:bCs/>
                <w:spacing w:val="-26"/>
                <w:w w:val="100"/>
                <w:sz w:val="32"/>
                <w:szCs w:val="32"/>
                <w:u w:val="none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6"/>
                <w:w w:val="100"/>
                <w:sz w:val="32"/>
                <w:szCs w:val="32"/>
                <w:u w:val="none"/>
              </w:rPr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none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  <w:u w:val="none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,</w:t>
            </w:r>
            <w:r>
              <w:rPr>
                <w:rFonts w:ascii="Arial" w:hAnsi="Arial" w:cs="Arial" w:eastAsia="Arial"/>
                <w:b/>
                <w:bCs/>
                <w:spacing w:val="-25"/>
                <w:w w:val="100"/>
                <w:sz w:val="32"/>
                <w:szCs w:val="32"/>
                <w:u w:val="none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32"/>
                <w:szCs w:val="32"/>
                <w:u w:val="none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  <w:u w:val="none"/>
              </w:rPr>
              <w:t>ы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  <w:u w:val="none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  <w:u w:val="none"/>
              </w:rPr>
              <w:t>».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32"/>
                <w:szCs w:val="32"/>
                <w:u w:val="none"/>
              </w:rPr>
            </w:r>
          </w:p>
          <w:p>
            <w:pPr>
              <w:pStyle w:val="TableParagraph"/>
              <w:spacing w:line="193" w:lineRule="exact"/>
              <w:ind w:left="5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2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ъ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150" w:lineRule="exact" w:before="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ПРОЕ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8"/>
                <w:szCs w:val="28"/>
              </w:rPr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8"/>
                <w:szCs w:val="28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8"/>
                <w:szCs w:val="28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8"/>
                <w:szCs w:val="28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ИЯ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  <w:p>
            <w:pPr>
              <w:pStyle w:val="TableParagraph"/>
              <w:spacing w:before="10"/>
              <w:ind w:left="8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6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15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9" w:right="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Ра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-20"/>
                <w:w w:val="100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0"/>
                <w:w w:val="100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1.</w:t>
            </w:r>
            <w:r>
              <w:rPr>
                <w:rFonts w:ascii="Arial" w:hAnsi="Arial" w:cs="Arial" w:eastAsia="Arial"/>
                <w:b/>
                <w:bCs/>
                <w:spacing w:val="-18"/>
                <w:w w:val="100"/>
                <w:sz w:val="32"/>
                <w:szCs w:val="3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32"/>
                <w:szCs w:val="32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32"/>
                <w:szCs w:val="32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32"/>
                <w:szCs w:val="32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ая</w:t>
            </w:r>
            <w:r>
              <w:rPr>
                <w:rFonts w:ascii="Arial" w:hAnsi="Arial" w:cs="Arial" w:eastAsia="Arial"/>
                <w:b/>
                <w:bCs/>
                <w:spacing w:val="-16"/>
                <w:w w:val="100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6"/>
                <w:w w:val="100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ис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32"/>
                <w:szCs w:val="32"/>
              </w:rPr>
            </w:r>
          </w:p>
          <w:p>
            <w:pPr>
              <w:pStyle w:val="TableParagraph"/>
              <w:spacing w:line="367" w:lineRule="exact"/>
              <w:ind w:left="9" w:right="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32"/>
                <w:szCs w:val="32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32"/>
                <w:szCs w:val="32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32"/>
                <w:szCs w:val="32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-38"/>
                <w:w w:val="100"/>
                <w:sz w:val="32"/>
                <w:szCs w:val="3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8"/>
                <w:w w:val="100"/>
                <w:sz w:val="32"/>
                <w:szCs w:val="32"/>
              </w:rPr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ис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32"/>
                <w:szCs w:val="32"/>
              </w:rPr>
            </w:r>
          </w:p>
          <w:p>
            <w:pPr>
              <w:pStyle w:val="TableParagraph"/>
              <w:spacing w:before="13"/>
              <w:ind w:left="8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7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нта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15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0" w:right="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6108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15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5586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/5558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13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3294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32"/>
                <w:szCs w:val="32"/>
              </w:rPr>
              <w:t>0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7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32"/>
                <w:szCs w:val="3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32"/>
                <w:szCs w:val="3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32"/>
                <w:szCs w:val="32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32"/>
                <w:szCs w:val="32"/>
              </w:rPr>
            </w:r>
          </w:p>
          <w:p>
            <w:pPr>
              <w:pStyle w:val="TableParagraph"/>
              <w:spacing w:before="11"/>
              <w:ind w:left="7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Ш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20" w:lineRule="exact" w:befor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Том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1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.1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before="11"/>
              <w:ind w:left="5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0" w:lineRule="exact" w:before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tabs>
                <w:tab w:pos="7196" w:val="left" w:leader="none"/>
              </w:tabs>
              <w:ind w:left="37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ача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ьн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w w:val="100"/>
                <w:sz w:val="28"/>
                <w:szCs w:val="28"/>
              </w:rPr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8"/>
                <w:szCs w:val="28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8"/>
                <w:szCs w:val="28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8"/>
                <w:szCs w:val="28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8"/>
                <w:szCs w:val="28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8"/>
                <w:szCs w:val="28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8"/>
                <w:szCs w:val="28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  <w:p>
            <w:pPr>
              <w:pStyle w:val="TableParagraph"/>
              <w:spacing w:line="240" w:lineRule="exact" w:befor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tabs>
                <w:tab w:pos="4356" w:val="left" w:leader="none"/>
              </w:tabs>
              <w:ind w:left="37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авный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8"/>
                <w:szCs w:val="28"/>
              </w:rPr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нж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8"/>
                <w:szCs w:val="28"/>
              </w:rPr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ек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8"/>
                <w:szCs w:val="28"/>
              </w:rPr>
              <w:tab/>
            </w:r>
            <w:r>
              <w:rPr/>
              <w:pict>
                <v:shape style="width:137.211012pt;height:37.5pt;mso-position-horizontal-relative:char;mso-position-vertical-relative:line" type="#_x0000_t75">
                  <v:imagedata r:id="rId10" o:title=""/>
                </v:shape>
              </w:pic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position w:val="-13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position w:val="0"/>
                <w:sz w:val="28"/>
                <w:szCs w:val="28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position w:val="0"/>
                <w:sz w:val="28"/>
                <w:szCs w:val="28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position w:val="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position w:val="0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position w:val="0"/>
                <w:sz w:val="28"/>
                <w:szCs w:val="28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position w:val="0"/>
                <w:sz w:val="28"/>
                <w:szCs w:val="28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position w:val="0"/>
                <w:sz w:val="28"/>
                <w:szCs w:val="28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ина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position w:val="0"/>
                <w:sz w:val="28"/>
                <w:szCs w:val="28"/>
              </w:rPr>
            </w:r>
          </w:p>
        </w:tc>
      </w:tr>
      <w:tr>
        <w:trPr>
          <w:trHeight w:val="571" w:hRule="exact"/>
        </w:trPr>
        <w:tc>
          <w:tcPr>
            <w:tcW w:w="28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3"/>
              <w:ind w:left="5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8"/>
                <w:szCs w:val="18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18"/>
                <w:szCs w:val="18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852" w:hRule="exact"/>
        </w:trPr>
        <w:tc>
          <w:tcPr>
            <w:tcW w:w="283" w:type="dxa"/>
            <w:vMerge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/>
          </w:p>
        </w:tc>
        <w:tc>
          <w:tcPr>
            <w:tcW w:w="28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1135" w:hRule="exact"/>
        </w:trPr>
        <w:tc>
          <w:tcPr>
            <w:tcW w:w="283" w:type="dxa"/>
            <w:vMerge/>
            <w:tcBorders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/>
          </w:p>
        </w:tc>
        <w:tc>
          <w:tcPr>
            <w:tcW w:w="28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1150" w:hRule="exact"/>
        </w:trPr>
        <w:tc>
          <w:tcPr>
            <w:tcW w:w="283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/>
          </w:p>
        </w:tc>
        <w:tc>
          <w:tcPr>
            <w:tcW w:w="286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90" w:type="dxa"/>
            <w:tcBorders>
              <w:top w:val="single" w:sz="6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1418" w:hRule="exact"/>
        </w:trPr>
        <w:tc>
          <w:tcPr>
            <w:tcW w:w="478" w:type="dxa"/>
            <w:gridSpan w:val="2"/>
            <w:vMerge w:val="restart"/>
            <w:tcBorders>
              <w:top w:val="single" w:sz="18" w:space="0" w:color="000000"/>
              <w:left w:val="nil" w:sz="6" w:space="0" w:color="auto"/>
              <w:right w:val="single" w:sz="1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5"/>
              <w:ind w:left="12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8"/>
                <w:szCs w:val="18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8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1985" w:hRule="exact"/>
        </w:trPr>
        <w:tc>
          <w:tcPr>
            <w:tcW w:w="478" w:type="dxa"/>
            <w:gridSpan w:val="2"/>
            <w:vMerge/>
            <w:tcBorders>
              <w:left w:val="nil" w:sz="6" w:space="0" w:color="auto"/>
              <w:right w:val="single" w:sz="1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5"/>
              <w:ind w:left="4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По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8"/>
                <w:szCs w:val="18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18"/>
                <w:szCs w:val="18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8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1418" w:hRule="exact"/>
        </w:trPr>
        <w:tc>
          <w:tcPr>
            <w:tcW w:w="478" w:type="dxa"/>
            <w:gridSpan w:val="2"/>
            <w:vMerge/>
            <w:tcBorders>
              <w:left w:val="nil" w:sz="6" w:space="0" w:color="auto"/>
              <w:bottom w:val="nil" w:sz="6" w:space="0" w:color="auto"/>
              <w:right w:val="single" w:sz="18" w:space="0" w:color="000000"/>
            </w:tcBorders>
          </w:tcPr>
          <w:p>
            <w:pPr/>
          </w:p>
        </w:tc>
        <w:tc>
          <w:tcPr>
            <w:tcW w:w="2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5"/>
              <w:ind w:left="1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18"/>
                <w:szCs w:val="18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18"/>
                <w:szCs w:val="18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18"/>
                <w:szCs w:val="18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дл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38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/>
          </w:p>
        </w:tc>
        <w:tc>
          <w:tcPr>
            <w:tcW w:w="102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/>
          </w:p>
        </w:tc>
      </w:tr>
    </w:tbl>
    <w:p>
      <w:pPr>
        <w:pStyle w:val="BodyText"/>
        <w:tabs>
          <w:tab w:pos="10019" w:val="left" w:leader="none"/>
        </w:tabs>
        <w:spacing w:line="265" w:lineRule="exact"/>
        <w:ind w:left="525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иро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</w:rPr>
        <w:t>Форм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265" w:lineRule="exact"/>
        <w:jc w:val="left"/>
        <w:rPr>
          <w:rFonts w:ascii="Arial" w:hAnsi="Arial" w:cs="Arial" w:eastAsia="Arial"/>
        </w:rPr>
        <w:sectPr>
          <w:pgSz w:w="11900" w:h="16840"/>
          <w:pgMar w:top="180" w:bottom="280" w:left="180" w:right="160"/>
        </w:sectPr>
      </w:pPr>
    </w:p>
    <w:p>
      <w:pPr>
        <w:pStyle w:val="Heading2"/>
        <w:spacing w:line="355" w:lineRule="exact"/>
        <w:ind w:right="600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1"/>
          <w:w w:val="100"/>
        </w:rPr>
        <w:t>С</w:t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де</w:t>
      </w:r>
      <w:r>
        <w:rPr>
          <w:rFonts w:ascii="Arial" w:hAnsi="Arial" w:cs="Arial" w:eastAsia="Arial"/>
          <w:spacing w:val="-6"/>
          <w:w w:val="100"/>
        </w:rPr>
        <w:t>р</w:t>
      </w:r>
      <w:r>
        <w:rPr>
          <w:rFonts w:ascii="Arial" w:hAnsi="Arial" w:cs="Arial" w:eastAsia="Arial"/>
          <w:spacing w:val="4"/>
          <w:w w:val="100"/>
        </w:rPr>
        <w:t>ж</w:t>
      </w:r>
      <w:r>
        <w:rPr>
          <w:rFonts w:ascii="Arial" w:hAnsi="Arial" w:cs="Arial" w:eastAsia="Arial"/>
          <w:spacing w:val="-1"/>
          <w:w w:val="100"/>
        </w:rPr>
        <w:t>ание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851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83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Об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чение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73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Наимено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ание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60" w:lineRule="exact" w:before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3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Прим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чание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держание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6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.2</w:t>
            </w:r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СП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Сос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прое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тно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до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мен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аци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2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2"/>
                <w:szCs w:val="22"/>
              </w:rPr>
              <w:t>СД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Сос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мен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аци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6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.4</w:t>
            </w:r>
          </w:p>
        </w:tc>
      </w:tr>
      <w:tr>
        <w:trPr>
          <w:trHeight w:val="464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6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 w:eastAsia="Arial"/>
                <w:b/>
                <w:bCs/>
                <w:spacing w:val="-13"/>
                <w:w w:val="100"/>
                <w:sz w:val="24"/>
                <w:szCs w:val="24"/>
                <w:u w:val="thick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4"/>
                <w:szCs w:val="24"/>
                <w:u w:val="thick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  <w:u w:val="thick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4"/>
                <w:szCs w:val="24"/>
                <w:u w:val="thick" w:color="000000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час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  <w:u w:val="thick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: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Поясни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льна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я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запис</w:t>
            </w:r>
            <w:r>
              <w:rPr>
                <w:rFonts w:ascii="Arial" w:hAnsi="Arial" w:cs="Arial" w:eastAsia="Arial"/>
                <w:b w:val="0"/>
                <w:bCs w:val="0"/>
                <w:spacing w:val="5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.5-16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Паспо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прое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8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17-18</w:t>
            </w:r>
          </w:p>
        </w:tc>
      </w:tr>
      <w:tr>
        <w:trPr>
          <w:trHeight w:val="562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9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2"/>
                <w:szCs w:val="22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2"/>
                <w:szCs w:val="22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exact"/>
              <w:ind w:left="78" w:right="891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домост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ь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ссы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чны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прила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аемых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до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мен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в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459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19</w:t>
            </w:r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2"/>
                <w:szCs w:val="22"/>
              </w:rPr>
              <w:t>ВС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домост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ь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аний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8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20-21</w:t>
            </w:r>
          </w:p>
        </w:tc>
      </w:tr>
      <w:tr>
        <w:trPr>
          <w:trHeight w:val="464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4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Прила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аемы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до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менты</w:t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84"/>
              <w:ind w:left="28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22-51</w:t>
            </w:r>
          </w:p>
        </w:tc>
      </w:tr>
      <w:tr>
        <w:trPr>
          <w:trHeight w:val="464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6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4"/>
                <w:szCs w:val="24"/>
                <w:u w:val="thick" w:color="00000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  <w:u w:val="thick" w:color="000000"/>
              </w:rPr>
              <w:t>ф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4"/>
                <w:szCs w:val="24"/>
                <w:u w:val="thick" w:color="00000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  <w:u w:val="thick" w:color="00000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час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  <w:u w:val="thick" w:color="00000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  <w:u w:val="thick" w:color="000000"/>
              </w:rPr>
              <w:t>ь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thick" w:color="000000"/>
              </w:rPr>
              <w:t>: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  <w:u w:val="none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  <w:u w:val="none"/>
              </w:rPr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322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6108-15/5586-13/5558-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2" w:lineRule="exact"/>
              <w:ind w:left="9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13/3294-07-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7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ационны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пла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2000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59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Стр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52</w:t>
            </w:r>
          </w:p>
        </w:tc>
      </w:tr>
    </w:tbl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268" w:right="290" w:firstLine="566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Настоящая</w:t>
      </w:r>
      <w:r>
        <w:rPr>
          <w:rFonts w:ascii="Arial" w:hAnsi="Arial" w:cs="Arial" w:eastAsia="Arial"/>
          <w:b w:val="0"/>
          <w:bCs w:val="0"/>
          <w:spacing w:val="5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проектна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6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документаци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разработан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6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6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соответствии</w:t>
      </w:r>
      <w:r>
        <w:rPr>
          <w:rFonts w:ascii="Arial" w:hAnsi="Arial" w:cs="Arial" w:eastAsia="Arial"/>
          <w:b w:val="0"/>
          <w:bCs w:val="0"/>
          <w:spacing w:val="6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6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новым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утверждённы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перечне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национальн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стандарто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сводо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согл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постанов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ени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ю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Правительства</w:t>
      </w:r>
      <w:r>
        <w:rPr>
          <w:rFonts w:ascii="Arial" w:hAnsi="Arial" w:cs="Arial" w:eastAsia="Arial"/>
          <w:b w:val="0"/>
          <w:bCs w:val="0"/>
          <w:spacing w:val="4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26.12.201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152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редакции</w:t>
      </w:r>
      <w:r>
        <w:rPr>
          <w:rFonts w:ascii="Arial" w:hAnsi="Arial" w:cs="Arial" w:eastAsia="Arial"/>
          <w:b w:val="0"/>
          <w:bCs w:val="0"/>
          <w:spacing w:val="4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постанов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ения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Правительства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29.09.201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1303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предусматривае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мероприяти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обеспечивающие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конструктивну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ю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ежность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взрыв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пожарну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ю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пожарную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безопасность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объект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защиту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нас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лени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устойчивую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ра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объекта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чрезвычайны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ситуация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защиту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окружающе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природно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ред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ег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эксплуатации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отвечае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требования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Градостроительног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Кодекса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Российской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Федераци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</w:p>
    <w:p>
      <w:pPr>
        <w:pStyle w:val="BodyText"/>
        <w:ind w:left="268" w:right="290" w:firstLine="566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Инженерн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геологические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изыскания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выпо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нен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полн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объем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соответствуют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нормативны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документ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достаточн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для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разра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отки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проектной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документ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ции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</w:p>
    <w:p>
      <w:pPr>
        <w:pStyle w:val="BodyText"/>
        <w:ind w:left="83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tabs>
          <w:tab w:pos="8126" w:val="left" w:leader="none"/>
        </w:tabs>
        <w:ind w:left="2006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13"/>
          <w:w w:val="100"/>
        </w:rPr>
        <w:t>Г</w:t>
      </w:r>
      <w:r>
        <w:rPr>
          <w:rFonts w:ascii="Arial" w:hAnsi="Arial" w:cs="Arial" w:eastAsia="Arial"/>
          <w:spacing w:val="-1"/>
          <w:w w:val="100"/>
        </w:rPr>
        <w:t>л</w:t>
      </w:r>
      <w:r>
        <w:rPr>
          <w:rFonts w:ascii="Arial" w:hAnsi="Arial" w:cs="Arial" w:eastAsia="Arial"/>
          <w:spacing w:val="0"/>
          <w:w w:val="100"/>
        </w:rPr>
        <w:t>авный</w:t>
      </w:r>
      <w:r>
        <w:rPr>
          <w:rFonts w:ascii="Arial" w:hAnsi="Arial" w:cs="Arial" w:eastAsia="Arial"/>
          <w:spacing w:val="0"/>
          <w:w w:val="100"/>
        </w:rPr>
        <w:t> </w:t>
      </w:r>
      <w:r>
        <w:rPr>
          <w:rFonts w:ascii="Arial" w:hAnsi="Arial" w:cs="Arial" w:eastAsia="Arial"/>
          <w:spacing w:val="0"/>
          <w:w w:val="100"/>
        </w:rPr>
        <w:t>ин</w:t>
      </w:r>
      <w:r>
        <w:rPr>
          <w:rFonts w:ascii="Arial" w:hAnsi="Arial" w:cs="Arial" w:eastAsia="Arial"/>
          <w:spacing w:val="-4"/>
          <w:w w:val="100"/>
        </w:rPr>
        <w:t>ж</w:t>
      </w:r>
      <w:r>
        <w:rPr>
          <w:rFonts w:ascii="Arial" w:hAnsi="Arial" w:cs="Arial" w:eastAsia="Arial"/>
          <w:spacing w:val="-1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нер</w:t>
      </w:r>
      <w:r>
        <w:rPr>
          <w:rFonts w:ascii="Arial" w:hAnsi="Arial" w:cs="Arial" w:eastAsia="Arial"/>
          <w:spacing w:val="0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прое</w:t>
      </w:r>
      <w:r>
        <w:rPr>
          <w:rFonts w:ascii="Arial" w:hAnsi="Arial" w:cs="Arial" w:eastAsia="Arial"/>
          <w:spacing w:val="1"/>
          <w:w w:val="100"/>
        </w:rPr>
        <w:t>к</w:t>
      </w:r>
      <w:r>
        <w:rPr>
          <w:rFonts w:ascii="Arial" w:hAnsi="Arial" w:cs="Arial" w:eastAsia="Arial"/>
          <w:spacing w:val="-2"/>
          <w:w w:val="100"/>
        </w:rPr>
        <w:t>т</w:t>
      </w:r>
      <w:r>
        <w:rPr>
          <w:rFonts w:ascii="Arial" w:hAnsi="Arial" w:cs="Arial" w:eastAsia="Arial"/>
          <w:spacing w:val="-1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: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-1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1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а</w:t>
      </w:r>
      <w:r>
        <w:rPr>
          <w:rFonts w:ascii="Arial" w:hAnsi="Arial" w:cs="Arial" w:eastAsia="Arial"/>
          <w:spacing w:val="-4"/>
          <w:w w:val="100"/>
        </w:rPr>
        <w:t>м</w:t>
      </w:r>
      <w:r>
        <w:rPr>
          <w:rFonts w:ascii="Arial" w:hAnsi="Arial" w:cs="Arial" w:eastAsia="Arial"/>
          <w:spacing w:val="-1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р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на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9089" w:val="left" w:leader="none"/>
        </w:tabs>
        <w:spacing w:before="69"/>
        <w:ind w:left="643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«_26_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   </w:t>
      </w:r>
      <w:r>
        <w:rPr>
          <w:rFonts w:ascii="Arial" w:hAnsi="Arial" w:cs="Arial" w:eastAsia="Arial"/>
          <w:b/>
          <w:bCs/>
          <w:spacing w:val="6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65"/>
          <w:w w:val="100"/>
          <w:sz w:val="24"/>
          <w:szCs w:val="24"/>
          <w:u w:val="thick" w:color="000000"/>
        </w:rPr>
      </w:r>
      <w:r>
        <w:rPr>
          <w:rFonts w:ascii="Arial" w:hAnsi="Arial" w:cs="Arial" w:eastAsia="Arial"/>
          <w:b/>
          <w:bCs/>
          <w:spacing w:val="65"/>
          <w:w w:val="100"/>
          <w:sz w:val="24"/>
          <w:szCs w:val="24"/>
          <w:u w:val="none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none"/>
        </w:rPr>
        <w:t>апрел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none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ab/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none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none"/>
        </w:rPr>
        <w:t>201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none"/>
        </w:rPr>
        <w:t>6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/>
          <w:bCs/>
          <w:spacing w:val="-25"/>
          <w:w w:val="100"/>
          <w:sz w:val="24"/>
          <w:szCs w:val="24"/>
          <w:u w:val="none"/>
        </w:rPr>
        <w:t>г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none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11"/>
          <w:footerReference w:type="default" r:id="rId12"/>
          <w:pgSz w:w="11905" w:h="16840"/>
          <w:pgMar w:header="372" w:footer="694" w:top="560" w:bottom="880" w:left="1320" w:right="160"/>
          <w:pgNumType w:start="2"/>
        </w:sectPr>
      </w:pP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8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зм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уч</w:t>
      </w:r>
      <w:r>
        <w:rPr>
          <w:rFonts w:ascii="Arial" w:hAnsi="Arial" w:cs="Arial" w:eastAsia="Arial"/>
          <w:b w:val="0"/>
          <w:bCs w:val="0"/>
          <w:spacing w:val="47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Лист</w:t>
      </w:r>
      <w:r>
        <w:rPr>
          <w:rFonts w:ascii="Arial" w:hAnsi="Arial" w:cs="Arial" w:eastAsia="Arial"/>
          <w:b w:val="0"/>
          <w:bCs w:val="0"/>
          <w:spacing w:val="48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3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дпись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8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8"/>
        <w:ind w:left="189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6108-15/5586-13/5558-13/3294-07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5" w:h="16840"/>
          <w:pgMar w:top="940" w:bottom="280" w:left="1320" w:right="160"/>
          <w:cols w:num="3" w:equalWidth="0">
            <w:col w:w="3148" w:space="40"/>
            <w:col w:w="512" w:space="419"/>
            <w:col w:w="6306"/>
          </w:cols>
        </w:sectPr>
      </w:pPr>
    </w:p>
    <w:p>
      <w:pPr>
        <w:pStyle w:val="BodyText"/>
        <w:spacing w:line="246" w:lineRule="auto" w:before="6"/>
        <w:ind w:left="154" w:right="0"/>
        <w:jc w:val="both"/>
        <w:rPr>
          <w:rFonts w:ascii="Arial" w:hAnsi="Arial" w:cs="Arial" w:eastAsia="Arial"/>
        </w:rPr>
      </w:pPr>
      <w:r>
        <w:rPr/>
        <w:pict>
          <v:group style="position:absolute;margin-left:13.095pt;margin-top:13.095pt;width:569.670pt;height:781.83pt;mso-position-horizontal-relative:page;mso-position-vertical-relative:page;z-index:-6243" coordorigin="262,262" coordsize="11393,15637">
            <v:group style="position:absolute;left:11057;top:283;width:568;height:397" coordorigin="11057,283" coordsize="568,397">
              <v:shape style="position:absolute;left:11057;top:283;width:568;height:397" coordorigin="11057,283" coordsize="568,397" path="m11624,283l11057,283,11057,680,11624,680,11624,283xe" filled="f" stroked="t" strokeweight=".25pt" strokecolor="#000000">
                <v:path arrowok="t"/>
              </v:shape>
              <v:shape style="position:absolute;left:9541;top:15138;width:1993;height:587" type="#_x0000_t75">
                <v:imagedata r:id="rId13" o:title=""/>
              </v:shape>
              <v:shape style="position:absolute;left:8930;top:15139;width:595;height:586" type="#_x0000_t75">
                <v:imagedata r:id="rId14" o:title=""/>
              </v:shape>
            </v:group>
            <v:group style="position:absolute;left:1418;top:284;width:10205;height:15590" coordorigin="1418,284" coordsize="10205,15590">
              <v:shape style="position:absolute;left:1418;top:284;width:10205;height:15590" coordorigin="1418,284" coordsize="10205,15590" path="m11623,284l1418,284,1418,15875,11623,15875,11623,284xe" filled="f" stroked="t" strokeweight="2.25pt" strokecolor="#000000">
                <v:path arrowok="t"/>
              </v:shape>
            </v:group>
            <v:group style="position:absolute;left:284;top:7370;width:1134;height:3683" coordorigin="284,7370" coordsize="1134,3683">
              <v:shape style="position:absolute;left:284;top:7370;width:1134;height:3683" coordorigin="284,7370" coordsize="1134,3683" path="m1418,7370l284,7370,284,11053,1418,11053,1418,7370xe" filled="f" stroked="t" strokeweight="2.25pt" strokecolor="#000000">
                <v:path arrowok="t"/>
              </v:shape>
            </v:group>
            <v:group style="position:absolute;left:572;top:7370;width:2;height:3683" coordorigin="572,7370" coordsize="2,3683">
              <v:shape style="position:absolute;left:572;top:7370;width:2;height:3683" coordorigin="572,7370" coordsize="0,3683" path="m572,7370l572,11053e" filled="f" stroked="t" strokeweight="2.25pt" strokecolor="#000000">
                <v:path arrowok="t"/>
              </v:shape>
            </v:group>
            <v:group style="position:absolute;left:860;top:7370;width:2;height:3683" coordorigin="860,7370" coordsize="2,3683">
              <v:shape style="position:absolute;left:860;top:7370;width:2;height:3683" coordorigin="860,7370" coordsize="0,3683" path="m860,7370l860,11053e" filled="f" stroked="t" strokeweight="1pt" strokecolor="#000000">
                <v:path arrowok="t"/>
              </v:shape>
            </v:group>
            <v:group style="position:absolute;left:1148;top:7370;width:2;height:3683" coordorigin="1148,7370" coordsize="2,3683">
              <v:shape style="position:absolute;left:1148;top:7370;width:2;height:3683" coordorigin="1148,7370" coordsize="0,3683" path="m1148,7370l1148,11053e" filled="f" stroked="t" strokeweight="1pt" strokecolor="#000000">
                <v:path arrowok="t"/>
              </v:shape>
            </v:group>
            <v:group style="position:absolute;left:572;top:7946;width:852;height:2" coordorigin="572,7946" coordsize="852,2">
              <v:shape style="position:absolute;left:572;top:7946;width:852;height:2" coordorigin="572,7946" coordsize="852,0" path="m572,7946l1424,7946e" filled="f" stroked="t" strokeweight="1pt" strokecolor="#000000">
                <v:path arrowok="t"/>
              </v:shape>
            </v:group>
            <v:group style="position:absolute;left:572;top:8797;width:852;height:2" coordorigin="572,8797" coordsize="852,2">
              <v:shape style="position:absolute;left:572;top:8797;width:852;height:2" coordorigin="572,8797" coordsize="852,0" path="m572,8797l1424,8797e" filled="f" stroked="t" strokeweight="1pt" strokecolor="#000000">
                <v:path arrowok="t"/>
              </v:shape>
            </v:group>
            <v:group style="position:absolute;left:572;top:9923;width:852;height:2" coordorigin="572,9923" coordsize="852,2">
              <v:shape style="position:absolute;left:572;top:9923;width:852;height:2" coordorigin="572,9923" coordsize="852,0" path="m572,9923l1424,9923e" filled="f" stroked="t" strokeweight="1pt" strokecolor="#000000">
                <v:path arrowok="t"/>
              </v:shape>
            </v:group>
            <v:group style="position:absolute;left:5106;top:13609;width:6518;height:850" coordorigin="5106,13609" coordsize="6518,850">
              <v:shape style="position:absolute;left:5106;top:13609;width:6518;height:850" coordorigin="5106,13609" coordsize="6518,850" path="m11624,13609l5106,13609,5106,14459,11624,14459,11624,13609xe" filled="f" stroked="t" strokeweight="2.25pt" strokecolor="#000000">
                <v:path arrowok="t"/>
              </v:shape>
            </v:group>
            <v:group style="position:absolute;left:5106;top:14456;width:3685;height:1417" coordorigin="5106,14456" coordsize="3685,1417">
              <v:shape style="position:absolute;left:5106;top:14456;width:3685;height:1417" coordorigin="5106,14456" coordsize="3685,1417" path="m8791,14456l5106,14456,5106,15874,8791,15874,8791,14456xe" filled="f" stroked="t" strokeweight="2.25pt" strokecolor="#000000">
                <v:path arrowok="t"/>
              </v:shape>
            </v:group>
            <v:group style="position:absolute;left:8798;top:14740;width:2834;height:2" coordorigin="8798,14740" coordsize="2834,2">
              <v:shape style="position:absolute;left:8798;top:14740;width:2834;height:2" coordorigin="8798,14740" coordsize="2834,0" path="m8798,14740l11633,14740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7;top:14466;width:2;height:566" coordorigin="9647,14466" coordsize="2,566">
              <v:shape style="position:absolute;left:9647;top:14466;width:2;height:566" coordorigin="9647,14466" coordsize="0,566" path="m9647,14466l9647,15032e" filled="f" stroked="t" strokeweight="1pt" strokecolor="#000000">
                <v:path arrowok="t"/>
              </v:shape>
            </v:group>
            <v:group style="position:absolute;left:10495;top:14466;width:2;height:566" coordorigin="10495,14466" coordsize="2,566">
              <v:shape style="position:absolute;left:10495;top:14466;width:2;height:566" coordorigin="10495,14466" coordsize="0,566" path="m10495,14466l10495,15032e" filled="f" stroked="t" strokeweight="1pt" strokecolor="#000000">
                <v:path arrowok="t"/>
              </v:shape>
            </v:group>
            <v:group style="position:absolute;left:1423;top:13609;width:3684;height:2267" coordorigin="1423,13609" coordsize="3684,2267">
              <v:shape style="position:absolute;left:1423;top:13609;width:3684;height:2267" coordorigin="1423,13609" coordsize="3684,2267" path="m5107,13609l1423,13609,1423,15876,5107,15876,5107,13609xe" filled="f" stroked="t" strokeweight="2.25pt" strokecolor="#000000">
                <v:path arrowok="t"/>
              </v:shape>
            </v:group>
            <v:group style="position:absolute;left:3692;top:13609;width:2;height:2267" coordorigin="3692,13609" coordsize="2,2267">
              <v:shape style="position:absolute;left:3692;top:13609;width:2;height:2267" coordorigin="3692,13609" coordsize="0,2267" path="m3692,13609l3692,15876e" filled="f" stroked="t" strokeweight="2.25pt" strokecolor="#000000">
                <v:path arrowok="t"/>
              </v:shape>
            </v:group>
            <v:group style="position:absolute;left:2554;top:13609;width:2;height:2267" coordorigin="2554,13609" coordsize="2,2267">
              <v:shape style="position:absolute;left:2554;top:13609;width:2;height:2267" coordorigin="2554,13609" coordsize="0,2267" path="m2554,13609l2554,15876e" filled="f" stroked="t" strokeweight="2.25pt" strokecolor="#000000">
                <v:path arrowok="t"/>
              </v:shape>
            </v:group>
            <v:group style="position:absolute;left:3128;top:13609;width:2;height:850" coordorigin="3128,13609" coordsize="2,850">
              <v:shape style="position:absolute;left:3128;top:13609;width:2;height:850" coordorigin="3128,13609" coordsize="0,850" path="m3128,13609l3128,14459e" filled="f" stroked="t" strokeweight="2.25pt" strokecolor="#000000">
                <v:path arrowok="t"/>
              </v:shape>
            </v:group>
            <v:group style="position:absolute;left:4541;top:13609;width:2;height:2267" coordorigin="4541,13609" coordsize="2,2267">
              <v:shape style="position:absolute;left:4541;top:13609;width:2;height:2267" coordorigin="4541,13609" coordsize="0,2267" path="m4541,13609l4541,15876e" filled="f" stroked="t" strokeweight="2.25pt" strokecolor="#000000">
                <v:path arrowok="t"/>
              </v:shape>
            </v:group>
            <v:group style="position:absolute;left:1988;top:13609;width:2;height:850" coordorigin="1988,13609" coordsize="2,850">
              <v:shape style="position:absolute;left:1988;top:13609;width:2;height:850" coordorigin="1988,13609" coordsize="0,850" path="m1988,13609l1988,14459e" filled="f" stroked="t" strokeweight="2.25pt" strokecolor="#000000">
                <v:path arrowok="t"/>
              </v:shape>
            </v:group>
            <v:group style="position:absolute;left:1432;top:13892;width:3684;height:2" coordorigin="1432,13892" coordsize="3684,2">
              <v:shape style="position:absolute;left:1432;top:13892;width:3684;height:2" coordorigin="1432,13892" coordsize="3684,0" path="m1432,13892l5116,13892e" filled="f" stroked="t" strokeweight="1pt" strokecolor="#000000">
                <v:path arrowok="t"/>
              </v:shape>
            </v:group>
            <v:group style="position:absolute;left:1432;top:14174;width:3684;height:2" coordorigin="1432,14174" coordsize="3684,2">
              <v:shape style="position:absolute;left:1432;top:14174;width:3684;height:2" coordorigin="1432,14174" coordsize="3684,0" path="m1432,14174l5116,14174e" filled="f" stroked="t" strokeweight="2.25pt" strokecolor="#000000">
                <v:path arrowok="t"/>
              </v:shape>
            </v:group>
            <v:group style="position:absolute;left:680;top:14456;width:4435;height:2" coordorigin="680,14456" coordsize="4435,2">
              <v:shape style="position:absolute;left:680;top:14456;width:4435;height:2" coordorigin="680,14456" coordsize="4435,0" path="m680,14456l5116,14456e" filled="f" stroked="t" strokeweight="2.25pt" strokecolor="#000000">
                <v:path arrowok="t"/>
              </v:shape>
            </v:group>
            <v:group style="position:absolute;left:1432;top:14748;width:3684;height:2" coordorigin="1432,14748" coordsize="3684,2">
              <v:shape style="position:absolute;left:1432;top:14748;width:3684;height:2" coordorigin="1432,14748" coordsize="3684,0" path="m1432,14748l5116,14748e" filled="f" stroked="t" strokeweight="1pt" strokecolor="#000000">
                <v:path arrowok="t"/>
              </v:shape>
            </v:group>
            <v:group style="position:absolute;left:1432;top:15031;width:3684;height:2" coordorigin="1432,15031" coordsize="3684,2">
              <v:shape style="position:absolute;left:1432;top:15031;width:3684;height:2" coordorigin="1432,15031" coordsize="3684,0" path="m1432,15031l5116,15031e" filled="f" stroked="t" strokeweight="1pt" strokecolor="#000000">
                <v:path arrowok="t"/>
              </v:shape>
            </v:group>
            <v:group style="position:absolute;left:1432;top:15313;width:3684;height:2" coordorigin="1432,15313" coordsize="3684,2">
              <v:shape style="position:absolute;left:1432;top:15313;width:3684;height:2" coordorigin="1432,15313" coordsize="3684,0" path="m1432,15313l5116,15313e" filled="f" stroked="t" strokeweight="1pt" strokecolor="#000000">
                <v:path arrowok="t"/>
              </v:shape>
            </v:group>
            <v:group style="position:absolute;left:1432;top:15596;width:3684;height:2" coordorigin="1432,15596" coordsize="3684,2">
              <v:shape style="position:absolute;left:1432;top:15596;width:3684;height:2" coordorigin="1432,15596" coordsize="3684,0" path="m1432,15596l5116,15596e" filled="f" stroked="t" strokeweight="1pt" strokecolor="#000000">
                <v:path arrowok="t"/>
              </v:shape>
            </v:group>
            <v:group style="position:absolute;left:680;top:11057;width:734;height:4819" coordorigin="680,11057" coordsize="734,4819">
              <v:shape style="position:absolute;left:680;top:11057;width:734;height:4819" coordorigin="680,11057" coordsize="734,4819" path="m1415,11057l680,11057,680,15876,1415,15876,1415,11057xe" filled="f" stroked="t" strokeweight="2.25pt" strokecolor="#000000">
                <v:path arrowok="t"/>
              </v:shape>
            </v:group>
            <v:group style="position:absolute;left:1021;top:11057;width:2;height:4819" coordorigin="1021,11057" coordsize="2,4819">
              <v:shape style="position:absolute;left:1021;top:11057;width:2;height:4819" coordorigin="1021,11057" coordsize="0,4819" path="m1021,11057l1021,15876e" filled="f" stroked="t" strokeweight="2.25pt" strokecolor="#000000">
                <v:path arrowok="t"/>
              </v:shape>
            </v:group>
            <v:group style="position:absolute;left:680;top:12476;width:734;height:2" coordorigin="680,12476" coordsize="734,2">
              <v:shape style="position:absolute;left:680;top:12476;width:734;height:2" coordorigin="680,12476" coordsize="734,0" path="m680,12476l1415,12476e" filled="f" stroked="t" strokeweight="2.25pt" strokecolor="#000000">
                <v:path arrowok="t"/>
              </v:shape>
              <v:shape style="position:absolute;left:6715;top:11305;width:2622;height:800" type="#_x0000_t75">
                <v:imagedata r:id="rId15" o:title=""/>
              </v:shape>
              <v:shape style="position:absolute;left:3556;top:14333;width:1055;height:1060" type="#_x0000_t75">
                <v:imagedata r:id="rId16" o:title=""/>
              </v:shape>
            </v:group>
            <w10:wrap type="none"/>
          </v:group>
        </w:pict>
      </w:r>
      <w:r>
        <w:rPr/>
        <w:pict>
          <v:shape style="position:absolute;margin-left:14.896224pt;margin-top:495.145782pt;width:14.0pt;height:56.042511pt;mso-position-horizontal-relative:page;mso-position-vertical-relative:page;z-index:-624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ла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2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756226pt;margin-top:729.283081pt;width:14pt;height:58.016173pt;mso-position-horizontal-relative:page;mso-position-vertical-relative:page;z-index:-624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7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756226pt;margin-top:645.849121pt;width:14pt;height:54.985702pt;mso-position-horizontal-relative:page;mso-position-vertical-relative:page;z-index:-624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756226pt;margin-top:559.312927pt;width:14pt;height:57.766774pt;mso-position-horizontal-relative:page;mso-position-vertical-relative:page;z-index:-6239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Взам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"/>
          <w:w w:val="70"/>
        </w:rPr>
        <w:t>Нор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7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нт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Исп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ни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ГИП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6"/>
        <w:ind w:left="76" w:right="0" w:firstLine="1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8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ина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марина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"/>
        <w:ind w:left="154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04.16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5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04.16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5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04.16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5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7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держание</w:t>
      </w:r>
      <w:r>
        <w:rPr>
          <w:rFonts w:ascii="Arial" w:hAnsi="Arial" w:cs="Arial" w:eastAsia="Arial"/>
          <w:b w:val="0"/>
          <w:bCs w:val="0"/>
          <w:spacing w:val="-29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114" w:val="left" w:leader="none"/>
          <w:tab w:pos="1359" w:val="right" w:leader="none"/>
        </w:tabs>
        <w:spacing w:line="247" w:lineRule="auto" w:before="6"/>
        <w:ind w:left="396" w:right="0" w:hanging="242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адия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</w:rPr>
        <w:t>Лист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1"/>
        <w:ind w:left="0" w:right="240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Лис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ов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3"/>
        <w:ind w:left="0" w:right="239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5" w:h="16840"/>
          <w:pgMar w:top="940" w:bottom="280" w:left="1320" w:right="160"/>
          <w:cols w:num="6" w:equalWidth="0">
            <w:col w:w="1171" w:space="40"/>
            <w:col w:w="932" w:space="977"/>
            <w:col w:w="605" w:space="490"/>
            <w:col w:w="2664" w:space="553"/>
            <w:col w:w="1506" w:space="351"/>
            <w:col w:w="1136"/>
          </w:cols>
        </w:sectPr>
      </w:pP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spacing w:before="58"/>
        <w:ind w:left="2117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ав</w:t>
      </w:r>
      <w:r>
        <w:rPr>
          <w:rFonts w:ascii="Arial" w:hAnsi="Arial" w:cs="Arial" w:eastAsia="Arial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pacing w:val="-24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2"/>
          <w:w w:val="100"/>
        </w:rPr>
        <w:t>р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3"/>
          <w:w w:val="100"/>
        </w:rPr>
        <w:t>к</w:t>
      </w:r>
      <w:r>
        <w:rPr>
          <w:rFonts w:ascii="Arial" w:hAnsi="Arial" w:cs="Arial" w:eastAsia="Arial"/>
          <w:spacing w:val="-1"/>
          <w:w w:val="100"/>
        </w:rPr>
        <w:t>т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й</w:t>
      </w:r>
      <w:r>
        <w:rPr>
          <w:rFonts w:ascii="Arial" w:hAnsi="Arial" w:cs="Arial" w:eastAsia="Arial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pacing w:val="-23"/>
          <w:w w:val="100"/>
        </w:rPr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5"/>
          <w:w w:val="100"/>
        </w:rPr>
        <w:t>к</w:t>
      </w:r>
      <w:r>
        <w:rPr>
          <w:rFonts w:ascii="Arial" w:hAnsi="Arial" w:cs="Arial" w:eastAsia="Arial"/>
          <w:spacing w:val="-6"/>
          <w:w w:val="100"/>
        </w:rPr>
        <w:t>у</w:t>
      </w:r>
      <w:r>
        <w:rPr>
          <w:rFonts w:ascii="Arial" w:hAnsi="Arial" w:cs="Arial" w:eastAsia="Arial"/>
          <w:spacing w:val="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т</w:t>
      </w:r>
      <w:r>
        <w:rPr>
          <w:rFonts w:ascii="Arial" w:hAnsi="Arial" w:cs="Arial" w:eastAsia="Arial"/>
          <w:spacing w:val="2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ции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372" w:footer="694" w:top="560" w:bottom="920" w:left="1360" w:right="280"/>
        </w:sectPr>
      </w:pPr>
    </w:p>
    <w:p>
      <w:pPr>
        <w:spacing w:line="167" w:lineRule="exact" w:before="77"/>
        <w:ind w:left="12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ер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1834" w:val="left" w:leader="none"/>
          <w:tab w:pos="5935" w:val="left" w:leader="none"/>
        </w:tabs>
        <w:spacing w:line="244" w:lineRule="exact"/>
        <w:ind w:left="20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-8"/>
          <w:w w:val="100"/>
          <w:position w:val="-9"/>
          <w:sz w:val="18"/>
          <w:szCs w:val="18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position w:val="-9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5"/>
          <w:w w:val="100"/>
          <w:position w:val="-9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position w:val="-9"/>
          <w:sz w:val="18"/>
          <w:szCs w:val="18"/>
        </w:rPr>
        <w:t>а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-9"/>
          <w:sz w:val="18"/>
          <w:szCs w:val="18"/>
        </w:rPr>
        <w:tab/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б</w:t>
      </w:r>
      <w:r>
        <w:rPr>
          <w:rFonts w:ascii="Arial" w:hAnsi="Arial" w:cs="Arial" w:eastAsia="Arial"/>
          <w:b/>
          <w:bCs/>
          <w:spacing w:val="-2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6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position w:val="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0"/>
          <w:sz w:val="18"/>
          <w:szCs w:val="18"/>
        </w:rPr>
        <w:tab/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position w:val="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3"/>
          <w:w w:val="100"/>
          <w:position w:val="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pStyle w:val="Heading5"/>
        <w:spacing w:before="54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pacing w:val="-13"/>
          <w:w w:val="100"/>
        </w:rPr>
      </w:r>
      <w:r>
        <w:rPr>
          <w:rFonts w:ascii="Arial" w:hAnsi="Arial" w:cs="Arial" w:eastAsia="Arial"/>
          <w:spacing w:val="0"/>
          <w:w w:val="100"/>
        </w:rPr>
        <w:t>1</w:t>
      </w:r>
      <w:r>
        <w:rPr>
          <w:rFonts w:ascii="Arial" w:hAnsi="Arial" w:cs="Arial" w:eastAsia="Arial"/>
          <w:spacing w:val="-13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0"/>
          <w:w w:val="100"/>
        </w:rPr>
        <w:t>П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л</w:t>
      </w:r>
      <w:r>
        <w:rPr>
          <w:rFonts w:ascii="Arial" w:hAnsi="Arial" w:cs="Arial" w:eastAsia="Arial"/>
          <w:spacing w:val="-1"/>
          <w:w w:val="100"/>
        </w:rPr>
        <w:t>ь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-2"/>
          <w:w w:val="100"/>
        </w:rPr>
        <w:t>з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0"/>
          <w:w w:val="100"/>
        </w:rPr>
        <w:t>ка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167" w:lineRule="exact"/>
        <w:ind w:left="0" w:right="2412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6" w:lineRule="exact" w:before="81"/>
        <w:ind w:left="317" w:right="244" w:hanging="58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Пр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-</w:t>
      </w:r>
      <w:r>
        <w:rPr>
          <w:rFonts w:ascii="Arial" w:hAnsi="Arial" w:cs="Arial" w:eastAsia="Arial"/>
          <w:b/>
          <w:bCs/>
          <w:spacing w:val="0"/>
          <w:w w:val="99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20" w:lineRule="exact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120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2" w:equalWidth="0">
            <w:col w:w="7256" w:space="1857"/>
            <w:col w:w="1147"/>
          </w:cols>
        </w:sectPr>
      </w:pPr>
    </w:p>
    <w:p>
      <w:pPr>
        <w:spacing w:before="4"/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1.1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ind w:left="36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4</w:t>
      </w:r>
      <w:r>
        <w:rPr>
          <w:rFonts w:ascii="Arial" w:hAnsi="Arial" w:cs="Arial" w:eastAsia="Arial"/>
          <w:b w:val="0"/>
          <w:bCs w:val="0"/>
          <w:spacing w:val="-4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ПЗ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5" w:lineRule="exact"/>
        <w:ind w:left="363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</w:rPr>
        <w:t>По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4" w:equalWidth="0">
            <w:col w:w="615" w:space="638"/>
            <w:col w:w="1977" w:space="579"/>
            <w:col w:w="3017" w:space="2049"/>
            <w:col w:w="1385"/>
          </w:cols>
        </w:sectPr>
      </w:pPr>
    </w:p>
    <w:p>
      <w:pPr>
        <w:pStyle w:val="Heading5"/>
        <w:spacing w:before="69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10"/>
          <w:w w:val="100"/>
        </w:rPr>
      </w:r>
      <w:r>
        <w:rPr>
          <w:rFonts w:ascii="Arial" w:hAnsi="Arial" w:cs="Arial" w:eastAsia="Arial"/>
          <w:spacing w:val="0"/>
          <w:w w:val="100"/>
        </w:rPr>
        <w:t>2</w:t>
      </w:r>
      <w:r>
        <w:rPr>
          <w:rFonts w:ascii="Arial" w:hAnsi="Arial" w:cs="Arial" w:eastAsia="Arial"/>
          <w:spacing w:val="-10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0"/>
          <w:w w:val="100"/>
        </w:rPr>
        <w:t>Про</w:t>
      </w:r>
      <w:r>
        <w:rPr>
          <w:rFonts w:ascii="Arial" w:hAnsi="Arial" w:cs="Arial" w:eastAsia="Arial"/>
          <w:spacing w:val="1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кт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л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сы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-5"/>
          <w:w w:val="100"/>
        </w:rPr>
        <w:t>в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</w:sectPr>
      </w:pP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2.1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before="69"/>
        <w:ind w:left="363" w:right="0"/>
        <w:jc w:val="center"/>
        <w:rPr>
          <w:rFonts w:ascii="Arial" w:hAnsi="Arial" w:cs="Arial" w:eastAsia="Arial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61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ПО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363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ема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иро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ор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-5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аст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4" w:equalWidth="0">
            <w:col w:w="615" w:space="189"/>
            <w:col w:w="2872" w:space="132"/>
            <w:col w:w="4723" w:space="344"/>
            <w:col w:w="1385"/>
          </w:cols>
        </w:sectPr>
      </w:pPr>
    </w:p>
    <w:p>
      <w:pPr>
        <w:pStyle w:val="Heading5"/>
        <w:spacing w:before="12"/>
        <w:ind w:left="1500" w:right="0" w:hanging="127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0"/>
          <w:w w:val="100"/>
        </w:rPr>
        <w:t>3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-14"/>
          <w:w w:val="100"/>
        </w:rPr>
        <w:t>Т</w:t>
      </w:r>
      <w:r>
        <w:rPr>
          <w:rFonts w:ascii="Arial" w:hAnsi="Arial" w:cs="Arial" w:eastAsia="Arial"/>
          <w:spacing w:val="-5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х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л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г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ч</w:t>
      </w:r>
      <w:r>
        <w:rPr>
          <w:rFonts w:ascii="Arial" w:hAnsi="Arial" w:cs="Arial" w:eastAsia="Arial"/>
          <w:spacing w:val="-2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ск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-3"/>
          <w:w w:val="100"/>
        </w:rPr>
        <w:t>к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-5"/>
          <w:w w:val="100"/>
        </w:rPr>
        <w:t>у</w:t>
      </w:r>
      <w:r>
        <w:rPr>
          <w:rFonts w:ascii="Arial" w:hAnsi="Arial" w:cs="Arial" w:eastAsia="Arial"/>
          <w:spacing w:val="2"/>
          <w:w w:val="100"/>
        </w:rPr>
        <w:t>к</w:t>
      </w:r>
      <w:r>
        <w:rPr>
          <w:rFonts w:ascii="Arial" w:hAnsi="Arial" w:cs="Arial" w:eastAsia="Arial"/>
          <w:spacing w:val="0"/>
          <w:w w:val="100"/>
        </w:rPr>
        <w:t>т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в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1"/>
          <w:w w:val="100"/>
        </w:rPr>
        <w:t>е</w:t>
      </w:r>
      <w:r>
        <w:rPr>
          <w:rFonts w:ascii="Arial" w:hAnsi="Arial" w:cs="Arial" w:eastAsia="Arial"/>
          <w:spacing w:val="-5"/>
          <w:w w:val="100"/>
        </w:rPr>
        <w:t>ш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1"/>
          <w:w w:val="100"/>
        </w:rPr>
        <w:t>л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й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г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б</w:t>
      </w:r>
      <w:r>
        <w:rPr>
          <w:rFonts w:ascii="Arial" w:hAnsi="Arial" w:cs="Arial" w:eastAsia="Arial"/>
          <w:spacing w:val="0"/>
          <w:w w:val="100"/>
        </w:rPr>
        <w:t>ъек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-22"/>
          <w:w w:val="100"/>
        </w:rPr>
        <w:t> </w:t>
      </w:r>
      <w:r>
        <w:rPr>
          <w:rFonts w:ascii="Arial" w:hAnsi="Arial" w:cs="Arial" w:eastAsia="Arial"/>
          <w:spacing w:val="0"/>
          <w:w w:val="100"/>
        </w:rPr>
        <w:t>Ис</w:t>
      </w:r>
      <w:r>
        <w:rPr>
          <w:rFonts w:ascii="Arial" w:hAnsi="Arial" w:cs="Arial" w:eastAsia="Arial"/>
          <w:spacing w:val="2"/>
          <w:w w:val="100"/>
        </w:rPr>
        <w:t>к</w:t>
      </w:r>
      <w:r>
        <w:rPr>
          <w:rFonts w:ascii="Arial" w:hAnsi="Arial" w:cs="Arial" w:eastAsia="Arial"/>
          <w:spacing w:val="-13"/>
          <w:w w:val="100"/>
        </w:rPr>
        <w:t>у</w:t>
      </w:r>
      <w:r>
        <w:rPr>
          <w:rFonts w:ascii="Arial" w:hAnsi="Arial" w:cs="Arial" w:eastAsia="Arial"/>
          <w:spacing w:val="0"/>
          <w:w w:val="100"/>
        </w:rPr>
        <w:t>сс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-5"/>
          <w:w w:val="100"/>
        </w:rPr>
        <w:t>в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pacing w:val="-18"/>
          <w:w w:val="100"/>
        </w:rPr>
      </w:r>
      <w:r>
        <w:rPr>
          <w:rFonts w:ascii="Arial" w:hAnsi="Arial" w:cs="Arial" w:eastAsia="Arial"/>
          <w:spacing w:val="0"/>
          <w:w w:val="100"/>
        </w:rPr>
        <w:t>соор</w:t>
      </w:r>
      <w:r>
        <w:rPr>
          <w:rFonts w:ascii="Arial" w:hAnsi="Arial" w:cs="Arial" w:eastAsia="Arial"/>
          <w:spacing w:val="-5"/>
          <w:w w:val="100"/>
        </w:rPr>
        <w:t>у</w:t>
      </w:r>
      <w:r>
        <w:rPr>
          <w:rFonts w:ascii="Arial" w:hAnsi="Arial" w:cs="Arial" w:eastAsia="Arial"/>
          <w:spacing w:val="0"/>
          <w:w w:val="100"/>
        </w:rPr>
        <w:t>же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-2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167" w:lineRule="exact" w:before="9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120" w:lineRule="exact"/>
        <w:ind w:left="23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120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2" w:equalWidth="0">
            <w:col w:w="8188" w:space="819"/>
            <w:col w:w="1253"/>
          </w:cols>
        </w:sectPr>
      </w:pPr>
    </w:p>
    <w:p>
      <w:pPr>
        <w:spacing w:before="4"/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3.1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3.2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46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46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5" w:lineRule="exact"/>
        <w:ind w:left="363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уж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ые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ти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36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уж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ые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ти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ые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ш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ия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ind w:left="23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3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3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4" w:equalWidth="0">
            <w:col w:w="615" w:space="40"/>
            <w:col w:w="2741" w:space="413"/>
            <w:col w:w="5157" w:space="40"/>
            <w:col w:w="1254"/>
          </w:cols>
        </w:sectPr>
      </w:pP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5"/>
        <w:tabs>
          <w:tab w:pos="9238" w:val="left" w:leader="none"/>
        </w:tabs>
        <w:spacing w:line="118" w:lineRule="auto"/>
        <w:ind w:right="174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10"/>
          <w:w w:val="100"/>
        </w:rPr>
      </w:r>
      <w:r>
        <w:rPr>
          <w:rFonts w:ascii="Arial" w:hAnsi="Arial" w:cs="Arial" w:eastAsia="Arial"/>
          <w:spacing w:val="0"/>
          <w:w w:val="100"/>
        </w:rPr>
        <w:t>4</w:t>
      </w:r>
      <w:r>
        <w:rPr>
          <w:rFonts w:ascii="Arial" w:hAnsi="Arial" w:cs="Arial" w:eastAsia="Arial"/>
          <w:spacing w:val="-9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8"/>
          <w:w w:val="100"/>
        </w:rPr>
        <w:t> 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ро</w:t>
      </w:r>
      <w:r>
        <w:rPr>
          <w:rFonts w:ascii="Arial" w:hAnsi="Arial" w:cs="Arial" w:eastAsia="Arial"/>
          <w:spacing w:val="1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rFonts w:ascii="Arial" w:hAnsi="Arial" w:cs="Arial" w:eastAsia="Arial"/>
          <w:spacing w:val="0"/>
          <w:w w:val="100"/>
        </w:rPr>
        <w:t>соор</w:t>
      </w:r>
      <w:r>
        <w:rPr>
          <w:rFonts w:ascii="Arial" w:hAnsi="Arial" w:cs="Arial" w:eastAsia="Arial"/>
          <w:spacing w:val="-5"/>
          <w:w w:val="100"/>
        </w:rPr>
        <w:t>у</w:t>
      </w:r>
      <w:r>
        <w:rPr>
          <w:rFonts w:ascii="Arial" w:hAnsi="Arial" w:cs="Arial" w:eastAsia="Arial"/>
          <w:spacing w:val="0"/>
          <w:w w:val="100"/>
        </w:rPr>
        <w:t>же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-2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в</w:t>
      </w:r>
      <w:r>
        <w:rPr>
          <w:rFonts w:ascii="Arial" w:hAnsi="Arial" w:cs="Arial" w:eastAsia="Arial"/>
          <w:spacing w:val="-5"/>
          <w:w w:val="100"/>
        </w:rPr>
        <w:t>х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1"/>
          <w:w w:val="100"/>
        </w:rPr>
        <w:t>я</w:t>
      </w:r>
      <w:r>
        <w:rPr>
          <w:rFonts w:ascii="Arial" w:hAnsi="Arial" w:cs="Arial" w:eastAsia="Arial"/>
          <w:spacing w:val="-5"/>
          <w:w w:val="100"/>
        </w:rPr>
        <w:t>щ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8"/>
          <w:w w:val="100"/>
        </w:rPr>
      </w:r>
      <w:r>
        <w:rPr>
          <w:rFonts w:ascii="Arial" w:hAnsi="Arial" w:cs="Arial" w:eastAsia="Arial"/>
          <w:spacing w:val="0"/>
          <w:w w:val="100"/>
        </w:rPr>
        <w:t>в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7"/>
          <w:w w:val="100"/>
        </w:rPr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1"/>
          <w:w w:val="100"/>
        </w:rPr>
        <w:t>ф</w:t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1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-5"/>
          <w:w w:val="100"/>
        </w:rPr>
        <w:t>у</w:t>
      </w:r>
      <w:r>
        <w:rPr>
          <w:rFonts w:ascii="Arial" w:hAnsi="Arial" w:cs="Arial" w:eastAsia="Arial"/>
          <w:spacing w:val="2"/>
          <w:w w:val="100"/>
        </w:rPr>
        <w:t>к</w:t>
      </w:r>
      <w:r>
        <w:rPr>
          <w:rFonts w:ascii="Arial" w:hAnsi="Arial" w:cs="Arial" w:eastAsia="Arial"/>
          <w:spacing w:val="7"/>
          <w:w w:val="100"/>
        </w:rPr>
        <w:t>т</w:t>
      </w:r>
      <w:r>
        <w:rPr>
          <w:rFonts w:ascii="Arial" w:hAnsi="Arial" w:cs="Arial" w:eastAsia="Arial"/>
          <w:spacing w:val="-10"/>
          <w:w w:val="100"/>
        </w:rPr>
        <w:t>у</w:t>
      </w:r>
      <w:r>
        <w:rPr>
          <w:rFonts w:ascii="Arial" w:hAnsi="Arial" w:cs="Arial" w:eastAsia="Arial"/>
          <w:spacing w:val="2"/>
          <w:w w:val="100"/>
        </w:rPr>
        <w:t>р</w:t>
      </w:r>
      <w:r>
        <w:rPr>
          <w:rFonts w:ascii="Arial" w:hAnsi="Arial" w:cs="Arial" w:eastAsia="Arial"/>
          <w:spacing w:val="0"/>
          <w:w w:val="100"/>
        </w:rPr>
        <w:t>у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rFonts w:ascii="Arial" w:hAnsi="Arial" w:cs="Arial" w:eastAsia="Arial"/>
          <w:spacing w:val="1"/>
          <w:w w:val="100"/>
        </w:rPr>
        <w:t>л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й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г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б</w:t>
      </w:r>
      <w:r>
        <w:rPr>
          <w:rFonts w:ascii="Arial" w:hAnsi="Arial" w:cs="Arial" w:eastAsia="Arial"/>
          <w:spacing w:val="0"/>
          <w:w w:val="100"/>
        </w:rPr>
        <w:t>ъек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position w:val="1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position w:val="1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</w:rPr>
        <w:t>тр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1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spacing w:before="95"/>
        <w:ind w:left="23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ел</w:t>
      </w:r>
      <w:r>
        <w:rPr>
          <w:rFonts w:ascii="Arial" w:hAnsi="Arial" w:cs="Arial" w:eastAsia="Arial"/>
          <w:b/>
          <w:bCs/>
          <w:spacing w:val="-1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5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5</w:t>
      </w:r>
      <w:r>
        <w:rPr>
          <w:rFonts w:ascii="Arial" w:hAnsi="Arial" w:cs="Arial" w:eastAsia="Arial"/>
          <w:b/>
          <w:bCs/>
          <w:spacing w:val="-1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Про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кт</w:t>
      </w:r>
      <w:r>
        <w:rPr>
          <w:rFonts w:ascii="Arial" w:hAnsi="Arial" w:cs="Arial" w:eastAsia="Arial"/>
          <w:b/>
          <w:bCs/>
          <w:spacing w:val="-1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6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г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з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ц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1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ь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-5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0" w:h="16840"/>
          <w:pgMar w:top="940" w:bottom="280" w:left="1360" w:right="280"/>
        </w:sectPr>
      </w:pP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5.1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5.2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before="72"/>
        <w:ind w:left="232" w:right="0"/>
        <w:jc w:val="left"/>
        <w:rPr>
          <w:rFonts w:ascii="Arial" w:hAnsi="Arial" w:cs="Arial" w:eastAsia="Arial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420" w:lineRule="atLeast" w:before="65"/>
        <w:ind w:left="363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</w:rPr>
        <w:t>Проект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трои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ри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ию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63" w:right="164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ей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ом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ъ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иже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ери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рои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ind w:left="19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19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9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19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4" w:equalWidth="0">
            <w:col w:w="615" w:space="40"/>
            <w:col w:w="2741" w:space="413"/>
            <w:col w:w="5194" w:space="40"/>
            <w:col w:w="1217"/>
          </w:cols>
        </w:sectPr>
      </w:pPr>
    </w:p>
    <w:p>
      <w:pPr>
        <w:pStyle w:val="Heading5"/>
        <w:spacing w:line="222" w:lineRule="exact" w:before="9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0"/>
          <w:w w:val="100"/>
        </w:rPr>
        <w:t>6</w:t>
      </w:r>
      <w:r>
        <w:rPr>
          <w:rFonts w:ascii="Arial" w:hAnsi="Arial" w:cs="Arial" w:eastAsia="Arial"/>
          <w:spacing w:val="-10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0"/>
          <w:w w:val="100"/>
        </w:rPr>
        <w:t>Про</w:t>
      </w:r>
      <w:r>
        <w:rPr>
          <w:rFonts w:ascii="Arial" w:hAnsi="Arial" w:cs="Arial" w:eastAsia="Arial"/>
          <w:spacing w:val="1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кт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0"/>
          <w:w w:val="100"/>
        </w:rPr>
        <w:t>ор</w:t>
      </w:r>
      <w:r>
        <w:rPr>
          <w:rFonts w:ascii="Arial" w:hAnsi="Arial" w:cs="Arial" w:eastAsia="Arial"/>
          <w:spacing w:val="1"/>
          <w:w w:val="100"/>
        </w:rPr>
        <w:t>г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2"/>
          <w:w w:val="100"/>
        </w:rPr>
        <w:t>з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ц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1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б</w:t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т</w:t>
      </w:r>
      <w:r>
        <w:rPr>
          <w:rFonts w:ascii="Arial" w:hAnsi="Arial" w:cs="Arial" w:eastAsia="Arial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7"/>
          <w:w w:val="100"/>
        </w:rPr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3"/>
          <w:w w:val="100"/>
        </w:rPr>
        <w:t>с</w:t>
      </w:r>
      <w:r>
        <w:rPr>
          <w:rFonts w:ascii="Arial" w:hAnsi="Arial" w:cs="Arial" w:eastAsia="Arial"/>
          <w:spacing w:val="0"/>
          <w:w w:val="100"/>
        </w:rPr>
        <w:t>у</w:t>
      </w:r>
      <w:r>
        <w:rPr>
          <w:rFonts w:ascii="Arial" w:hAnsi="Arial" w:cs="Arial" w:eastAsia="Arial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pacing w:val="-15"/>
          <w:w w:val="100"/>
        </w:rPr>
      </w:r>
      <w:r>
        <w:rPr>
          <w:rFonts w:ascii="Arial" w:hAnsi="Arial" w:cs="Arial" w:eastAsia="Arial"/>
          <w:spacing w:val="1"/>
          <w:w w:val="100"/>
        </w:rPr>
        <w:t>(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-2"/>
          <w:w w:val="100"/>
        </w:rPr>
        <w:t>е</w:t>
      </w:r>
      <w:r>
        <w:rPr>
          <w:rFonts w:ascii="Arial" w:hAnsi="Arial" w:cs="Arial" w:eastAsia="Arial"/>
          <w:spacing w:val="-6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5"/>
          <w:w w:val="100"/>
        </w:rPr>
        <w:t>ж</w:t>
      </w:r>
      <w:r>
        <w:rPr>
          <w:rFonts w:ascii="Arial" w:hAnsi="Arial" w:cs="Arial" w:eastAsia="Arial"/>
          <w:spacing w:val="-8"/>
          <w:w w:val="100"/>
        </w:rPr>
        <w:t>у</w:t>
      </w:r>
      <w:r>
        <w:rPr>
          <w:rFonts w:ascii="Arial" w:hAnsi="Arial" w:cs="Arial" w:eastAsia="Arial"/>
          <w:spacing w:val="0"/>
          <w:w w:val="100"/>
        </w:rPr>
        <w:t>)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л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й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2"/>
          <w:w w:val="100"/>
        </w:rPr>
        <w:t>г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tabs>
          <w:tab w:pos="9238" w:val="left" w:leader="none"/>
        </w:tabs>
        <w:spacing w:line="330" w:lineRule="exact"/>
        <w:ind w:left="15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б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ъек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position w:val="14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8"/>
          <w:w w:val="100"/>
          <w:position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position w:val="14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тр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14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14"/>
          <w:sz w:val="24"/>
          <w:szCs w:val="2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pStyle w:val="Heading5"/>
        <w:spacing w:before="69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0"/>
          <w:w w:val="100"/>
        </w:rPr>
        <w:t>7</w:t>
      </w:r>
      <w:r>
        <w:rPr>
          <w:rFonts w:ascii="Arial" w:hAnsi="Arial" w:cs="Arial" w:eastAsia="Arial"/>
          <w:spacing w:val="-10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-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еро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т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rFonts w:ascii="Arial" w:hAnsi="Arial" w:cs="Arial" w:eastAsia="Arial"/>
          <w:spacing w:val="-6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хр</w:t>
      </w:r>
      <w:r>
        <w:rPr>
          <w:rFonts w:ascii="Arial" w:hAnsi="Arial" w:cs="Arial" w:eastAsia="Arial"/>
          <w:spacing w:val="1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rFonts w:ascii="Arial" w:hAnsi="Arial" w:cs="Arial" w:eastAsia="Arial"/>
          <w:spacing w:val="0"/>
          <w:w w:val="100"/>
        </w:rPr>
        <w:t>окру</w:t>
      </w:r>
      <w:r>
        <w:rPr>
          <w:rFonts w:ascii="Arial" w:hAnsi="Arial" w:cs="Arial" w:eastAsia="Arial"/>
          <w:spacing w:val="5"/>
          <w:w w:val="100"/>
        </w:rPr>
        <w:t>ж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ю</w:t>
      </w:r>
      <w:r>
        <w:rPr>
          <w:rFonts w:ascii="Arial" w:hAnsi="Arial" w:cs="Arial" w:eastAsia="Arial"/>
          <w:spacing w:val="-5"/>
          <w:w w:val="100"/>
        </w:rPr>
        <w:t>щ</w:t>
      </w:r>
      <w:r>
        <w:rPr>
          <w:rFonts w:ascii="Arial" w:hAnsi="Arial" w:cs="Arial" w:eastAsia="Arial"/>
          <w:spacing w:val="0"/>
          <w:w w:val="100"/>
        </w:rPr>
        <w:t>ей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rFonts w:ascii="Arial" w:hAnsi="Arial" w:cs="Arial" w:eastAsia="Arial"/>
          <w:spacing w:val="0"/>
          <w:w w:val="100"/>
        </w:rPr>
        <w:t>сре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-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</w:sectPr>
      </w:pP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7.1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6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7.2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7.3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7.4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before="72"/>
        <w:ind w:left="232" w:right="0"/>
        <w:jc w:val="left"/>
        <w:rPr>
          <w:rFonts w:ascii="Arial" w:hAnsi="Arial" w:cs="Arial" w:eastAsia="Arial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ООС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 w:before="9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pStyle w:val="BodyText"/>
        <w:spacing w:line="488" w:lineRule="auto"/>
        <w:ind w:left="334" w:right="1076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Де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стройст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ие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8"/>
        <w:ind w:left="33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ужаю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щ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ей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ср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33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еро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тия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щ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ию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строи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3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4" w:equalWidth="0">
            <w:col w:w="615" w:space="40"/>
            <w:col w:w="2741" w:space="442"/>
            <w:col w:w="4861" w:space="206"/>
            <w:col w:w="1355"/>
          </w:cols>
        </w:sectPr>
      </w:pPr>
    </w:p>
    <w:p>
      <w:pPr>
        <w:pStyle w:val="Heading5"/>
        <w:tabs>
          <w:tab w:pos="9238" w:val="left" w:leader="none"/>
        </w:tabs>
        <w:spacing w:before="69"/>
        <w:ind w:left="173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2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ел</w:t>
      </w:r>
      <w:r>
        <w:rPr>
          <w:rFonts w:ascii="Arial" w:hAnsi="Arial" w:cs="Arial" w:eastAsia="Arial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</w:rPr>
      </w:r>
      <w:r>
        <w:rPr>
          <w:rFonts w:ascii="Arial" w:hAnsi="Arial" w:cs="Arial" w:eastAsia="Arial"/>
          <w:spacing w:val="0"/>
          <w:w w:val="100"/>
        </w:rPr>
        <w:t>8</w:t>
      </w:r>
      <w:r>
        <w:rPr>
          <w:rFonts w:ascii="Arial" w:hAnsi="Arial" w:cs="Arial" w:eastAsia="Arial"/>
          <w:spacing w:val="-4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«</w:t>
      </w:r>
      <w:r>
        <w:rPr>
          <w:rFonts w:ascii="Arial" w:hAnsi="Arial" w:cs="Arial" w:eastAsia="Arial"/>
          <w:spacing w:val="-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еро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р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т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</w:rPr>
      </w:r>
      <w:r>
        <w:rPr>
          <w:rFonts w:ascii="Arial" w:hAnsi="Arial" w:cs="Arial" w:eastAsia="Arial"/>
          <w:spacing w:val="0"/>
          <w:w w:val="100"/>
        </w:rPr>
        <w:t>об</w:t>
      </w:r>
      <w:r>
        <w:rPr>
          <w:rFonts w:ascii="Arial" w:hAnsi="Arial" w:cs="Arial" w:eastAsia="Arial"/>
          <w:spacing w:val="-2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5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ч</w:t>
      </w:r>
      <w:r>
        <w:rPr>
          <w:rFonts w:ascii="Arial" w:hAnsi="Arial" w:cs="Arial" w:eastAsia="Arial"/>
          <w:spacing w:val="1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ю</w:t>
      </w:r>
      <w:r>
        <w:rPr>
          <w:rFonts w:ascii="Arial" w:hAnsi="Arial" w:cs="Arial" w:eastAsia="Arial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5"/>
          <w:w w:val="100"/>
        </w:rPr>
        <w:t>ж</w:t>
      </w:r>
      <w:r>
        <w:rPr>
          <w:rFonts w:ascii="Arial" w:hAnsi="Arial" w:cs="Arial" w:eastAsia="Arial"/>
          <w:spacing w:val="0"/>
          <w:w w:val="100"/>
        </w:rPr>
        <w:t>ар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ой</w:t>
      </w:r>
      <w:r>
        <w:rPr>
          <w:rFonts w:ascii="Arial" w:hAnsi="Arial" w:cs="Arial" w:eastAsia="Arial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pacing w:val="-5"/>
          <w:w w:val="100"/>
        </w:rPr>
      </w:r>
      <w:r>
        <w:rPr>
          <w:rFonts w:ascii="Arial" w:hAnsi="Arial" w:cs="Arial" w:eastAsia="Arial"/>
          <w:spacing w:val="0"/>
          <w:w w:val="100"/>
        </w:rPr>
        <w:t>бе</w:t>
      </w:r>
      <w:r>
        <w:rPr>
          <w:rFonts w:ascii="Arial" w:hAnsi="Arial" w:cs="Arial" w:eastAsia="Arial"/>
          <w:spacing w:val="-6"/>
          <w:w w:val="100"/>
        </w:rPr>
        <w:t>з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2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-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»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тр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9238" w:val="left" w:leader="none"/>
        </w:tabs>
        <w:ind w:left="17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ел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9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ро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ь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ст</w:t>
      </w:r>
      <w:r>
        <w:rPr>
          <w:rFonts w:ascii="Arial" w:hAnsi="Arial" w:cs="Arial" w:eastAsia="Arial"/>
          <w:b/>
          <w:bCs/>
          <w:spacing w:val="-5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тр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22" w:lineRule="exact" w:before="69"/>
        <w:ind w:left="17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ел</w:t>
      </w:r>
      <w:r>
        <w:rPr>
          <w:rFonts w:ascii="Arial" w:hAnsi="Arial" w:cs="Arial" w:eastAsia="Arial"/>
          <w:b/>
          <w:bCs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1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spacing w:val="-1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/>
          <w:bCs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к</w:t>
      </w:r>
      <w:r>
        <w:rPr>
          <w:rFonts w:ascii="Arial" w:hAnsi="Arial" w:cs="Arial" w:eastAsia="Arial"/>
          <w:b/>
          <w:bCs/>
          <w:spacing w:val="-8"/>
          <w:w w:val="100"/>
          <w:sz w:val="24"/>
          <w:szCs w:val="24"/>
        </w:rPr>
        <w:t>у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ц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/>
          <w:bCs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8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8"/>
          <w:w w:val="100"/>
          <w:sz w:val="24"/>
          <w:szCs w:val="24"/>
        </w:rPr>
        <w:t>у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ча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я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х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,</w:t>
      </w:r>
      <w:r>
        <w:rPr>
          <w:rFonts w:ascii="Arial" w:hAnsi="Arial" w:cs="Arial" w:eastAsia="Arial"/>
          <w:b/>
          <w:bCs/>
          <w:spacing w:val="-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ре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-13"/>
          <w:w w:val="100"/>
          <w:sz w:val="24"/>
          <w:szCs w:val="24"/>
        </w:rPr>
        <w:t>у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tabs>
          <w:tab w:pos="9238" w:val="left" w:leader="none"/>
        </w:tabs>
        <w:spacing w:line="330" w:lineRule="exact"/>
        <w:ind w:left="157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ф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ь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з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к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position w:val="14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position w:val="14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тр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14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14"/>
          <w:sz w:val="24"/>
          <w:szCs w:val="2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4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00" w:h="16840"/>
          <w:pgMar w:top="940" w:bottom="280" w:left="1360" w:right="280"/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9"/>
        <w:ind w:left="149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  <w:cols w:num="3" w:equalWidth="0">
            <w:col w:w="3107" w:space="40"/>
            <w:col w:w="511" w:space="355"/>
            <w:col w:w="6247"/>
          </w:cols>
        </w:sectPr>
      </w:pPr>
    </w:p>
    <w:p>
      <w:pPr>
        <w:pStyle w:val="BodyText"/>
        <w:spacing w:line="246" w:lineRule="auto" w:before="7"/>
        <w:ind w:left="116" w:right="0" w:hanging="1"/>
        <w:jc w:val="left"/>
        <w:rPr>
          <w:rFonts w:ascii="Arial" w:hAnsi="Arial" w:cs="Arial" w:eastAsia="Arial"/>
        </w:rPr>
      </w:pPr>
      <w:r>
        <w:rPr/>
        <w:pict>
          <v:group style="position:absolute;margin-left:13.035pt;margin-top:13.034859pt;width:569.729997pt;height:781.889988pt;mso-position-horizontal-relative:page;mso-position-vertical-relative:page;z-index:-6238" coordorigin="261,261" coordsize="11395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17" o:title=""/>
              </v:shape>
              <v:shape style="position:absolute;left:8930;top:15139;width:586;height:586" type="#_x0000_t75">
                <v:imagedata r:id="rId18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</v:group>
            <v:group style="position:absolute;left:1421;top:1414;width:10193;height:2" coordorigin="1421,1414" coordsize="10193,2">
              <v:shape style="position:absolute;left:1421;top:1414;width:10193;height:2" coordorigin="1421,1414" coordsize="10193,0" path="m1421,1414l11614,1414e" filled="f" stroked="t" strokeweight=".580017pt" strokecolor="#000000">
                <v:path arrowok="t"/>
              </v:shape>
            </v:group>
            <v:group style="position:absolute;left:2138;top:1418;width:2;height:494" coordorigin="2138,1418" coordsize="2,494">
              <v:shape style="position:absolute;left:2138;top:1418;width:2;height:494" coordorigin="2138,1418" coordsize="0,494" path="m2138,1418l2138,1913e" filled="f" stroked="t" strokeweight=".580pt" strokecolor="#000000">
                <v:path arrowok="t"/>
              </v:shape>
            </v:group>
            <v:group style="position:absolute;left:5424;top:1418;width:2;height:494" coordorigin="5424,1418" coordsize="2,494">
              <v:shape style="position:absolute;left:5424;top:1418;width:2;height:494" coordorigin="5424,1418" coordsize="0,494" path="m5424,1418l5424,1913e" filled="f" stroked="t" strokeweight=".580pt" strokecolor="#000000">
                <v:path arrowok="t"/>
              </v:shape>
            </v:group>
            <v:group style="position:absolute;left:10490;top:1418;width:2;height:1464" coordorigin="10490,1418" coordsize="2,1464">
              <v:shape style="position:absolute;left:10490;top:1418;width:2;height:1464" coordorigin="10490,1418" coordsize="0,1464" path="m10490,1418l10490,2882e" filled="f" stroked="t" strokeweight=".580pt" strokecolor="#000000">
                <v:path arrowok="t"/>
              </v:shape>
            </v:group>
            <v:group style="position:absolute;left:1421;top:1918;width:10193;height:2" coordorigin="1421,1918" coordsize="10193,2">
              <v:shape style="position:absolute;left:1421;top:1918;width:10193;height:2" coordorigin="1421,1918" coordsize="10193,0" path="m1421,1918l11614,1918e" filled="f" stroked="t" strokeweight=".580017pt" strokecolor="#000000">
                <v:path arrowok="t"/>
              </v:shape>
            </v:group>
            <v:group style="position:absolute;left:1421;top:2326;width:10193;height:2" coordorigin="1421,2326" coordsize="10193,2">
              <v:shape style="position:absolute;left:1421;top:2326;width:10193;height:2" coordorigin="1421,2326" coordsize="10193,0" path="m1421,2326l11614,2326e" filled="f" stroked="t" strokeweight=".580016pt" strokecolor="#000000">
                <v:path arrowok="t"/>
              </v:shape>
            </v:group>
            <v:group style="position:absolute;left:2138;top:2330;width:2;height:552" coordorigin="2138,2330" coordsize="2,552">
              <v:shape style="position:absolute;left:2138;top:2330;width:2;height:552" coordorigin="2138,2330" coordsize="0,552" path="m2138,2330l2138,2882e" filled="f" stroked="t" strokeweight=".580pt" strokecolor="#000000">
                <v:path arrowok="t"/>
              </v:shape>
            </v:group>
            <v:group style="position:absolute;left:5424;top:2330;width:2;height:552" coordorigin="5424,2330" coordsize="2,552">
              <v:shape style="position:absolute;left:5424;top:2330;width:2;height:552" coordorigin="5424,2330" coordsize="0,552" path="m5424,2330l5424,2882e" filled="f" stroked="t" strokeweight=".580pt" strokecolor="#000000">
                <v:path arrowok="t"/>
              </v:shape>
            </v:group>
            <v:group style="position:absolute;left:1421;top:2887;width:10193;height:2" coordorigin="1421,2887" coordsize="10193,2">
              <v:shape style="position:absolute;left:1421;top:2887;width:10193;height:2" coordorigin="1421,2887" coordsize="10193,0" path="m1421,2887l11614,2887e" filled="f" stroked="t" strokeweight=".580016pt" strokecolor="#000000">
                <v:path arrowok="t"/>
              </v:shape>
            </v:group>
            <v:group style="position:absolute;left:1421;top:3293;width:10193;height:2" coordorigin="1421,3293" coordsize="10193,2">
              <v:shape style="position:absolute;left:1421;top:3293;width:10193;height:2" coordorigin="1421,3293" coordsize="10193,0" path="m1421,3293l11614,3293e" filled="f" stroked="t" strokeweight=".580015pt" strokecolor="#000000">
                <v:path arrowok="t"/>
              </v:shape>
            </v:group>
            <v:group style="position:absolute;left:2138;top:3298;width:2;height:554" coordorigin="2138,3298" coordsize="2,554">
              <v:shape style="position:absolute;left:2138;top:3298;width:2;height:554" coordorigin="2138,3298" coordsize="0,554" path="m2138,3298l2138,3852e" filled="f" stroked="t" strokeweight=".580pt" strokecolor="#000000">
                <v:path arrowok="t"/>
              </v:shape>
            </v:group>
            <v:group style="position:absolute;left:5424;top:3298;width:2;height:554" coordorigin="5424,3298" coordsize="2,554">
              <v:shape style="position:absolute;left:5424;top:3298;width:2;height:554" coordorigin="5424,3298" coordsize="0,554" path="m5424,3298l5424,3852e" filled="f" stroked="t" strokeweight=".580pt" strokecolor="#000000">
                <v:path arrowok="t"/>
              </v:shape>
            </v:group>
            <v:group style="position:absolute;left:10490;top:3298;width:2;height:9202" coordorigin="10490,3298" coordsize="2,9202">
              <v:shape style="position:absolute;left:10490;top:3298;width:2;height:9202" coordorigin="10490,3298" coordsize="0,9202" path="m10490,3298l10490,12499e" filled="f" stroked="t" strokeweight=".580pt" strokecolor="#000000">
                <v:path arrowok="t"/>
              </v:shape>
            </v:group>
            <v:group style="position:absolute;left:1421;top:3857;width:10193;height:2" coordorigin="1421,3857" coordsize="10193,2">
              <v:shape style="position:absolute;left:1421;top:3857;width:10193;height:2" coordorigin="1421,3857" coordsize="10193,0" path="m1421,3857l11614,3857e" filled="f" stroked="t" strokeweight=".580014pt" strokecolor="#000000">
                <v:path arrowok="t"/>
              </v:shape>
            </v:group>
            <v:group style="position:absolute;left:1421;top:4418;width:10193;height:2" coordorigin="1421,4418" coordsize="10193,2">
              <v:shape style="position:absolute;left:1421;top:4418;width:10193;height:2" coordorigin="1421,4418" coordsize="10193,0" path="m1421,4418l11614,4418e" filled="f" stroked="t" strokeweight=".580014pt" strokecolor="#000000">
                <v:path arrowok="t"/>
              </v:shape>
            </v:group>
            <v:group style="position:absolute;left:2138;top:4423;width:2;height:1114" coordorigin="2138,4423" coordsize="2,1114">
              <v:shape style="position:absolute;left:2138;top:4423;width:2;height:1114" coordorigin="2138,4423" coordsize="0,1114" path="m2138,4423l2138,5537e" filled="f" stroked="t" strokeweight=".580pt" strokecolor="#000000">
                <v:path arrowok="t"/>
              </v:shape>
            </v:group>
            <v:group style="position:absolute;left:5424;top:4423;width:2;height:1114" coordorigin="5424,4423" coordsize="2,1114">
              <v:shape style="position:absolute;left:5424;top:4423;width:2;height:1114" coordorigin="5424,4423" coordsize="0,1114" path="m5424,4423l5424,5537e" filled="f" stroked="t" strokeweight=".580pt" strokecolor="#000000">
                <v:path arrowok="t"/>
              </v:shape>
            </v:group>
            <v:group style="position:absolute;left:1421;top:4980;width:10193;height:2" coordorigin="1421,4980" coordsize="10193,2">
              <v:shape style="position:absolute;left:1421;top:4980;width:10193;height:2" coordorigin="1421,4980" coordsize="10193,0" path="m1421,4980l11614,4980e" filled="f" stroked="t" strokeweight=".580013pt" strokecolor="#000000">
                <v:path arrowok="t"/>
              </v:shape>
            </v:group>
            <v:group style="position:absolute;left:1421;top:5542;width:10193;height:2" coordorigin="1421,5542" coordsize="10193,2">
              <v:shape style="position:absolute;left:1421;top:5542;width:10193;height:2" coordorigin="1421,5542" coordsize="10193,0" path="m1421,5542l11614,5542e" filled="f" stroked="t" strokeweight=".580013pt" strokecolor="#000000">
                <v:path arrowok="t"/>
              </v:shape>
            </v:group>
            <v:group style="position:absolute;left:1421;top:6103;width:10193;height:2" coordorigin="1421,6103" coordsize="10193,2">
              <v:shape style="position:absolute;left:1421;top:6103;width:10193;height:2" coordorigin="1421,6103" coordsize="10193,0" path="m1421,6103l11614,6103e" filled="f" stroked="t" strokeweight=".580012pt" strokecolor="#000000">
                <v:path arrowok="t"/>
              </v:shape>
            </v:group>
            <v:group style="position:absolute;left:1421;top:6511;width:10193;height:2" coordorigin="1421,6511" coordsize="10193,2">
              <v:shape style="position:absolute;left:1421;top:6511;width:10193;height:2" coordorigin="1421,6511" coordsize="10193,0" path="m1421,6511l11614,6511e" filled="f" stroked="t" strokeweight=".580012pt" strokecolor="#000000">
                <v:path arrowok="t"/>
              </v:shape>
            </v:group>
            <v:group style="position:absolute;left:2138;top:6516;width:2;height:1390" coordorigin="2138,6516" coordsize="2,1390">
              <v:shape style="position:absolute;left:2138;top:6516;width:2;height:1390" coordorigin="2138,6516" coordsize="0,1390" path="m2138,6516l2138,7906e" filled="f" stroked="t" strokeweight=".580pt" strokecolor="#000000">
                <v:path arrowok="t"/>
              </v:shape>
            </v:group>
            <v:group style="position:absolute;left:5424;top:6516;width:2;height:1390" coordorigin="5424,6516" coordsize="2,1390">
              <v:shape style="position:absolute;left:5424;top:6516;width:2;height:1390" coordorigin="5424,6516" coordsize="0,1390" path="m5424,6516l5424,7906e" filled="f" stroked="t" strokeweight=".580pt" strokecolor="#000000">
                <v:path arrowok="t"/>
              </v:shape>
            </v:group>
            <v:group style="position:absolute;left:1421;top:7073;width:10193;height:2" coordorigin="1421,7073" coordsize="10193,2">
              <v:shape style="position:absolute;left:1421;top:7073;width:10193;height:2" coordorigin="1421,7073" coordsize="10193,0" path="m1421,7073l11614,7073e" filled="f" stroked="t" strokeweight=".580011pt" strokecolor="#000000">
                <v:path arrowok="t"/>
              </v:shape>
            </v:group>
            <v:group style="position:absolute;left:1421;top:7910;width:10193;height:2" coordorigin="1421,7910" coordsize="10193,2">
              <v:shape style="position:absolute;left:1421;top:7910;width:10193;height:2" coordorigin="1421,7910" coordsize="10193,0" path="m1421,7910l11614,7910e" filled="f" stroked="t" strokeweight=".58001pt" strokecolor="#000000">
                <v:path arrowok="t"/>
              </v:shape>
            </v:group>
            <v:group style="position:absolute;left:1421;top:8472;width:10193;height:2" coordorigin="1421,8472" coordsize="10193,2">
              <v:shape style="position:absolute;left:1421;top:8472;width:10193;height:2" coordorigin="1421,8472" coordsize="10193,0" path="m1421,8472l11614,8472e" filled="f" stroked="t" strokeweight=".580009pt" strokecolor="#000000">
                <v:path arrowok="t"/>
              </v:shape>
            </v:group>
            <v:group style="position:absolute;left:1421;top:8880;width:10193;height:2" coordorigin="1421,8880" coordsize="10193,2">
              <v:shape style="position:absolute;left:1421;top:8880;width:10193;height:2" coordorigin="1421,8880" coordsize="10193,0" path="m1421,8880l11614,8880e" filled="f" stroked="t" strokeweight=".580009pt" strokecolor="#000000">
                <v:path arrowok="t"/>
              </v:shape>
            </v:group>
            <v:group style="position:absolute;left:2138;top:8885;width:2;height:2237" coordorigin="2138,8885" coordsize="2,2237">
              <v:shape style="position:absolute;left:2138;top:8885;width:2;height:2237" coordorigin="2138,8885" coordsize="0,2237" path="m2138,8885l2138,11122e" filled="f" stroked="t" strokeweight=".580pt" strokecolor="#000000">
                <v:path arrowok="t"/>
              </v:shape>
            </v:group>
            <v:group style="position:absolute;left:5424;top:8885;width:2;height:2237" coordorigin="5424,8885" coordsize="2,2237">
              <v:shape style="position:absolute;left:5424;top:8885;width:2;height:2237" coordorigin="5424,8885" coordsize="0,2237" path="m5424,8885l5424,11122e" filled="f" stroked="t" strokeweight=".580pt" strokecolor="#000000">
                <v:path arrowok="t"/>
              </v:shape>
            </v:group>
            <v:group style="position:absolute;left:1421;top:9442;width:10193;height:2" coordorigin="1421,9442" coordsize="10193,2">
              <v:shape style="position:absolute;left:1421;top:9442;width:10193;height:2" coordorigin="1421,9442" coordsize="10193,0" path="m1421,9442l11614,9442e" filled="f" stroked="t" strokeweight=".580008pt" strokecolor="#000000">
                <v:path arrowok="t"/>
              </v:shape>
            </v:group>
            <v:group style="position:absolute;left:1421;top:10003;width:10193;height:2" coordorigin="1421,10003" coordsize="10193,2">
              <v:shape style="position:absolute;left:1421;top:10003;width:10193;height:2" coordorigin="1421,10003" coordsize="10193,0" path="m1421,10003l11614,10003e" filled="f" stroked="t" strokeweight=".580008pt" strokecolor="#000000">
                <v:path arrowok="t"/>
              </v:shape>
            </v:group>
            <v:group style="position:absolute;left:1421;top:10565;width:10193;height:2" coordorigin="1421,10565" coordsize="10193,2">
              <v:shape style="position:absolute;left:1421;top:10565;width:10193;height:2" coordorigin="1421,10565" coordsize="10193,0" path="m1421,10565l11614,10565e" filled="f" stroked="t" strokeweight=".580007pt" strokecolor="#000000">
                <v:path arrowok="t"/>
              </v:shape>
            </v:group>
            <v:group style="position:absolute;left:1421;top:11126;width:10193;height:2" coordorigin="1421,11126" coordsize="10193,2">
              <v:shape style="position:absolute;left:1421;top:11126;width:10193;height:2" coordorigin="1421,11126" coordsize="10193,0" path="m1421,11126l11614,11126e" filled="f" stroked="t" strokeweight=".580006pt" strokecolor="#000000">
                <v:path arrowok="t"/>
              </v:shape>
            </v:group>
            <v:group style="position:absolute;left:1421;top:11534;width:10193;height:2" coordorigin="1421,11534" coordsize="10193,2">
              <v:shape style="position:absolute;left:1421;top:11534;width:10193;height:2" coordorigin="1421,11534" coordsize="10193,0" path="m1421,11534l11614,11534e" filled="f" stroked="t" strokeweight=".580006pt" strokecolor="#000000">
                <v:path arrowok="t"/>
              </v:shape>
            </v:group>
            <v:group style="position:absolute;left:1421;top:11940;width:10193;height:2" coordorigin="1421,11940" coordsize="10193,2">
              <v:shape style="position:absolute;left:1421;top:11940;width:10193;height:2" coordorigin="1421,11940" coordsize="10193,0" path="m1421,11940l11614,11940e" filled="f" stroked="t" strokeweight=".580005pt" strokecolor="#000000">
                <v:path arrowok="t"/>
              </v:shape>
            </v:group>
            <v:group style="position:absolute;left:1406;top:12504;width:10214;height:2" coordorigin="1406,12504" coordsize="10214,2">
              <v:shape style="position:absolute;left:1406;top:12504;width:10214;height:2" coordorigin="1406,12504" coordsize="10214,0" path="m1406,12504l11621,12504e" filled="f" stroked="t" strokeweight=".580005pt" strokecolor="#000000">
                <v:path arrowok="t"/>
              </v:shape>
              <v:shape style="position:absolute;left:3556;top:14334;width:1115;height:1087" type="#_x0000_t75">
                <v:imagedata r:id="rId19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23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23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23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23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5"/>
        </w:rPr>
        <w:t>Но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8" w:lineRule="auto" w:before="9"/>
        <w:ind w:left="7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Ч</w:t>
      </w:r>
      <w:r>
        <w:rPr>
          <w:rFonts w:ascii="Arial" w:hAnsi="Arial" w:cs="Arial" w:eastAsia="Arial"/>
          <w:b w:val="0"/>
          <w:bCs w:val="0"/>
          <w:spacing w:val="-6"/>
          <w:w w:val="75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2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1"/>
          <w:w w:val="75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Поп</w:t>
      </w:r>
      <w:r>
        <w:rPr>
          <w:rFonts w:ascii="Arial" w:hAnsi="Arial" w:cs="Arial" w:eastAsia="Arial"/>
          <w:b w:val="0"/>
          <w:bCs w:val="0"/>
          <w:spacing w:val="2"/>
          <w:w w:val="75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4"/>
          <w:w w:val="75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line="240" w:lineRule="auto"/>
        <w:ind w:left="386" w:right="0" w:hanging="272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-30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ц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078" w:val="left" w:leader="none"/>
          <w:tab w:pos="1321" w:val="right" w:leader="none"/>
        </w:tabs>
        <w:spacing w:line="248" w:lineRule="auto" w:before="7"/>
        <w:ind w:left="358" w:right="0" w:hanging="243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-1"/>
          <w:w w:val="7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96" w:right="254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5"/>
        <w:ind w:left="338" w:right="494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  <w:cols w:num="6" w:equalWidth="0">
            <w:col w:w="1133" w:space="40"/>
            <w:col w:w="932" w:space="1010"/>
            <w:col w:w="569" w:space="528"/>
            <w:col w:w="2628" w:space="590"/>
            <w:col w:w="1468" w:space="389"/>
            <w:col w:w="973"/>
          </w:cols>
        </w:sectPr>
      </w:pP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spacing w:before="58"/>
        <w:ind w:left="1176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ав</w:t>
      </w:r>
      <w:r>
        <w:rPr>
          <w:rFonts w:ascii="Arial" w:hAnsi="Arial" w:cs="Arial" w:eastAsia="Arial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pacing w:val="-21"/>
          <w:w w:val="100"/>
        </w:rPr>
      </w:r>
      <w:r>
        <w:rPr>
          <w:rFonts w:ascii="Arial" w:hAnsi="Arial" w:cs="Arial" w:eastAsia="Arial"/>
          <w:spacing w:val="2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т</w:t>
      </w:r>
      <w:r>
        <w:rPr>
          <w:rFonts w:ascii="Arial" w:hAnsi="Arial" w:cs="Arial" w:eastAsia="Arial"/>
          <w:spacing w:val="-1"/>
          <w:w w:val="100"/>
        </w:rPr>
        <w:t>ч</w:t>
      </w:r>
      <w:r>
        <w:rPr>
          <w:rFonts w:ascii="Arial" w:hAnsi="Arial" w:cs="Arial" w:eastAsia="Arial"/>
          <w:spacing w:val="2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т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й</w:t>
      </w:r>
      <w:r>
        <w:rPr>
          <w:rFonts w:ascii="Arial" w:hAnsi="Arial" w:cs="Arial" w:eastAsia="Arial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pacing w:val="-21"/>
          <w:w w:val="100"/>
        </w:rPr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2"/>
          <w:w w:val="100"/>
        </w:rPr>
        <w:t>х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-1"/>
          <w:w w:val="100"/>
        </w:rPr>
        <w:t>ч</w:t>
      </w:r>
      <w:r>
        <w:rPr>
          <w:rFonts w:ascii="Arial" w:hAnsi="Arial" w:cs="Arial" w:eastAsia="Arial"/>
          <w:spacing w:val="0"/>
          <w:w w:val="100"/>
        </w:rPr>
        <w:t>ес</w:t>
      </w:r>
      <w:r>
        <w:rPr>
          <w:rFonts w:ascii="Arial" w:hAnsi="Arial" w:cs="Arial" w:eastAsia="Arial"/>
          <w:spacing w:val="3"/>
          <w:w w:val="100"/>
        </w:rPr>
        <w:t>к</w:t>
      </w:r>
      <w:r>
        <w:rPr>
          <w:rFonts w:ascii="Arial" w:hAnsi="Arial" w:cs="Arial" w:eastAsia="Arial"/>
          <w:spacing w:val="2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й</w:t>
      </w:r>
      <w:r>
        <w:rPr>
          <w:rFonts w:ascii="Arial" w:hAnsi="Arial" w:cs="Arial" w:eastAsia="Arial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pacing w:val="-23"/>
          <w:w w:val="100"/>
        </w:rPr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5"/>
          <w:w w:val="100"/>
        </w:rPr>
        <w:t>к</w:t>
      </w:r>
      <w:r>
        <w:rPr>
          <w:rFonts w:ascii="Arial" w:hAnsi="Arial" w:cs="Arial" w:eastAsia="Arial"/>
          <w:spacing w:val="-6"/>
          <w:w w:val="100"/>
        </w:rPr>
        <w:t>у</w:t>
      </w:r>
      <w:r>
        <w:rPr>
          <w:rFonts w:ascii="Arial" w:hAnsi="Arial" w:cs="Arial" w:eastAsia="Arial"/>
          <w:spacing w:val="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ац</w:t>
      </w:r>
      <w:r>
        <w:rPr>
          <w:rFonts w:ascii="Arial" w:hAnsi="Arial" w:cs="Arial" w:eastAsia="Arial"/>
          <w:spacing w:val="3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headerReference w:type="default" r:id="rId20"/>
          <w:pgSz w:w="11900" w:h="16840"/>
          <w:pgMar w:header="372" w:footer="694" w:top="560" w:bottom="880" w:left="1360" w:right="280"/>
        </w:sectPr>
      </w:pPr>
    </w:p>
    <w:p>
      <w:pPr>
        <w:spacing w:line="167" w:lineRule="exact" w:before="77"/>
        <w:ind w:left="12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ер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1834" w:val="left" w:leader="none"/>
          <w:tab w:pos="5938" w:val="left" w:leader="none"/>
        </w:tabs>
        <w:spacing w:line="244" w:lineRule="exact"/>
        <w:ind w:left="20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-8"/>
          <w:w w:val="100"/>
          <w:position w:val="-9"/>
          <w:sz w:val="18"/>
          <w:szCs w:val="18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position w:val="-9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5"/>
          <w:w w:val="100"/>
          <w:position w:val="-9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position w:val="-9"/>
          <w:sz w:val="18"/>
          <w:szCs w:val="18"/>
        </w:rPr>
        <w:t>а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-9"/>
          <w:sz w:val="18"/>
          <w:szCs w:val="18"/>
        </w:rPr>
        <w:tab/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б</w:t>
      </w:r>
      <w:r>
        <w:rPr>
          <w:rFonts w:ascii="Arial" w:hAnsi="Arial" w:cs="Arial" w:eastAsia="Arial"/>
          <w:b/>
          <w:bCs/>
          <w:spacing w:val="-2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6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position w:val="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0"/>
          <w:sz w:val="18"/>
          <w:szCs w:val="18"/>
        </w:rPr>
        <w:tab/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position w:val="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3"/>
          <w:w w:val="100"/>
          <w:position w:val="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position w:val="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8"/>
          <w:szCs w:val="18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206" w:lineRule="exact" w:before="81"/>
        <w:ind w:left="183" w:right="244" w:hanging="58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Пр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-</w:t>
      </w:r>
      <w:r>
        <w:rPr>
          <w:rFonts w:ascii="Arial" w:hAnsi="Arial" w:cs="Arial" w:eastAsia="Arial"/>
          <w:b/>
          <w:bCs/>
          <w:spacing w:val="0"/>
          <w:w w:val="99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206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0" w:h="16840"/>
          <w:pgMar w:top="940" w:bottom="280" w:left="1360" w:right="280"/>
          <w:cols w:num="2" w:equalWidth="0">
            <w:col w:w="7258" w:space="1989"/>
            <w:col w:w="1013"/>
          </w:cols>
        </w:sectPr>
      </w:pP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35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7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209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35" w:lineRule="exact" w:before="9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7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209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ЭОГ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35" w:lineRule="exact" w:before="9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7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209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35" w:lineRule="exact" w:before="9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7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209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35" w:lineRule="exact" w:before="9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7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209" w:lineRule="exact"/>
        <w:ind w:left="88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pStyle w:val="BodyText"/>
        <w:ind w:left="411" w:right="301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От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об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же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еских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411" w:right="665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4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еский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2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же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э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ских</w:t>
      </w:r>
      <w:r>
        <w:rPr>
          <w:rFonts w:ascii="Arial" w:hAnsi="Arial" w:cs="Arial" w:eastAsia="Arial"/>
          <w:b w:val="0"/>
          <w:bCs w:val="0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ыс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424" w:lineRule="exact" w:before="32"/>
        <w:ind w:left="41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-7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ия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Про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ма</w:t>
      </w:r>
      <w:r>
        <w:rPr>
          <w:rFonts w:ascii="Arial" w:hAnsi="Arial" w:cs="Arial" w:eastAsia="Arial"/>
          <w:b w:val="0"/>
          <w:bCs w:val="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орма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ых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2" w:lineRule="exact"/>
        <w:ind w:left="41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ес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ов</w:t>
      </w:r>
      <w:r>
        <w:rPr>
          <w:rFonts w:ascii="Arial" w:hAnsi="Arial" w:cs="Arial" w:eastAsia="Arial"/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скими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41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8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еора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исс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ия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2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2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СП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80"/>
          <w:cols w:num="3" w:equalWidth="0">
            <w:col w:w="3396" w:space="368"/>
            <w:col w:w="5226" w:space="40"/>
            <w:col w:w="123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00" w:h="16840"/>
          <w:pgMar w:top="940" w:bottom="280" w:left="1360" w:right="280"/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9"/>
        <w:ind w:left="149" w:right="0"/>
        <w:jc w:val="left"/>
        <w:rPr>
          <w:rFonts w:ascii="Arial" w:hAnsi="Arial" w:cs="Arial" w:eastAsia="Arial"/>
        </w:rPr>
      </w:pPr>
      <w:r>
        <w:rPr>
          <w:spacing w:val="0"/>
          <w:w w:val="65"/>
        </w:rPr>
        <w:br w:type="column"/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4"/>
          <w:w w:val="6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  <w:cols w:num="3" w:equalWidth="0">
            <w:col w:w="3107" w:space="40"/>
            <w:col w:w="511" w:space="705"/>
            <w:col w:w="5897"/>
          </w:cols>
        </w:sectPr>
      </w:pPr>
    </w:p>
    <w:p>
      <w:pPr>
        <w:pStyle w:val="BodyText"/>
        <w:spacing w:line="246" w:lineRule="auto" w:before="7"/>
        <w:ind w:left="116" w:right="0" w:hanging="1"/>
        <w:jc w:val="both"/>
        <w:rPr>
          <w:rFonts w:ascii="Arial" w:hAnsi="Arial" w:cs="Arial" w:eastAsia="Arial"/>
        </w:rPr>
      </w:pPr>
      <w:r>
        <w:rPr/>
        <w:pict>
          <v:group style="position:absolute;margin-left:13.035pt;margin-top:13.034859pt;width:569.729997pt;height:781.889988pt;mso-position-horizontal-relative:page;mso-position-vertical-relative:page;z-index:-6233" coordorigin="261,261" coordsize="11395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21" o:title=""/>
              </v:shape>
              <v:shape style="position:absolute;left:8930;top:15139;width:586;height:586" type="#_x0000_t75">
                <v:imagedata r:id="rId22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</v:group>
            <v:group style="position:absolute;left:1421;top:1414;width:10193;height:2" coordorigin="1421,1414" coordsize="10193,2">
              <v:shape style="position:absolute;left:1421;top:1414;width:10193;height:2" coordorigin="1421,1414" coordsize="10193,0" path="m1421,1414l11614,1414e" filled="f" stroked="t" strokeweight=".580017pt" strokecolor="#000000">
                <v:path arrowok="t"/>
              </v:shape>
            </v:group>
            <v:group style="position:absolute;left:2138;top:1418;width:2;height:3475" coordorigin="2138,1418" coordsize="2,3475">
              <v:shape style="position:absolute;left:2138;top:1418;width:2;height:3475" coordorigin="2138,1418" coordsize="0,3475" path="m2138,1418l2138,4894e" filled="f" stroked="t" strokeweight=".580pt" strokecolor="#000000">
                <v:path arrowok="t"/>
              </v:shape>
            </v:group>
            <v:group style="position:absolute;left:5426;top:1418;width:2;height:3475" coordorigin="5426,1418" coordsize="2,3475">
              <v:shape style="position:absolute;left:5426;top:1418;width:2;height:3475" coordorigin="5426,1418" coordsize="0,3475" path="m5426,1418l5426,4894e" filled="f" stroked="t" strokeweight=".580pt" strokecolor="#000000">
                <v:path arrowok="t"/>
              </v:shape>
            </v:group>
            <v:group style="position:absolute;left:10490;top:1418;width:2;height:3475" coordorigin="10490,1418" coordsize="2,3475">
              <v:shape style="position:absolute;left:10490;top:1418;width:2;height:3475" coordorigin="10490,1418" coordsize="0,3475" path="m10490,1418l10490,4894e" filled="f" stroked="t" strokeweight=".580pt" strokecolor="#000000">
                <v:path arrowok="t"/>
              </v:shape>
            </v:group>
            <v:group style="position:absolute;left:1421;top:2088;width:10193;height:2" coordorigin="1421,2088" coordsize="10193,2">
              <v:shape style="position:absolute;left:1421;top:2088;width:10193;height:2" coordorigin="1421,2088" coordsize="10193,0" path="m1421,2088l11614,2088e" filled="f" stroked="t" strokeweight=".580016pt" strokecolor="#000000">
                <v:path arrowok="t"/>
              </v:shape>
            </v:group>
            <v:group style="position:absolute;left:5506;top:2930;width:4906;height:276" coordorigin="5506,2930" coordsize="4906,276">
              <v:shape style="position:absolute;left:5506;top:2930;width:4906;height:276" coordorigin="5506,2930" coordsize="4906,276" path="m5506,3206l10411,3206,10411,2930,5506,2930,5506,3206xe" filled="t" fillcolor="#FFFFFF" stroked="f">
                <v:path arrowok="t"/>
                <v:fill type="solid"/>
              </v:shape>
            </v:group>
            <v:group style="position:absolute;left:1421;top:2650;width:10193;height:2" coordorigin="1421,2650" coordsize="10193,2">
              <v:shape style="position:absolute;left:1421;top:2650;width:10193;height:2" coordorigin="1421,2650" coordsize="10193,0" path="m1421,2650l11614,2650e" filled="f" stroked="t" strokeweight=".580016pt" strokecolor="#000000">
                <v:path arrowok="t"/>
              </v:shape>
            </v:group>
            <v:group style="position:absolute;left:1421;top:3211;width:10193;height:2" coordorigin="1421,3211" coordsize="10193,2">
              <v:shape style="position:absolute;left:1421;top:3211;width:10193;height:2" coordorigin="1421,3211" coordsize="10193,0" path="m1421,3211l11614,3211e" filled="f" stroked="t" strokeweight=".580015pt" strokecolor="#000000">
                <v:path arrowok="t"/>
              </v:shape>
            </v:group>
            <v:group style="position:absolute;left:5506;top:3778;width:4906;height:276" coordorigin="5506,3778" coordsize="4906,276">
              <v:shape style="position:absolute;left:5506;top:3778;width:4906;height:276" coordorigin="5506,3778" coordsize="4906,276" path="m5506,4054l10411,4054,10411,3778,5506,3778,5506,4054xe" filled="t" fillcolor="#FFFFFF" stroked="f">
                <v:path arrowok="t"/>
                <v:fill type="solid"/>
              </v:shape>
            </v:group>
            <v:group style="position:absolute;left:5506;top:4054;width:4906;height:276" coordorigin="5506,4054" coordsize="4906,276">
              <v:shape style="position:absolute;left:5506;top:4054;width:4906;height:276" coordorigin="5506,4054" coordsize="4906,276" path="m5506,4330l10411,4330,10411,4054,5506,4054,5506,4330xe" filled="t" fillcolor="#FFFFFF" stroked="f">
                <v:path arrowok="t"/>
                <v:fill type="solid"/>
              </v:shape>
            </v:group>
            <v:group style="position:absolute;left:1421;top:3773;width:10193;height:2" coordorigin="1421,3773" coordsize="10193,2">
              <v:shape style="position:absolute;left:1421;top:3773;width:10193;height:2" coordorigin="1421,3773" coordsize="10193,0" path="m1421,3773l11614,3773e" filled="f" stroked="t" strokeweight=".580015pt" strokecolor="#000000">
                <v:path arrowok="t"/>
              </v:shape>
            </v:group>
            <v:group style="position:absolute;left:5506;top:4476;width:4906;height:276" coordorigin="5506,4476" coordsize="4906,276">
              <v:shape style="position:absolute;left:5506;top:4476;width:4906;height:276" coordorigin="5506,4476" coordsize="4906,276" path="m5506,4752l10411,4752,10411,4476,5506,4476,5506,4752xe" filled="t" fillcolor="#FFFFFF" stroked="f">
                <v:path arrowok="t"/>
                <v:fill type="solid"/>
              </v:shape>
            </v:group>
            <v:group style="position:absolute;left:1421;top:4334;width:10193;height:2" coordorigin="1421,4334" coordsize="10193,2">
              <v:shape style="position:absolute;left:1421;top:4334;width:10193;height:2" coordorigin="1421,4334" coordsize="10193,0" path="m1421,4334l11614,4334e" filled="f" stroked="t" strokeweight=".580014pt" strokecolor="#000000">
                <v:path arrowok="t"/>
              </v:shape>
            </v:group>
            <v:group style="position:absolute;left:1406;top:4898;width:10214;height:2" coordorigin="1406,4898" coordsize="10214,2">
              <v:shape style="position:absolute;left:1406;top:4898;width:10214;height:2" coordorigin="1406,4898" coordsize="10214,0" path="m1406,4898l11621,4898e" filled="f" stroked="t" strokeweight=".580013pt" strokecolor="#000000">
                <v:path arrowok="t"/>
              </v:shape>
              <v:shape style="position:absolute;left:3558;top:14329;width:1043;height:1036" type="#_x0000_t75">
                <v:imagedata r:id="rId23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23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23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23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229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0"/>
        </w:rPr>
        <w:t>Но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7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6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65"/>
        </w:rPr>
        <w:t>т</w:t>
      </w:r>
      <w:r>
        <w:rPr>
          <w:rFonts w:ascii="Arial" w:hAnsi="Arial" w:cs="Arial" w:eastAsia="Arial"/>
          <w:b w:val="0"/>
          <w:bCs w:val="0"/>
          <w:spacing w:val="-4"/>
          <w:w w:val="6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7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7"/>
        <w:ind w:left="7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10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Heading1"/>
        <w:spacing w:line="239" w:lineRule="auto"/>
        <w:ind w:left="115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-26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75"/>
        </w:rPr>
      </w:r>
      <w:r>
        <w:rPr>
          <w:rFonts w:ascii="Arial" w:hAnsi="Arial" w:cs="Arial" w:eastAsia="Arial"/>
          <w:b w:val="0"/>
          <w:bCs w:val="0"/>
          <w:spacing w:val="-9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6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ц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078" w:val="left" w:leader="none"/>
          <w:tab w:pos="1321" w:val="right" w:leader="none"/>
        </w:tabs>
        <w:spacing w:line="248" w:lineRule="auto" w:before="7"/>
        <w:ind w:left="358" w:right="0" w:hanging="243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-1"/>
          <w:w w:val="7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96" w:right="254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5"/>
        <w:ind w:left="338" w:right="494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80"/>
          <w:cols w:num="6" w:equalWidth="0">
            <w:col w:w="1133" w:space="40"/>
            <w:col w:w="932" w:space="1010"/>
            <w:col w:w="569" w:space="622"/>
            <w:col w:w="2438" w:space="687"/>
            <w:col w:w="1468" w:space="389"/>
            <w:col w:w="972"/>
          </w:cols>
        </w:sectPr>
      </w:pP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69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1"/>
          <w:w w:val="100"/>
        </w:rPr>
        <w:t>П</w:t>
      </w:r>
      <w:r>
        <w:rPr>
          <w:rFonts w:ascii="Arial" w:hAnsi="Arial" w:cs="Arial" w:eastAsia="Arial"/>
          <w:spacing w:val="-7"/>
          <w:w w:val="100"/>
        </w:rPr>
        <w:t>о</w:t>
      </w:r>
      <w:r>
        <w:rPr>
          <w:rFonts w:ascii="Arial" w:hAnsi="Arial" w:cs="Arial" w:eastAsia="Arial"/>
          <w:spacing w:val="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3"/>
          <w:w w:val="100"/>
        </w:rPr>
        <w:t>и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2"/>
          <w:w w:val="100"/>
        </w:rPr>
        <w:t>е</w:t>
      </w:r>
      <w:r>
        <w:rPr>
          <w:rFonts w:ascii="Arial" w:hAnsi="Arial" w:cs="Arial" w:eastAsia="Arial"/>
          <w:spacing w:val="-2"/>
          <w:w w:val="100"/>
        </w:rPr>
        <w:t>л</w:t>
      </w:r>
      <w:r>
        <w:rPr>
          <w:rFonts w:ascii="Arial" w:hAnsi="Arial" w:cs="Arial" w:eastAsia="Arial"/>
          <w:spacing w:val="3"/>
          <w:w w:val="100"/>
        </w:rPr>
        <w:t>ь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2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я</w:t>
      </w:r>
      <w:r>
        <w:rPr>
          <w:rFonts w:ascii="Arial" w:hAnsi="Arial" w:cs="Arial" w:eastAsia="Arial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pacing w:val="-36"/>
          <w:w w:val="100"/>
        </w:rPr>
      </w:r>
      <w:r>
        <w:rPr>
          <w:rFonts w:ascii="Arial" w:hAnsi="Arial" w:cs="Arial" w:eastAsia="Arial"/>
          <w:spacing w:val="-6"/>
          <w:w w:val="100"/>
        </w:rPr>
        <w:t>з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ис</w:t>
      </w:r>
      <w:r>
        <w:rPr>
          <w:rFonts w:ascii="Arial" w:hAnsi="Arial" w:cs="Arial" w:eastAsia="Arial"/>
          <w:spacing w:val="1"/>
          <w:w w:val="100"/>
        </w:rPr>
        <w:t>к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67"/>
        <w:ind w:left="0" w:right="117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4"/>
          <w:szCs w:val="24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right"/>
        <w:rPr>
          <w:rFonts w:ascii="Arial" w:hAnsi="Arial" w:cs="Arial" w:eastAsia="Arial"/>
          <w:sz w:val="24"/>
          <w:szCs w:val="24"/>
        </w:rPr>
        <w:sectPr>
          <w:headerReference w:type="default" r:id="rId24"/>
          <w:pgSz w:w="11900" w:h="16840"/>
          <w:pgMar w:header="0" w:footer="694" w:top="300" w:bottom="880" w:left="1360" w:right="220"/>
          <w:cols w:num="2" w:equalWidth="0">
            <w:col w:w="6764" w:space="40"/>
            <w:col w:w="3516"/>
          </w:cols>
        </w:sectPr>
      </w:pP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numPr>
              <w:ilvl w:val="1"/>
              <w:numId w:val="1"/>
            </w:numPr>
            <w:tabs>
              <w:tab w:pos="1018" w:val="left" w:leader="none"/>
              <w:tab w:pos="9598" w:val="left" w:leader="none"/>
            </w:tabs>
            <w:spacing w:before="73"/>
            <w:ind w:left="1018" w:right="0" w:hanging="252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7">
            <w:r>
              <w:rPr>
                <w:b w:val="0"/>
                <w:bCs w:val="0"/>
                <w:spacing w:val="-1"/>
                <w:w w:val="100"/>
              </w:rPr>
              <w:t>С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ав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68" w:val="left" w:leader="none"/>
              <w:tab w:pos="9598" w:val="left" w:leader="none"/>
            </w:tabs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6">
            <w:r>
              <w:rPr>
                <w:b w:val="0"/>
                <w:bCs w:val="0"/>
                <w:spacing w:val="1"/>
                <w:w w:val="100"/>
              </w:rPr>
              <w:t>В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ая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час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ь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68" w:val="left" w:leader="none"/>
              <w:tab w:pos="9598" w:val="left" w:leader="none"/>
            </w:tabs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5">
            <w:r>
              <w:rPr>
                <w:b w:val="0"/>
                <w:bCs w:val="0"/>
                <w:spacing w:val="0"/>
                <w:w w:val="100"/>
              </w:rPr>
              <w:t>Ос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д</w:t>
            </w:r>
            <w:r>
              <w:rPr>
                <w:b w:val="0"/>
                <w:bCs w:val="0"/>
                <w:spacing w:val="-2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b w:val="0"/>
                <w:bCs w:val="0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</w:rPr>
            </w:r>
            <w:r>
              <w:rPr>
                <w:b w:val="0"/>
                <w:bCs w:val="0"/>
                <w:spacing w:val="-2"/>
                <w:w w:val="100"/>
              </w:rPr>
              <w:t>п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3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68" w:val="left" w:leader="none"/>
              <w:tab w:pos="9598" w:val="left" w:leader="none"/>
            </w:tabs>
            <w:spacing w:line="228" w:lineRule="exact"/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4">
            <w:r>
              <w:rPr>
                <w:b w:val="0"/>
                <w:bCs w:val="0"/>
                <w:spacing w:val="-1"/>
                <w:w w:val="100"/>
              </w:rPr>
              <w:t>С</w:t>
            </w:r>
            <w:r>
              <w:rPr>
                <w:b w:val="0"/>
                <w:bCs w:val="0"/>
                <w:spacing w:val="-5"/>
                <w:w w:val="100"/>
              </w:rPr>
              <w:t>у</w:t>
            </w:r>
            <w:r>
              <w:rPr>
                <w:b w:val="0"/>
                <w:bCs w:val="0"/>
                <w:spacing w:val="0"/>
                <w:w w:val="100"/>
              </w:rPr>
              <w:t>ще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в</w:t>
            </w:r>
            <w:r>
              <w:rPr>
                <w:b w:val="0"/>
                <w:bCs w:val="0"/>
                <w:spacing w:val="-2"/>
                <w:w w:val="100"/>
              </w:rPr>
              <w:t>у</w:t>
            </w:r>
            <w:r>
              <w:rPr>
                <w:b w:val="0"/>
                <w:bCs w:val="0"/>
                <w:spacing w:val="0"/>
                <w:w w:val="100"/>
              </w:rPr>
              <w:t>ющее</w:t>
            </w:r>
            <w:r>
              <w:rPr>
                <w:b w:val="0"/>
                <w:bCs w:val="0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п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ж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068" w:val="left" w:leader="none"/>
              <w:tab w:pos="9598" w:val="left" w:leader="none"/>
            </w:tabs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3">
            <w:r>
              <w:rPr>
                <w:b w:val="0"/>
                <w:bCs w:val="0"/>
                <w:spacing w:val="0"/>
                <w:w w:val="100"/>
              </w:rPr>
              <w:t>Ис</w:t>
            </w:r>
            <w:r>
              <w:rPr>
                <w:b w:val="0"/>
                <w:bCs w:val="0"/>
                <w:spacing w:val="-2"/>
                <w:w w:val="100"/>
              </w:rPr>
              <w:t>х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ые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ые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968" w:val="left" w:leader="none"/>
              <w:tab w:pos="9677" w:val="left" w:leader="dot"/>
            </w:tabs>
            <w:spacing w:before="125"/>
            <w:ind w:left="968" w:right="0" w:hanging="202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TOC_250012">
            <w:r>
              <w:rPr>
                <w:spacing w:val="1"/>
                <w:w w:val="100"/>
              </w:rPr>
              <w:t>И</w:t>
            </w:r>
            <w:r>
              <w:rPr>
                <w:spacing w:val="0"/>
                <w:w w:val="100"/>
              </w:rPr>
              <w:t>н</w:t>
            </w:r>
            <w:r>
              <w:rPr>
                <w:spacing w:val="-3"/>
                <w:w w:val="100"/>
              </w:rPr>
              <w:t>ж</w:t>
            </w:r>
            <w:r>
              <w:rPr>
                <w:spacing w:val="0"/>
                <w:w w:val="100"/>
              </w:rPr>
              <w:t>ене</w:t>
            </w:r>
            <w:r>
              <w:rPr>
                <w:spacing w:val="-1"/>
                <w:w w:val="100"/>
              </w:rPr>
              <w:t>р</w:t>
            </w:r>
            <w:r>
              <w:rPr>
                <w:spacing w:val="0"/>
                <w:w w:val="100"/>
              </w:rPr>
              <w:t>н</w:t>
            </w:r>
            <w:r>
              <w:rPr>
                <w:spacing w:val="1"/>
                <w:w w:val="100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  <w:t>-</w:t>
            </w:r>
            <w:r>
              <w:rPr>
                <w:spacing w:val="0"/>
                <w:w w:val="100"/>
              </w:rPr>
              <w:t>ге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1"/>
                <w:w w:val="100"/>
              </w:rPr>
              <w:t>л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0"/>
                <w:w w:val="100"/>
              </w:rPr>
              <w:t>гичес</w:t>
            </w:r>
            <w:r>
              <w:rPr>
                <w:spacing w:val="-2"/>
                <w:w w:val="100"/>
              </w:rPr>
              <w:t>к</w:t>
            </w:r>
            <w:r>
              <w:rPr>
                <w:spacing w:val="0"/>
                <w:w w:val="100"/>
              </w:rPr>
              <w:t>ие</w:t>
            </w:r>
            <w:r>
              <w:rPr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</w:rPr>
            </w:r>
            <w:r>
              <w:rPr>
                <w:spacing w:val="1"/>
                <w:w w:val="100"/>
              </w:rPr>
              <w:t>у</w:t>
            </w:r>
            <w:r>
              <w:rPr>
                <w:spacing w:val="0"/>
                <w:w w:val="100"/>
              </w:rPr>
              <w:t>с</w:t>
            </w:r>
            <w:r>
              <w:rPr>
                <w:spacing w:val="1"/>
                <w:w w:val="100"/>
              </w:rPr>
              <w:t>л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0"/>
                <w:w w:val="100"/>
              </w:rPr>
              <w:t>вия</w:t>
            </w:r>
            <w:r>
              <w:rPr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</w:rPr>
            </w:r>
            <w:r>
              <w:rPr>
                <w:spacing w:val="-2"/>
                <w:w w:val="100"/>
              </w:rPr>
              <w:t>с</w:t>
            </w:r>
            <w:r>
              <w:rPr>
                <w:spacing w:val="2"/>
                <w:w w:val="100"/>
              </w:rPr>
              <w:t>т</w:t>
            </w:r>
            <w:r>
              <w:rPr>
                <w:spacing w:val="-1"/>
                <w:w w:val="100"/>
              </w:rPr>
              <w:t>р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-2"/>
                <w:w w:val="100"/>
              </w:rPr>
              <w:t>и</w:t>
            </w:r>
            <w:r>
              <w:rPr>
                <w:spacing w:val="2"/>
                <w:w w:val="100"/>
              </w:rPr>
              <w:t>т</w:t>
            </w:r>
            <w:r>
              <w:rPr>
                <w:spacing w:val="0"/>
                <w:w w:val="100"/>
              </w:rPr>
              <w:t>е</w:t>
            </w:r>
            <w:r>
              <w:rPr>
                <w:spacing w:val="1"/>
                <w:w w:val="100"/>
              </w:rPr>
              <w:t>л</w:t>
            </w:r>
            <w:r>
              <w:rPr>
                <w:spacing w:val="0"/>
                <w:w w:val="100"/>
              </w:rPr>
              <w:t>ь</w:t>
            </w:r>
            <w:r>
              <w:rPr>
                <w:spacing w:val="-2"/>
                <w:w w:val="100"/>
              </w:rPr>
              <w:t>с</w:t>
            </w:r>
            <w:r>
              <w:rPr>
                <w:spacing w:val="2"/>
                <w:w w:val="100"/>
              </w:rPr>
              <w:t>т</w:t>
            </w:r>
            <w:r>
              <w:rPr>
                <w:spacing w:val="-2"/>
                <w:w w:val="100"/>
              </w:rPr>
              <w:t>в</w:t>
            </w:r>
            <w:r>
              <w:rPr>
                <w:spacing w:val="0"/>
                <w:w w:val="100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968" w:val="left" w:leader="none"/>
              <w:tab w:pos="9677" w:val="left" w:leader="dot"/>
            </w:tabs>
            <w:spacing w:before="120"/>
            <w:ind w:left="968" w:right="0" w:hanging="202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TOC_250011">
            <w:r>
              <w:rPr>
                <w:spacing w:val="1"/>
                <w:w w:val="100"/>
              </w:rPr>
              <w:t>П</w:t>
            </w:r>
            <w:r>
              <w:rPr>
                <w:spacing w:val="-1"/>
                <w:w w:val="100"/>
              </w:rPr>
              <w:t>р</w:t>
            </w:r>
            <w:r>
              <w:rPr>
                <w:spacing w:val="1"/>
                <w:w w:val="100"/>
              </w:rPr>
              <w:t>о</w:t>
            </w:r>
            <w:r>
              <w:rPr>
                <w:spacing w:val="0"/>
                <w:w w:val="100"/>
              </w:rPr>
              <w:t>е</w:t>
            </w:r>
            <w:r>
              <w:rPr>
                <w:spacing w:val="-2"/>
                <w:w w:val="100"/>
              </w:rPr>
              <w:t>к</w:t>
            </w:r>
            <w:r>
              <w:rPr>
                <w:spacing w:val="2"/>
                <w:w w:val="100"/>
              </w:rPr>
              <w:t>т</w:t>
            </w:r>
            <w:r>
              <w:rPr>
                <w:spacing w:val="0"/>
                <w:w w:val="100"/>
              </w:rPr>
              <w:t>ные</w:t>
            </w:r>
            <w:r>
              <w:rPr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</w:rPr>
            </w:r>
            <w:r>
              <w:rPr>
                <w:spacing w:val="-1"/>
                <w:w w:val="100"/>
              </w:rPr>
              <w:t>р</w:t>
            </w:r>
            <w:r>
              <w:rPr>
                <w:spacing w:val="0"/>
                <w:w w:val="100"/>
              </w:rPr>
              <w:t>е</w:t>
            </w:r>
            <w:r>
              <w:rPr>
                <w:spacing w:val="2"/>
                <w:w w:val="100"/>
              </w:rPr>
              <w:t>ш</w:t>
            </w:r>
            <w:r>
              <w:rPr>
                <w:spacing w:val="0"/>
                <w:w w:val="100"/>
              </w:rPr>
              <w:t>ения</w:t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68" w:val="left" w:leader="none"/>
              <w:tab w:pos="9598" w:val="left" w:leader="none"/>
            </w:tabs>
            <w:spacing w:before="115"/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0"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з</w:t>
            </w:r>
            <w:r>
              <w:rPr>
                <w:b w:val="0"/>
                <w:bCs w:val="0"/>
                <w:spacing w:val="2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ц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я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68" w:val="left" w:leader="none"/>
              <w:tab w:pos="9598" w:val="left" w:leader="none"/>
            </w:tabs>
            <w:ind w:left="1068" w:right="0" w:hanging="30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9"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3"/>
                <w:w w:val="100"/>
              </w:rPr>
              <w:t>р</w:t>
            </w:r>
            <w:r>
              <w:rPr>
                <w:b w:val="0"/>
                <w:bCs w:val="0"/>
                <w:spacing w:val="-5"/>
                <w:w w:val="100"/>
              </w:rPr>
              <w:t>у</w:t>
            </w:r>
            <w:r>
              <w:rPr>
                <w:b w:val="0"/>
                <w:bCs w:val="0"/>
                <w:spacing w:val="1"/>
                <w:w w:val="100"/>
              </w:rPr>
              <w:t>к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1"/>
                <w:w w:val="100"/>
              </w:rPr>
              <w:t>в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ые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еше</w:t>
            </w:r>
            <w:r>
              <w:rPr>
                <w:b w:val="0"/>
                <w:bCs w:val="0"/>
                <w:spacing w:val="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ер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2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з</w:t>
            </w:r>
            <w:r>
              <w:rPr>
                <w:b w:val="0"/>
                <w:bCs w:val="0"/>
                <w:spacing w:val="2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ц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119" w:val="left" w:leader="none"/>
              <w:tab w:pos="9598" w:val="left" w:leader="none"/>
            </w:tabs>
            <w:spacing w:line="228" w:lineRule="exact"/>
            <w:ind w:left="1119" w:right="0" w:hanging="35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8">
            <w:r>
              <w:rPr>
                <w:b w:val="0"/>
                <w:bCs w:val="0"/>
                <w:spacing w:val="0"/>
                <w:w w:val="100"/>
              </w:rPr>
              <w:t>П</w:t>
            </w:r>
            <w:r>
              <w:rPr>
                <w:b w:val="0"/>
                <w:bCs w:val="0"/>
                <w:spacing w:val="-2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т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га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за</w:t>
            </w:r>
            <w:r>
              <w:rPr>
                <w:b w:val="0"/>
                <w:bCs w:val="0"/>
                <w:spacing w:val="1"/>
                <w:w w:val="100"/>
              </w:rPr>
              <w:t>ц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ь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131" w:val="left" w:leader="none"/>
            </w:tabs>
            <w:ind w:left="1131" w:right="0" w:hanging="365"/>
            <w:jc w:val="left"/>
          </w:pPr>
          <w:r>
            <w:rPr>
              <w:b w:val="0"/>
              <w:bCs w:val="0"/>
              <w:spacing w:val="0"/>
              <w:w w:val="100"/>
            </w:rPr>
            <w:t>П</w:t>
          </w:r>
          <w:r>
            <w:rPr>
              <w:b w:val="0"/>
              <w:bCs w:val="0"/>
              <w:spacing w:val="-3"/>
              <w:w w:val="100"/>
            </w:rPr>
            <w:t>е</w:t>
          </w:r>
          <w:r>
            <w:rPr>
              <w:b w:val="0"/>
              <w:bCs w:val="0"/>
              <w:spacing w:val="1"/>
              <w:w w:val="100"/>
            </w:rPr>
            <w:t>р</w:t>
          </w:r>
          <w:r>
            <w:rPr>
              <w:b w:val="0"/>
              <w:bCs w:val="0"/>
              <w:spacing w:val="0"/>
              <w:w w:val="100"/>
            </w:rPr>
            <w:t>ече</w:t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0"/>
              <w:w w:val="100"/>
            </w:rPr>
            <w:t>ь</w:t>
          </w:r>
          <w:r>
            <w:rPr>
              <w:b w:val="0"/>
              <w:bCs w:val="0"/>
              <w:spacing w:val="4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4"/>
              <w:w w:val="100"/>
            </w:rPr>
          </w:r>
          <w:r>
            <w:rPr>
              <w:b w:val="0"/>
              <w:bCs w:val="0"/>
              <w:spacing w:val="1"/>
              <w:w w:val="100"/>
            </w:rPr>
            <w:t>м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1"/>
              <w:w w:val="100"/>
            </w:rPr>
            <w:t>р</w:t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-2"/>
              <w:w w:val="100"/>
            </w:rPr>
            <w:t>п</w:t>
          </w:r>
          <w:r>
            <w:rPr>
              <w:b w:val="0"/>
              <w:bCs w:val="0"/>
              <w:spacing w:val="1"/>
              <w:w w:val="100"/>
            </w:rPr>
            <w:t>р</w:t>
          </w:r>
          <w:r>
            <w:rPr>
              <w:b w:val="0"/>
              <w:bCs w:val="0"/>
              <w:spacing w:val="-2"/>
              <w:w w:val="100"/>
            </w:rPr>
            <w:t>и</w:t>
          </w:r>
          <w:r>
            <w:rPr>
              <w:b w:val="0"/>
              <w:bCs w:val="0"/>
              <w:spacing w:val="-1"/>
              <w:w w:val="100"/>
            </w:rPr>
            <w:t>я</w:t>
          </w:r>
          <w:r>
            <w:rPr>
              <w:b w:val="0"/>
              <w:bCs w:val="0"/>
              <w:spacing w:val="-1"/>
              <w:w w:val="100"/>
            </w:rPr>
            <w:t>т</w:t>
          </w:r>
          <w:r>
            <w:rPr>
              <w:b w:val="0"/>
              <w:bCs w:val="0"/>
              <w:spacing w:val="-1"/>
              <w:w w:val="100"/>
            </w:rPr>
            <w:t>и</w:t>
          </w:r>
          <w:r>
            <w:rPr>
              <w:b w:val="0"/>
              <w:bCs w:val="0"/>
              <w:spacing w:val="0"/>
              <w:w w:val="100"/>
            </w:rPr>
            <w:t>й</w:t>
          </w:r>
          <w:r>
            <w:rPr>
              <w:b w:val="0"/>
              <w:bCs w:val="0"/>
              <w:spacing w:val="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5"/>
              <w:w w:val="100"/>
            </w:rPr>
          </w:r>
          <w:r>
            <w:rPr>
              <w:b w:val="0"/>
              <w:bCs w:val="0"/>
              <w:spacing w:val="-1"/>
              <w:w w:val="100"/>
            </w:rPr>
            <w:t>п</w:t>
          </w:r>
          <w:r>
            <w:rPr>
              <w:b w:val="0"/>
              <w:bCs w:val="0"/>
              <w:spacing w:val="0"/>
              <w:w w:val="100"/>
            </w:rPr>
            <w:t>о</w:t>
          </w:r>
          <w:r>
            <w:rPr>
              <w:b w:val="0"/>
              <w:bCs w:val="0"/>
              <w:spacing w:val="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5"/>
              <w:w w:val="100"/>
            </w:rPr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-1"/>
              <w:w w:val="100"/>
            </w:rPr>
            <w:t>б</w:t>
          </w:r>
          <w:r>
            <w:rPr>
              <w:b w:val="0"/>
              <w:bCs w:val="0"/>
              <w:spacing w:val="0"/>
              <w:w w:val="100"/>
            </w:rPr>
            <w:t>ес</w:t>
          </w:r>
          <w:r>
            <w:rPr>
              <w:b w:val="0"/>
              <w:bCs w:val="0"/>
              <w:spacing w:val="-1"/>
              <w:w w:val="100"/>
            </w:rPr>
            <w:t>п</w:t>
          </w:r>
          <w:r>
            <w:rPr>
              <w:b w:val="0"/>
              <w:bCs w:val="0"/>
              <w:spacing w:val="0"/>
              <w:w w:val="100"/>
            </w:rPr>
            <w:t>ече</w:t>
          </w:r>
          <w:r>
            <w:rPr>
              <w:b w:val="0"/>
              <w:bCs w:val="0"/>
              <w:spacing w:val="1"/>
              <w:w w:val="100"/>
            </w:rPr>
            <w:t>н</w:t>
          </w:r>
          <w:r>
            <w:rPr>
              <w:b w:val="0"/>
              <w:bCs w:val="0"/>
              <w:spacing w:val="-1"/>
              <w:w w:val="100"/>
            </w:rPr>
            <w:t>и</w:t>
          </w:r>
          <w:r>
            <w:rPr>
              <w:b w:val="0"/>
              <w:bCs w:val="0"/>
              <w:spacing w:val="0"/>
              <w:w w:val="100"/>
            </w:rPr>
            <w:t>ю</w:t>
          </w:r>
          <w:r>
            <w:rPr>
              <w:b w:val="0"/>
              <w:bCs w:val="0"/>
              <w:spacing w:val="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5"/>
              <w:w w:val="100"/>
            </w:rPr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0"/>
              <w:w w:val="100"/>
            </w:rPr>
            <w:t>а</w:t>
          </w:r>
          <w:r>
            <w:rPr>
              <w:b w:val="0"/>
              <w:bCs w:val="0"/>
              <w:spacing w:val="4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4"/>
              <w:w w:val="100"/>
            </w:rPr>
          </w:r>
          <w:r>
            <w:rPr>
              <w:b w:val="0"/>
              <w:bCs w:val="0"/>
              <w:spacing w:val="1"/>
              <w:w w:val="100"/>
            </w:rPr>
            <w:t>л</w:t>
          </w:r>
          <w:r>
            <w:rPr>
              <w:b w:val="0"/>
              <w:bCs w:val="0"/>
              <w:spacing w:val="1"/>
              <w:w w:val="100"/>
            </w:rPr>
            <w:t>и</w:t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1"/>
              <w:w w:val="100"/>
            </w:rPr>
            <w:t>й</w:t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0"/>
              <w:w w:val="100"/>
            </w:rPr>
            <w:t>м</w:t>
          </w:r>
          <w:r>
            <w:rPr>
              <w:b w:val="0"/>
              <w:bCs w:val="0"/>
              <w:spacing w:val="-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-5"/>
              <w:w w:val="100"/>
            </w:rPr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-1"/>
              <w:w w:val="100"/>
            </w:rPr>
            <w:t>б</w:t>
          </w:r>
          <w:r>
            <w:rPr>
              <w:b w:val="0"/>
              <w:bCs w:val="0"/>
              <w:spacing w:val="0"/>
              <w:w w:val="100"/>
            </w:rPr>
            <w:t>ъе</w:t>
          </w:r>
          <w:r>
            <w:rPr>
              <w:b w:val="0"/>
              <w:bCs w:val="0"/>
              <w:spacing w:val="-1"/>
              <w:w w:val="100"/>
            </w:rPr>
            <w:t>к</w:t>
          </w:r>
          <w:r>
            <w:rPr>
              <w:b w:val="0"/>
              <w:bCs w:val="0"/>
              <w:spacing w:val="-1"/>
              <w:w w:val="100"/>
            </w:rPr>
            <w:t>т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4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4"/>
              <w:w w:val="100"/>
            </w:rPr>
          </w:r>
          <w:r>
            <w:rPr>
              <w:b w:val="0"/>
              <w:bCs w:val="0"/>
              <w:spacing w:val="-1"/>
              <w:w w:val="100"/>
            </w:rPr>
            <w:t>б</w:t>
          </w:r>
          <w:r>
            <w:rPr>
              <w:b w:val="0"/>
              <w:bCs w:val="0"/>
              <w:spacing w:val="0"/>
              <w:w w:val="100"/>
            </w:rPr>
            <w:t>ез</w:t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-1"/>
              <w:w w:val="100"/>
            </w:rPr>
            <w:t>п</w:t>
          </w:r>
          <w:r>
            <w:rPr>
              <w:b w:val="0"/>
              <w:bCs w:val="0"/>
              <w:spacing w:val="0"/>
              <w:w w:val="100"/>
            </w:rPr>
            <w:t>ас</w:t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0"/>
              <w:w w:val="100"/>
            </w:rPr>
            <w:t>го</w:t>
          </w:r>
          <w:r>
            <w:rPr>
              <w:b w:val="0"/>
              <w:bCs w:val="0"/>
              <w:spacing w:val="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5"/>
              <w:w w:val="100"/>
            </w:rPr>
          </w:r>
          <w:r>
            <w:rPr>
              <w:b w:val="0"/>
              <w:bCs w:val="0"/>
              <w:spacing w:val="-1"/>
              <w:w w:val="100"/>
            </w:rPr>
            <w:t>д</w:t>
          </w:r>
          <w:r>
            <w:rPr>
              <w:b w:val="0"/>
              <w:bCs w:val="0"/>
              <w:spacing w:val="1"/>
              <w:w w:val="100"/>
            </w:rPr>
            <w:t>в</w:t>
          </w:r>
          <w:r>
            <w:rPr>
              <w:b w:val="0"/>
              <w:bCs w:val="0"/>
              <w:spacing w:val="-1"/>
              <w:w w:val="100"/>
            </w:rPr>
            <w:t>и</w:t>
          </w:r>
          <w:r>
            <w:rPr>
              <w:b w:val="0"/>
              <w:bCs w:val="0"/>
              <w:spacing w:val="1"/>
              <w:w w:val="100"/>
            </w:rPr>
            <w:t>ж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-1"/>
              <w:w w:val="100"/>
            </w:rPr>
            <w:t>н</w:t>
          </w:r>
          <w:r>
            <w:rPr>
              <w:b w:val="0"/>
              <w:bCs w:val="0"/>
              <w:spacing w:val="1"/>
              <w:w w:val="100"/>
            </w:rPr>
            <w:t>и</w:t>
          </w:r>
          <w:r>
            <w:rPr>
              <w:b w:val="0"/>
              <w:bCs w:val="0"/>
              <w:spacing w:val="0"/>
              <w:w w:val="100"/>
            </w:rPr>
            <w:t>я</w:t>
          </w:r>
          <w:r>
            <w:rPr>
              <w:b w:val="0"/>
              <w:bCs w:val="0"/>
              <w:spacing w:val="5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5"/>
              <w:w w:val="100"/>
            </w:rPr>
          </w:r>
          <w:r>
            <w:rPr>
              <w:b w:val="0"/>
              <w:bCs w:val="0"/>
              <w:spacing w:val="0"/>
              <w:w w:val="100"/>
            </w:rPr>
            <w:t>в</w:t>
          </w:r>
          <w:r>
            <w:rPr>
              <w:b w:val="0"/>
              <w:bCs w:val="0"/>
              <w:spacing w:val="4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4"/>
              <w:w w:val="100"/>
            </w:rPr>
          </w:r>
          <w:r>
            <w:rPr>
              <w:b w:val="0"/>
              <w:bCs w:val="0"/>
              <w:spacing w:val="-1"/>
              <w:w w:val="100"/>
            </w:rPr>
            <w:t>п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1"/>
              <w:w w:val="100"/>
            </w:rPr>
            <w:t>р</w:t>
          </w:r>
          <w:r>
            <w:rPr>
              <w:b w:val="0"/>
              <w:bCs w:val="0"/>
              <w:spacing w:val="-1"/>
              <w:w w:val="100"/>
            </w:rPr>
            <w:t>и</w:t>
          </w:r>
          <w:r>
            <w:rPr>
              <w:b w:val="0"/>
              <w:bCs w:val="0"/>
              <w:spacing w:val="3"/>
              <w:w w:val="100"/>
            </w:rPr>
            <w:t>о</w:t>
          </w:r>
          <w:r>
            <w:rPr>
              <w:b w:val="0"/>
              <w:bCs w:val="0"/>
              <w:spacing w:val="0"/>
              <w:w w:val="100"/>
            </w:rPr>
            <w:t>д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2"/>
            <w:tabs>
              <w:tab w:pos="9598" w:val="left" w:leader="none"/>
            </w:tabs>
            <w:ind w:left="766" w:right="0" w:firstLine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b w:val="0"/>
              <w:bCs w:val="0"/>
              <w:spacing w:val="0"/>
              <w:w w:val="100"/>
            </w:rPr>
            <w:t>его</w:t>
          </w:r>
          <w:r>
            <w:rPr>
              <w:b w:val="0"/>
              <w:bCs w:val="0"/>
              <w:spacing w:val="0"/>
              <w:w w:val="100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0"/>
              <w:w w:val="100"/>
            </w:rPr>
          </w:r>
          <w:r>
            <w:rPr>
              <w:b w:val="0"/>
              <w:bCs w:val="0"/>
              <w:spacing w:val="0"/>
              <w:w w:val="100"/>
            </w:rPr>
            <w:t>с</w:t>
          </w:r>
          <w:r>
            <w:rPr>
              <w:b w:val="0"/>
              <w:bCs w:val="0"/>
              <w:spacing w:val="-1"/>
              <w:w w:val="100"/>
            </w:rPr>
            <w:t>т</w:t>
          </w:r>
          <w:r>
            <w:rPr>
              <w:b w:val="0"/>
              <w:bCs w:val="0"/>
              <w:spacing w:val="1"/>
              <w:w w:val="100"/>
            </w:rPr>
            <w:t>р</w:t>
          </w:r>
          <w:r>
            <w:rPr>
              <w:b w:val="0"/>
              <w:bCs w:val="0"/>
              <w:spacing w:val="1"/>
              <w:w w:val="100"/>
            </w:rPr>
            <w:t>о</w:t>
          </w:r>
          <w:r>
            <w:rPr>
              <w:b w:val="0"/>
              <w:bCs w:val="0"/>
              <w:spacing w:val="-1"/>
              <w:w w:val="100"/>
            </w:rPr>
            <w:t>и</w:t>
          </w:r>
          <w:r>
            <w:rPr>
              <w:b w:val="0"/>
              <w:bCs w:val="0"/>
              <w:spacing w:val="-1"/>
              <w:w w:val="100"/>
            </w:rPr>
            <w:t>т</w:t>
          </w:r>
          <w:r>
            <w:rPr>
              <w:b w:val="0"/>
              <w:bCs w:val="0"/>
              <w:spacing w:val="0"/>
              <w:w w:val="100"/>
            </w:rPr>
            <w:t>е</w:t>
          </w:r>
          <w:r>
            <w:rPr>
              <w:b w:val="0"/>
              <w:bCs w:val="0"/>
              <w:spacing w:val="-1"/>
              <w:w w:val="100"/>
            </w:rPr>
            <w:t>л</w:t>
          </w:r>
          <w:r>
            <w:rPr>
              <w:b w:val="0"/>
              <w:bCs w:val="0"/>
              <w:spacing w:val="0"/>
              <w:w w:val="100"/>
            </w:rPr>
            <w:t>ьс</w:t>
          </w:r>
          <w:r>
            <w:rPr>
              <w:b w:val="0"/>
              <w:bCs w:val="0"/>
              <w:spacing w:val="1"/>
              <w:w w:val="100"/>
            </w:rPr>
            <w:t>т</w:t>
          </w:r>
          <w:r>
            <w:rPr>
              <w:b w:val="0"/>
              <w:bCs w:val="0"/>
              <w:spacing w:val="-1"/>
              <w:w w:val="100"/>
            </w:rPr>
            <w:t>в</w:t>
          </w:r>
          <w:r>
            <w:rPr>
              <w:b w:val="0"/>
              <w:bCs w:val="0"/>
              <w:spacing w:val="0"/>
              <w:w w:val="100"/>
            </w:rPr>
            <w:t>а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0"/>
              <w:w w:val="100"/>
            </w:rPr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0"/>
              <w:w w:val="100"/>
            </w:rPr>
            <w:tab/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1"/>
              <w:w w:val="100"/>
            </w:rPr>
            <w:t>1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0"/>
              <w:w w:val="100"/>
            </w:rPr>
            <w:t>3</w:t>
          </w:r>
          <w:r>
            <w:rPr>
              <w:rFonts w:ascii="Times New Roman" w:hAnsi="Times New Roman" w:cs="Times New Roman" w:eastAsia="Times New Roman"/>
              <w:b w:val="0"/>
              <w:bCs w:val="0"/>
              <w:spacing w:val="0"/>
              <w:w w:val="100"/>
            </w:rPr>
          </w:r>
        </w:p>
        <w:p>
          <w:pPr>
            <w:pStyle w:val="TOC2"/>
            <w:numPr>
              <w:ilvl w:val="1"/>
              <w:numId w:val="3"/>
            </w:numPr>
            <w:tabs>
              <w:tab w:pos="1119" w:val="left" w:leader="none"/>
              <w:tab w:pos="9598" w:val="left" w:leader="none"/>
            </w:tabs>
            <w:ind w:left="1119" w:right="0" w:hanging="35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7">
            <w:r>
              <w:rPr>
                <w:b w:val="0"/>
                <w:bCs w:val="0"/>
                <w:spacing w:val="0"/>
                <w:w w:val="100"/>
              </w:rPr>
              <w:t>Де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г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119" w:val="left" w:leader="none"/>
              <w:tab w:pos="9598" w:val="left" w:leader="none"/>
            </w:tabs>
            <w:ind w:left="1119" w:right="0" w:hanging="35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b w:val="0"/>
                <w:bCs w:val="0"/>
                <w:spacing w:val="0"/>
                <w:w w:val="100"/>
              </w:rPr>
              <w:t>Б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аг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5"/>
                <w:w w:val="100"/>
              </w:rPr>
              <w:t>у</w:t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й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зе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19" w:val="left" w:leader="none"/>
              <w:tab w:pos="9598" w:val="left" w:leader="none"/>
            </w:tabs>
            <w:ind w:left="1119" w:right="0" w:hanging="35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b w:val="0"/>
                <w:bCs w:val="0"/>
                <w:spacing w:val="0"/>
                <w:w w:val="100"/>
              </w:rPr>
              <w:t>Ме</w:t>
            </w:r>
            <w:r>
              <w:rPr>
                <w:b w:val="0"/>
                <w:bCs w:val="0"/>
                <w:spacing w:val="-2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2"/>
                <w:w w:val="100"/>
              </w:rPr>
              <w:t>п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я</w:t>
            </w:r>
            <w:r>
              <w:rPr>
                <w:b w:val="0"/>
                <w:bCs w:val="0"/>
                <w:spacing w:val="1"/>
                <w:w w:val="100"/>
              </w:rPr>
              <w:t>т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п</w:t>
            </w:r>
            <w:r>
              <w:rPr>
                <w:b w:val="0"/>
                <w:bCs w:val="0"/>
                <w:spacing w:val="0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б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ащ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ю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т</w:t>
            </w:r>
            <w:r>
              <w:rPr>
                <w:b w:val="0"/>
                <w:bCs w:val="0"/>
                <w:spacing w:val="-2"/>
                <w:w w:val="100"/>
              </w:rPr>
              <w:t>х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ь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са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119" w:val="left" w:leader="none"/>
              <w:tab w:pos="9598" w:val="left" w:leader="none"/>
            </w:tabs>
            <w:spacing w:line="228" w:lineRule="exact"/>
            <w:ind w:left="1119" w:right="0" w:hanging="353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b w:val="0"/>
                <w:bCs w:val="0"/>
                <w:spacing w:val="0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чет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б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ж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3"/>
                <w:w w:val="100"/>
              </w:rPr>
              <w:t>о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  <w:t>-</w:t>
            </w:r>
            <w:r>
              <w:rPr>
                <w:b w:val="0"/>
                <w:bCs w:val="0"/>
                <w:spacing w:val="0"/>
                <w:w w:val="100"/>
              </w:rPr>
              <w:t>ге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г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чес</w:t>
            </w:r>
            <w:r>
              <w:rPr>
                <w:b w:val="0"/>
                <w:bCs w:val="0"/>
                <w:spacing w:val="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х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зы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н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2"/>
                <w:w w:val="100"/>
              </w:rPr>
              <w:t>я</w:t>
            </w:r>
            <w:r>
              <w:rPr>
                <w:b w:val="0"/>
                <w:bCs w:val="0"/>
                <w:spacing w:val="0"/>
                <w:w w:val="100"/>
              </w:rPr>
              <w:t>х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tabs>
              <w:tab w:pos="9598" w:val="left" w:leader="none"/>
            </w:tabs>
            <w:ind w:left="766" w:right="0" w:firstLine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</w:rPr>
              <w:t> </w:t>
            </w:r>
            <w:r>
              <w:rPr>
                <w:b w:val="0"/>
                <w:bCs w:val="0"/>
                <w:spacing w:val="3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2"/>
                <w:w w:val="100"/>
              </w:rPr>
              <w:t>х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чес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й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чет</w:t>
            </w:r>
            <w:r>
              <w:rPr>
                <w:b w:val="0"/>
                <w:bCs w:val="0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п</w:t>
            </w:r>
            <w:r>
              <w:rPr>
                <w:b w:val="0"/>
                <w:bCs w:val="0"/>
                <w:spacing w:val="0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2"/>
                <w:w w:val="100"/>
              </w:rPr>
              <w:t>з</w:t>
            </w:r>
            <w:r>
              <w:rPr>
                <w:b w:val="0"/>
                <w:bCs w:val="0"/>
                <w:spacing w:val="-5"/>
                <w:w w:val="100"/>
              </w:rPr>
              <w:t>у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2"/>
                <w:w w:val="100"/>
              </w:rPr>
              <w:t>ь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ам</w:t>
            </w:r>
            <w:r>
              <w:rPr>
                <w:b w:val="0"/>
                <w:bCs w:val="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ж</w:t>
            </w:r>
            <w:r>
              <w:rPr>
                <w:b w:val="0"/>
                <w:bCs w:val="0"/>
                <w:spacing w:val="2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3"/>
                <w:w w:val="100"/>
              </w:rPr>
              <w:t>о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  <w:t>-</w:t>
            </w:r>
            <w:r>
              <w:rPr>
                <w:b w:val="0"/>
                <w:bCs w:val="0"/>
                <w:spacing w:val="0"/>
                <w:w w:val="100"/>
              </w:rPr>
              <w:t>э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л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г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чес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х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зыс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2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й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tabs>
              <w:tab w:pos="9598" w:val="left" w:leader="none"/>
            </w:tabs>
            <w:ind w:left="766" w:right="0" w:firstLine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2"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 </w:t>
            </w:r>
            <w:r>
              <w:rPr>
                <w:b w:val="0"/>
                <w:bCs w:val="0"/>
                <w:spacing w:val="0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ц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к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1"/>
                <w:w w:val="100"/>
              </w:rPr>
              <w:t>л</w:t>
            </w:r>
            <w:r>
              <w:rPr>
                <w:b w:val="0"/>
                <w:bCs w:val="0"/>
                <w:spacing w:val="-2"/>
                <w:w w:val="100"/>
              </w:rPr>
              <w:t>и</w:t>
            </w:r>
            <w:r>
              <w:rPr>
                <w:b w:val="0"/>
                <w:bCs w:val="0"/>
                <w:spacing w:val="2"/>
                <w:w w:val="100"/>
              </w:rPr>
              <w:t>я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1"/>
                <w:w w:val="100"/>
              </w:rPr>
              <w:t>т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ьс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tabs>
              <w:tab w:pos="9598" w:val="left" w:leader="none"/>
            </w:tabs>
            <w:ind w:left="766" w:right="0" w:firstLine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1"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</w:rPr>
              <w:t> </w:t>
            </w:r>
            <w:r>
              <w:rPr>
                <w:b w:val="0"/>
                <w:bCs w:val="0"/>
                <w:spacing w:val="0"/>
                <w:w w:val="100"/>
              </w:rPr>
              <w:t>П</w:t>
            </w:r>
            <w:r>
              <w:rPr>
                <w:b w:val="0"/>
                <w:bCs w:val="0"/>
                <w:spacing w:val="-2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г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2"/>
                <w:w w:val="100"/>
              </w:rPr>
              <w:t>г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еф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ц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3"/>
                <w:w w:val="100"/>
              </w:rPr>
              <w:t>ы</w:t>
            </w:r>
            <w:r>
              <w:rPr>
                <w:b w:val="0"/>
                <w:bCs w:val="0"/>
                <w:spacing w:val="0"/>
                <w:w w:val="100"/>
              </w:rPr>
              <w:t>х</w:t>
            </w:r>
            <w:r>
              <w:rPr>
                <w:b w:val="0"/>
                <w:bCs w:val="0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</w:rPr>
            </w:r>
            <w:r>
              <w:rPr>
                <w:b w:val="0"/>
                <w:bCs w:val="0"/>
                <w:spacing w:val="-2"/>
                <w:w w:val="100"/>
              </w:rPr>
              <w:t>п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ц</w:t>
            </w:r>
            <w:r>
              <w:rPr>
                <w:b w:val="0"/>
                <w:bCs w:val="0"/>
                <w:spacing w:val="0"/>
                <w:w w:val="100"/>
              </w:rPr>
              <w:t>ес</w:t>
            </w:r>
            <w:r>
              <w:rPr>
                <w:b w:val="0"/>
                <w:bCs w:val="0"/>
                <w:spacing w:val="2"/>
                <w:w w:val="100"/>
              </w:rPr>
              <w:t>с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0"/>
                <w:w w:val="100"/>
              </w:rPr>
              <w:t>в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0"/>
                <w:w w:val="100"/>
              </w:rPr>
              <w:t>ге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ез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чес</w:t>
            </w:r>
            <w:r>
              <w:rPr>
                <w:b w:val="0"/>
                <w:bCs w:val="0"/>
                <w:spacing w:val="1"/>
                <w:w w:val="100"/>
              </w:rPr>
              <w:t>к</w:t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b w:val="0"/>
                <w:bCs w:val="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</w:rPr>
            </w:r>
            <w:r>
              <w:rPr>
                <w:b w:val="0"/>
                <w:bCs w:val="0"/>
                <w:spacing w:val="1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т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3"/>
                <w:w w:val="100"/>
              </w:rPr>
              <w:t>м</w:t>
            </w:r>
            <w:r>
              <w:rPr>
                <w:b w:val="0"/>
                <w:bCs w:val="0"/>
                <w:spacing w:val="0"/>
                <w:w w:val="100"/>
              </w:rPr>
              <w:t>и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2"/>
            <w:tabs>
              <w:tab w:pos="9598" w:val="left" w:leader="none"/>
            </w:tabs>
            <w:ind w:left="766" w:right="0" w:firstLine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0"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 </w:t>
            </w:r>
            <w:r>
              <w:rPr>
                <w:b w:val="0"/>
                <w:bCs w:val="0"/>
                <w:spacing w:val="0"/>
                <w:w w:val="100"/>
              </w:rPr>
              <w:t>Ге</w:t>
            </w:r>
            <w:r>
              <w:rPr>
                <w:b w:val="0"/>
                <w:bCs w:val="0"/>
                <w:spacing w:val="-2"/>
                <w:w w:val="100"/>
              </w:rPr>
              <w:t>о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0"/>
                <w:w w:val="100"/>
              </w:rPr>
              <w:t>а</w:t>
            </w:r>
            <w:r>
              <w:rPr>
                <w:b w:val="0"/>
                <w:bCs w:val="0"/>
                <w:spacing w:val="1"/>
                <w:w w:val="100"/>
              </w:rPr>
              <w:t>р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0"/>
                <w:w w:val="100"/>
              </w:rPr>
              <w:t>ые</w:t>
            </w:r>
            <w:r>
              <w:rPr>
                <w:b w:val="0"/>
                <w:bCs w:val="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b w:val="0"/>
                <w:bCs w:val="0"/>
                <w:spacing w:val="-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сс</w:t>
            </w:r>
            <w:r>
              <w:rPr>
                <w:b w:val="0"/>
                <w:bCs w:val="0"/>
                <w:spacing w:val="-1"/>
                <w:w w:val="100"/>
              </w:rPr>
              <w:t>л</w:t>
            </w:r>
            <w:r>
              <w:rPr>
                <w:b w:val="0"/>
                <w:bCs w:val="0"/>
                <w:spacing w:val="0"/>
                <w:w w:val="100"/>
              </w:rPr>
              <w:t>е</w:t>
            </w:r>
            <w:r>
              <w:rPr>
                <w:b w:val="0"/>
                <w:bCs w:val="0"/>
                <w:spacing w:val="-1"/>
                <w:w w:val="100"/>
              </w:rPr>
              <w:t>д</w:t>
            </w:r>
            <w:r>
              <w:rPr>
                <w:b w:val="0"/>
                <w:bCs w:val="0"/>
                <w:spacing w:val="1"/>
                <w:w w:val="100"/>
              </w:rPr>
              <w:t>о</w:t>
            </w:r>
            <w:r>
              <w:rPr>
                <w:b w:val="0"/>
                <w:bCs w:val="0"/>
                <w:spacing w:val="-1"/>
                <w:w w:val="100"/>
              </w:rPr>
              <w:t>в</w:t>
            </w:r>
            <w:r>
              <w:rPr>
                <w:b w:val="0"/>
                <w:bCs w:val="0"/>
                <w:spacing w:val="2"/>
                <w:w w:val="100"/>
              </w:rPr>
              <w:t>а</w:t>
            </w:r>
            <w:r>
              <w:rPr>
                <w:b w:val="0"/>
                <w:bCs w:val="0"/>
                <w:spacing w:val="-1"/>
                <w:w w:val="100"/>
              </w:rPr>
              <w:t>н</w:t>
            </w:r>
            <w:r>
              <w:rPr>
                <w:b w:val="0"/>
                <w:bCs w:val="0"/>
                <w:spacing w:val="1"/>
                <w:w w:val="100"/>
              </w:rPr>
              <w:t>и</w:t>
            </w:r>
            <w:r>
              <w:rPr>
                <w:b w:val="0"/>
                <w:bCs w:val="0"/>
                <w:spacing w:val="0"/>
                <w:w w:val="100"/>
              </w:rPr>
              <w:t>я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</w:rPr>
            </w:r>
          </w:hyperlink>
        </w:p>
      </w:sdtContent>
    </w:sdt>
    <w:p>
      <w:pPr>
        <w:spacing w:after="0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940" w:bottom="280" w:left="1360" w:right="220"/>
        </w:sectPr>
      </w:pP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4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 w:before="1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49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20"/>
          <w:cols w:num="3" w:equalWidth="0">
            <w:col w:w="3107" w:space="40"/>
            <w:col w:w="511" w:space="360"/>
            <w:col w:w="6302"/>
          </w:cols>
        </w:sectPr>
      </w:pP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75"/>
        </w:rPr>
        <w:t>Но</w:t>
      </w:r>
      <w:r>
        <w:rPr>
          <w:b w:val="0"/>
          <w:bCs w:val="0"/>
          <w:spacing w:val="1"/>
          <w:w w:val="75"/>
        </w:rPr>
        <w:t>р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3"/>
          <w:w w:val="75"/>
        </w:rPr>
        <w:t>к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-1"/>
          <w:w w:val="75"/>
        </w:rPr>
        <w:t>н</w:t>
      </w:r>
      <w:r>
        <w:rPr>
          <w:b w:val="0"/>
          <w:bCs w:val="0"/>
          <w:spacing w:val="-1"/>
          <w:w w:val="75"/>
        </w:rPr>
        <w:t>т</w:t>
      </w:r>
      <w:r>
        <w:rPr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76" w:right="0"/>
        <w:jc w:val="left"/>
      </w:pPr>
      <w:r>
        <w:rPr>
          <w:spacing w:val="0"/>
          <w:w w:val="70"/>
        </w:rPr>
        <w:br w:type="column"/>
      </w:r>
      <w:r>
        <w:rPr>
          <w:b w:val="0"/>
          <w:bCs w:val="0"/>
          <w:spacing w:val="0"/>
          <w:w w:val="70"/>
        </w:rPr>
        <w:t>Ч</w:t>
      </w:r>
      <w:r>
        <w:rPr>
          <w:b w:val="0"/>
          <w:bCs w:val="0"/>
          <w:spacing w:val="-4"/>
          <w:w w:val="70"/>
        </w:rPr>
        <w:t>е</w:t>
      </w:r>
      <w:r>
        <w:rPr>
          <w:b w:val="0"/>
          <w:bCs w:val="0"/>
          <w:spacing w:val="-1"/>
          <w:w w:val="70"/>
        </w:rPr>
        <w:t>т</w:t>
      </w:r>
      <w:r>
        <w:rPr>
          <w:b w:val="0"/>
          <w:bCs w:val="0"/>
          <w:spacing w:val="0"/>
          <w:w w:val="70"/>
        </w:rPr>
        <w:t>и</w:t>
      </w:r>
      <w:r>
        <w:rPr>
          <w:b w:val="0"/>
          <w:bCs w:val="0"/>
          <w:spacing w:val="-1"/>
          <w:w w:val="70"/>
        </w:rPr>
        <w:t>н</w:t>
      </w:r>
      <w:r>
        <w:rPr>
          <w:b w:val="0"/>
          <w:bCs w:val="0"/>
          <w:spacing w:val="0"/>
          <w:w w:val="70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078" w:val="left" w:leader="none"/>
        </w:tabs>
        <w:spacing w:before="7"/>
        <w:ind w:left="115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0"/>
          <w:w w:val="75"/>
        </w:rPr>
        <w:t>С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1"/>
          <w:w w:val="75"/>
        </w:rPr>
        <w:t>а</w:t>
      </w:r>
      <w:r>
        <w:rPr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b w:val="0"/>
          <w:bCs w:val="0"/>
          <w:spacing w:val="-1"/>
          <w:w w:val="70"/>
        </w:rPr>
        <w:t>Л</w:t>
      </w:r>
      <w:r>
        <w:rPr>
          <w:b w:val="0"/>
          <w:bCs w:val="0"/>
          <w:spacing w:val="0"/>
          <w:w w:val="70"/>
        </w:rPr>
        <w:t>и</w:t>
      </w:r>
      <w:r>
        <w:rPr>
          <w:b w:val="0"/>
          <w:bCs w:val="0"/>
          <w:spacing w:val="-1"/>
          <w:w w:val="70"/>
        </w:rPr>
        <w:t>с</w:t>
      </w:r>
      <w:r>
        <w:rPr>
          <w:b w:val="0"/>
          <w:bCs w:val="0"/>
          <w:spacing w:val="0"/>
          <w:w w:val="70"/>
        </w:rPr>
        <w:t>т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115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в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0" w:h="16840"/>
          <w:pgMar w:top="940" w:bottom="280" w:left="1360" w:right="220"/>
          <w:cols w:num="5" w:equalWidth="0">
            <w:col w:w="1133" w:space="40"/>
            <w:col w:w="673" w:space="1269"/>
            <w:col w:w="569" w:space="3747"/>
            <w:col w:w="1468" w:space="389"/>
            <w:col w:w="1032"/>
          </w:cols>
        </w:sectPr>
      </w:pPr>
    </w:p>
    <w:p>
      <w:pPr>
        <w:pStyle w:val="BodyText"/>
        <w:spacing w:line="224" w:lineRule="exact" w:before="2"/>
        <w:ind w:left="116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b w:val="0"/>
          <w:bCs w:val="0"/>
          <w:spacing w:val="-1"/>
          <w:w w:val="75"/>
        </w:rPr>
        <w:t>н</w:t>
      </w:r>
      <w:r>
        <w:rPr>
          <w:b w:val="0"/>
          <w:bCs w:val="0"/>
          <w:spacing w:val="3"/>
          <w:w w:val="75"/>
        </w:rPr>
        <w:t>и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-5"/>
          <w:w w:val="75"/>
        </w:rPr>
        <w:t>е</w:t>
      </w:r>
      <w:r>
        <w:rPr>
          <w:b w:val="0"/>
          <w:bCs w:val="0"/>
          <w:spacing w:val="0"/>
          <w:w w:val="75"/>
        </w:rPr>
        <w:t>ль</w:t>
      </w:r>
      <w:r>
        <w:rPr>
          <w:b w:val="0"/>
          <w:bCs w:val="0"/>
          <w:spacing w:val="-30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75"/>
        </w:rPr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-2"/>
          <w:w w:val="75"/>
        </w:rPr>
        <w:t>в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24" w:lineRule="exact" w:before="2"/>
        <w:ind w:left="116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979" w:val="left" w:leader="none"/>
          <w:tab w:pos="2123" w:val="right" w:leader="none"/>
        </w:tabs>
        <w:spacing w:line="222" w:lineRule="exact" w:before="5"/>
        <w:ind w:left="11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0"/>
          <w:w w:val="75"/>
        </w:rPr>
        <w:t>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222" w:lineRule="exact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20"/>
          <w:cols w:num="3" w:equalWidth="0">
            <w:col w:w="1870" w:space="1245"/>
            <w:col w:w="569" w:space="3989"/>
            <w:col w:w="2647"/>
          </w:cols>
        </w:sectPr>
      </w:pPr>
    </w:p>
    <w:p>
      <w:pPr>
        <w:pStyle w:val="BodyText"/>
        <w:spacing w:before="59"/>
        <w:ind w:left="116" w:right="0"/>
        <w:jc w:val="left"/>
      </w:pPr>
      <w:r>
        <w:rPr/>
        <w:pict>
          <v:group style="position:absolute;margin-left:13.035pt;margin-top:13.034859pt;width:569.729997pt;height:781.889988pt;mso-position-horizontal-relative:page;mso-position-vertical-relative:page;z-index:-6228" coordorigin="261,261" coordsize="11395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25" o:title=""/>
              </v:shape>
              <v:shape style="position:absolute;left:8930;top:15139;width:586;height:586" type="#_x0000_t75">
                <v:imagedata r:id="rId26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  <v:shape style="position:absolute;left:3556;top:14397;width:1120;height:1005" type="#_x0000_t75">
                <v:imagedata r:id="rId27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22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22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22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22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-2"/>
          <w:w w:val="70"/>
        </w:rPr>
        <w:t>Г</w:t>
      </w:r>
      <w:r>
        <w:rPr>
          <w:b w:val="0"/>
          <w:bCs w:val="0"/>
          <w:spacing w:val="0"/>
          <w:w w:val="70"/>
        </w:rPr>
        <w:t>ИП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61"/>
        <w:ind w:left="116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2"/>
          <w:w w:val="75"/>
        </w:rPr>
        <w:t>С</w:t>
      </w:r>
      <w:r>
        <w:rPr>
          <w:b w:val="0"/>
          <w:bCs w:val="0"/>
          <w:spacing w:val="1"/>
          <w:w w:val="75"/>
        </w:rPr>
        <w:t>а</w:t>
      </w:r>
      <w:r>
        <w:rPr>
          <w:b w:val="0"/>
          <w:bCs w:val="0"/>
          <w:spacing w:val="-1"/>
          <w:w w:val="75"/>
        </w:rPr>
        <w:t>м</w:t>
      </w:r>
      <w:r>
        <w:rPr>
          <w:b w:val="0"/>
          <w:bCs w:val="0"/>
          <w:spacing w:val="1"/>
          <w:w w:val="75"/>
        </w:rPr>
        <w:t>а</w:t>
      </w:r>
      <w:r>
        <w:rPr>
          <w:b w:val="0"/>
          <w:bCs w:val="0"/>
          <w:spacing w:val="1"/>
          <w:w w:val="75"/>
        </w:rPr>
        <w:t>р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н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59"/>
        <w:ind w:left="116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line="410" w:lineRule="exact"/>
        <w:ind w:left="11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2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льн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я</w:t>
      </w:r>
      <w:r>
        <w:rPr>
          <w:rFonts w:ascii="Arial" w:hAnsi="Arial" w:cs="Arial" w:eastAsia="Arial"/>
          <w:b w:val="0"/>
          <w:bCs w:val="0"/>
          <w:spacing w:val="-43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75"/>
        </w:rPr>
      </w:r>
      <w:r>
        <w:rPr>
          <w:rFonts w:ascii="Arial" w:hAnsi="Arial" w:cs="Arial" w:eastAsia="Arial"/>
          <w:b w:val="0"/>
          <w:bCs w:val="0"/>
          <w:spacing w:val="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8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410" w:lineRule="exact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20"/>
          <w:cols w:num="4" w:equalWidth="0">
            <w:col w:w="471" w:space="662"/>
            <w:col w:w="972" w:space="1010"/>
            <w:col w:w="569" w:space="125"/>
            <w:col w:w="6511"/>
          </w:cols>
        </w:sectPr>
      </w:pP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0"/>
          <w:numId w:val="5"/>
        </w:numPr>
        <w:tabs>
          <w:tab w:pos="589" w:val="left" w:leader="none"/>
        </w:tabs>
        <w:ind w:left="589" w:right="0" w:hanging="135"/>
        <w:jc w:val="left"/>
        <w:rPr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.</w:t>
      </w:r>
      <w:r>
        <w:rPr>
          <w:spacing w:val="-1"/>
          <w:w w:val="100"/>
        </w:rPr>
        <w:t>В</w:t>
      </w:r>
      <w:r>
        <w:rPr>
          <w:spacing w:val="-3"/>
          <w:w w:val="100"/>
        </w:rPr>
        <w:t>о</w:t>
      </w:r>
      <w:r>
        <w:rPr>
          <w:spacing w:val="-1"/>
          <w:w w:val="100"/>
        </w:rPr>
        <w:t>д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0"/>
          <w:w w:val="100"/>
        </w:rPr>
        <w:t>я</w:t>
      </w:r>
      <w:r>
        <w:rPr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pacing w:val="-16"/>
          <w:w w:val="100"/>
        </w:rPr>
      </w:r>
      <w:r>
        <w:rPr>
          <w:spacing w:val="0"/>
          <w:w w:val="100"/>
        </w:rPr>
        <w:t>ч</w:t>
      </w:r>
      <w:r>
        <w:rPr>
          <w:spacing w:val="1"/>
          <w:w w:val="100"/>
        </w:rPr>
        <w:t>а</w:t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5"/>
        </w:numPr>
        <w:tabs>
          <w:tab w:pos="1074" w:val="left" w:leader="none"/>
        </w:tabs>
        <w:ind w:left="1074" w:right="0" w:hanging="337"/>
        <w:jc w:val="left"/>
        <w:rPr>
          <w:b w:val="0"/>
          <w:bCs w:val="0"/>
        </w:rPr>
      </w:pPr>
      <w:bookmarkStart w:name="_TOC_250017" w:id="1"/>
      <w:r>
        <w:rPr>
          <w:spacing w:val="-1"/>
          <w:w w:val="100"/>
        </w:rPr>
        <w:t>С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ав</w:t>
      </w:r>
      <w:r>
        <w:rPr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pacing w:val="-23"/>
          <w:w w:val="100"/>
        </w:rPr>
      </w:r>
      <w:r>
        <w:rPr>
          <w:spacing w:val="0"/>
          <w:w w:val="100"/>
        </w:rPr>
        <w:t>ко</w:t>
      </w:r>
      <w:r>
        <w:rPr>
          <w:spacing w:val="1"/>
          <w:w w:val="100"/>
        </w:rPr>
        <w:t>л</w:t>
      </w:r>
      <w:r>
        <w:rPr>
          <w:spacing w:val="1"/>
          <w:w w:val="100"/>
        </w:rPr>
        <w:t>л</w:t>
      </w:r>
      <w:r>
        <w:rPr>
          <w:spacing w:val="0"/>
          <w:w w:val="100"/>
        </w:rPr>
        <w:t>ек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bookmarkEnd w:id="1"/>
      <w:r>
        <w:rPr>
          <w:b w:val="0"/>
          <w:bCs w:val="0"/>
          <w:spacing w:val="0"/>
          <w:w w:val="100"/>
        </w:rPr>
      </w:r>
    </w:p>
    <w:p>
      <w:pPr>
        <w:pStyle w:val="BodyText"/>
        <w:ind w:left="378" w:right="0" w:firstLine="424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b w:val="0"/>
          <w:bCs w:val="0"/>
          <w:spacing w:val="2"/>
          <w:w w:val="100"/>
        </w:rPr>
        <w:t>Ц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9"/>
          <w:w w:val="100"/>
        </w:rPr>
        <w:t>Т</w:t>
      </w:r>
      <w:r>
        <w:rPr>
          <w:b w:val="0"/>
          <w:bCs w:val="0"/>
          <w:spacing w:val="-3"/>
          <w:w w:val="100"/>
        </w:rPr>
        <w:t>ю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ийс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ойки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0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Бир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2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ан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pos="3563" w:val="left" w:leader="none"/>
          <w:tab w:pos="5922" w:val="left" w:leader="none"/>
          <w:tab w:pos="8593" w:val="left" w:leader="none"/>
        </w:tabs>
        <w:ind w:left="918" w:right="0"/>
        <w:jc w:val="left"/>
      </w:pPr>
      <w:r>
        <w:rPr>
          <w:b w:val="0"/>
          <w:bCs w:val="0"/>
          <w:spacing w:val="0"/>
          <w:w w:val="100"/>
        </w:rPr>
        <w:t>До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position w:val="14"/>
        </w:rPr>
        <w:t>По</w:t>
      </w:r>
      <w:r>
        <w:rPr>
          <w:b w:val="0"/>
          <w:bCs w:val="0"/>
          <w:spacing w:val="-1"/>
          <w:w w:val="100"/>
          <w:position w:val="14"/>
        </w:rPr>
        <w:t>д</w:t>
      </w:r>
      <w:r>
        <w:rPr>
          <w:b w:val="0"/>
          <w:bCs w:val="0"/>
          <w:spacing w:val="-1"/>
          <w:w w:val="100"/>
          <w:position w:val="14"/>
        </w:rPr>
        <w:t>п</w:t>
      </w:r>
      <w:r>
        <w:rPr>
          <w:b w:val="0"/>
          <w:bCs w:val="0"/>
          <w:spacing w:val="0"/>
          <w:w w:val="100"/>
          <w:position w:val="14"/>
        </w:rPr>
        <w:t>ись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4"/>
        </w:rPr>
        <w:tab/>
      </w:r>
      <w:r>
        <w:rPr>
          <w:b w:val="0"/>
          <w:bCs w:val="0"/>
          <w:spacing w:val="0"/>
          <w:w w:val="100"/>
          <w:position w:val="0"/>
        </w:rPr>
        <w:t>Дата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before="69"/>
        <w:ind w:left="27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28"/>
          <w:footerReference w:type="default" r:id="rId29"/>
          <w:pgSz w:w="11900" w:h="16840"/>
          <w:pgMar w:header="0" w:footer="0" w:top="300" w:bottom="280" w:left="1400" w:right="240"/>
          <w:cols w:num="2" w:equalWidth="0">
            <w:col w:w="9407" w:space="40"/>
            <w:col w:w="813"/>
          </w:cols>
        </w:sectPr>
      </w:pP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before="69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амари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22" w:lineRule="exact" w:before="153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line="331" w:lineRule="exact"/>
        <w:ind w:left="37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  <w:position w:val="-13"/>
        </w:rPr>
        <w:t>ко</w:t>
      </w:r>
      <w:r>
        <w:rPr>
          <w:b w:val="0"/>
          <w:bCs w:val="0"/>
          <w:spacing w:val="-1"/>
          <w:w w:val="100"/>
          <w:position w:val="-13"/>
        </w:rPr>
        <w:t>н</w:t>
      </w:r>
      <w:r>
        <w:rPr>
          <w:b w:val="0"/>
          <w:bCs w:val="0"/>
          <w:spacing w:val="0"/>
          <w:w w:val="100"/>
          <w:position w:val="-13"/>
        </w:rPr>
        <w:t>стр</w:t>
      </w:r>
      <w:r>
        <w:rPr>
          <w:b w:val="0"/>
          <w:bCs w:val="0"/>
          <w:spacing w:val="-3"/>
          <w:w w:val="100"/>
          <w:position w:val="-13"/>
        </w:rPr>
        <w:t>у</w:t>
      </w:r>
      <w:r>
        <w:rPr>
          <w:b w:val="0"/>
          <w:bCs w:val="0"/>
          <w:spacing w:val="0"/>
          <w:w w:val="100"/>
          <w:position w:val="-13"/>
        </w:rPr>
        <w:t>к</w:t>
      </w:r>
      <w:r>
        <w:rPr>
          <w:b w:val="0"/>
          <w:bCs w:val="0"/>
          <w:spacing w:val="-1"/>
          <w:w w:val="100"/>
          <w:position w:val="-13"/>
        </w:rPr>
        <w:t>ц</w:t>
      </w:r>
      <w:r>
        <w:rPr>
          <w:b w:val="0"/>
          <w:bCs w:val="0"/>
          <w:spacing w:val="0"/>
          <w:w w:val="100"/>
          <w:position w:val="-13"/>
        </w:rPr>
        <w:t>ии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3"/>
        </w:rPr>
        <w:tab/>
      </w:r>
      <w:r>
        <w:rPr>
          <w:b w:val="0"/>
          <w:bCs w:val="0"/>
          <w:spacing w:val="0"/>
          <w:w w:val="100"/>
          <w:position w:val="0"/>
        </w:rPr>
        <w:t>Х</w:t>
      </w:r>
      <w:r>
        <w:rPr>
          <w:b w:val="0"/>
          <w:bCs w:val="0"/>
          <w:spacing w:val="-3"/>
          <w:w w:val="100"/>
          <w:position w:val="0"/>
        </w:rPr>
        <w:t>у</w:t>
      </w:r>
      <w:r>
        <w:rPr>
          <w:b w:val="0"/>
          <w:bCs w:val="0"/>
          <w:spacing w:val="-1"/>
          <w:w w:val="100"/>
          <w:position w:val="0"/>
        </w:rPr>
        <w:t>п</w:t>
      </w:r>
      <w:r>
        <w:rPr>
          <w:b w:val="0"/>
          <w:bCs w:val="0"/>
          <w:spacing w:val="0"/>
          <w:w w:val="100"/>
          <w:position w:val="0"/>
        </w:rPr>
        <w:t>е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ия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</w:rPr>
      </w:r>
      <w:r>
        <w:rPr>
          <w:b w:val="0"/>
          <w:bCs w:val="0"/>
          <w:spacing w:val="2"/>
          <w:w w:val="100"/>
          <w:position w:val="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22" w:lineRule="exact" w:before="13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line="331" w:lineRule="exact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  <w:position w:val="-13"/>
        </w:rPr>
        <w:t>ПОС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3"/>
        </w:rPr>
        <w:tab/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иките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ко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</w:rPr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2"/>
          <w:w w:val="100"/>
          <w:position w:val="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22" w:lineRule="exact" w:before="16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line="331" w:lineRule="exact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  <w:position w:val="-13"/>
        </w:rPr>
        <w:t>д</w:t>
      </w:r>
      <w:r>
        <w:rPr>
          <w:b w:val="0"/>
          <w:bCs w:val="0"/>
          <w:spacing w:val="0"/>
          <w:w w:val="100"/>
          <w:position w:val="-13"/>
        </w:rPr>
        <w:t>е</w:t>
      </w:r>
      <w:r>
        <w:rPr>
          <w:b w:val="0"/>
          <w:bCs w:val="0"/>
          <w:spacing w:val="-1"/>
          <w:w w:val="100"/>
          <w:position w:val="-13"/>
        </w:rPr>
        <w:t>н</w:t>
      </w:r>
      <w:r>
        <w:rPr>
          <w:b w:val="0"/>
          <w:bCs w:val="0"/>
          <w:spacing w:val="-1"/>
          <w:w w:val="100"/>
          <w:position w:val="-13"/>
        </w:rPr>
        <w:t>д</w:t>
      </w:r>
      <w:r>
        <w:rPr>
          <w:b w:val="0"/>
          <w:bCs w:val="0"/>
          <w:spacing w:val="0"/>
          <w:w w:val="100"/>
          <w:position w:val="-13"/>
        </w:rPr>
        <w:t>ро</w:t>
      </w:r>
      <w:r>
        <w:rPr>
          <w:b w:val="0"/>
          <w:bCs w:val="0"/>
          <w:spacing w:val="-1"/>
          <w:w w:val="100"/>
          <w:position w:val="-13"/>
        </w:rPr>
        <w:t>л</w:t>
      </w:r>
      <w:r>
        <w:rPr>
          <w:b w:val="0"/>
          <w:bCs w:val="0"/>
          <w:spacing w:val="0"/>
          <w:w w:val="100"/>
          <w:position w:val="-13"/>
        </w:rPr>
        <w:t>о</w:t>
      </w:r>
      <w:r>
        <w:rPr>
          <w:b w:val="0"/>
          <w:bCs w:val="0"/>
          <w:spacing w:val="-2"/>
          <w:w w:val="100"/>
          <w:position w:val="-13"/>
        </w:rPr>
        <w:t>г</w:t>
      </w:r>
      <w:r>
        <w:rPr>
          <w:b w:val="0"/>
          <w:bCs w:val="0"/>
          <w:spacing w:val="0"/>
          <w:w w:val="100"/>
          <w:position w:val="-13"/>
        </w:rPr>
        <w:t>ии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3"/>
        </w:rPr>
        <w:tab/>
      </w:r>
      <w:r>
        <w:rPr>
          <w:b w:val="0"/>
          <w:bCs w:val="0"/>
          <w:spacing w:val="-1"/>
          <w:w w:val="100"/>
          <w:position w:val="0"/>
        </w:rPr>
        <w:t>Г</w:t>
      </w:r>
      <w:r>
        <w:rPr>
          <w:b w:val="0"/>
          <w:bCs w:val="0"/>
          <w:spacing w:val="0"/>
          <w:w w:val="100"/>
          <w:position w:val="0"/>
        </w:rPr>
        <w:t>у</w:t>
      </w:r>
      <w:r>
        <w:rPr>
          <w:b w:val="0"/>
          <w:bCs w:val="0"/>
          <w:spacing w:val="-1"/>
          <w:w w:val="100"/>
          <w:position w:val="0"/>
        </w:rPr>
        <w:t>л</w:t>
      </w:r>
      <w:r>
        <w:rPr>
          <w:b w:val="0"/>
          <w:bCs w:val="0"/>
          <w:spacing w:val="-1"/>
          <w:w w:val="100"/>
          <w:position w:val="0"/>
        </w:rPr>
        <w:t>я</w:t>
      </w:r>
      <w:r>
        <w:rPr>
          <w:b w:val="0"/>
          <w:bCs w:val="0"/>
          <w:spacing w:val="0"/>
          <w:w w:val="100"/>
          <w:position w:val="0"/>
        </w:rPr>
        <w:t>е</w:t>
      </w:r>
      <w:r>
        <w:rPr>
          <w:b w:val="0"/>
          <w:bCs w:val="0"/>
          <w:spacing w:val="-1"/>
          <w:w w:val="100"/>
          <w:position w:val="0"/>
        </w:rPr>
        <w:t>в</w:t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</w:rPr>
      </w:r>
      <w:r>
        <w:rPr>
          <w:b w:val="0"/>
          <w:bCs w:val="0"/>
          <w:spacing w:val="-1"/>
          <w:w w:val="100"/>
          <w:position w:val="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"/>
          <w:w w:val="100"/>
          <w:position w:val="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22" w:lineRule="exact" w:before="13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line="331" w:lineRule="exact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  <w:position w:val="-13"/>
        </w:rPr>
        <w:t>ООС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3"/>
        </w:rPr>
        <w:tab/>
      </w:r>
      <w:r>
        <w:rPr>
          <w:b w:val="0"/>
          <w:bCs w:val="0"/>
          <w:spacing w:val="-1"/>
          <w:w w:val="100"/>
          <w:position w:val="0"/>
        </w:rPr>
        <w:t>С</w:t>
      </w:r>
      <w:r>
        <w:rPr>
          <w:b w:val="0"/>
          <w:bCs w:val="0"/>
          <w:spacing w:val="0"/>
          <w:w w:val="100"/>
          <w:position w:val="0"/>
        </w:rPr>
        <w:t>ер</w:t>
      </w:r>
      <w:r>
        <w:rPr>
          <w:b w:val="0"/>
          <w:bCs w:val="0"/>
          <w:spacing w:val="-2"/>
          <w:w w:val="100"/>
          <w:position w:val="0"/>
        </w:rPr>
        <w:t>г</w:t>
      </w:r>
      <w:r>
        <w:rPr>
          <w:b w:val="0"/>
          <w:bCs w:val="0"/>
          <w:spacing w:val="0"/>
          <w:w w:val="100"/>
          <w:position w:val="0"/>
        </w:rPr>
        <w:t>еев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</w:rPr>
      </w:r>
      <w:r>
        <w:rPr>
          <w:b w:val="0"/>
          <w:bCs w:val="0"/>
          <w:spacing w:val="0"/>
          <w:w w:val="100"/>
          <w:position w:val="0"/>
        </w:rPr>
        <w:t>В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tabs>
          <w:tab w:pos="2718" w:val="left" w:leader="none"/>
          <w:tab w:pos="9110" w:val="right" w:leader="none"/>
        </w:tabs>
        <w:spacing w:before="150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ЭОГ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</w:sectPr>
      </w:pPr>
    </w:p>
    <w:p>
      <w:pPr>
        <w:pStyle w:val="BodyText"/>
        <w:spacing w:before="288"/>
        <w:ind w:left="378" w:right="0" w:firstLine="60"/>
        <w:jc w:val="left"/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роект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5"/>
        </w:rPr>
        <w:t>и</w:t>
      </w:r>
      <w:r>
        <w:rPr>
          <w:b w:val="0"/>
          <w:bCs w:val="0"/>
          <w:spacing w:val="0"/>
          <w:w w:val="95"/>
        </w:rPr>
        <w:t>з</w:t>
      </w:r>
      <w:r>
        <w:rPr>
          <w:b w:val="0"/>
          <w:bCs w:val="0"/>
          <w:spacing w:val="0"/>
          <w:w w:val="95"/>
        </w:rPr>
        <w:t>ыска</w:t>
      </w:r>
      <w:r>
        <w:rPr>
          <w:b w:val="0"/>
          <w:bCs w:val="0"/>
          <w:spacing w:val="-2"/>
          <w:w w:val="95"/>
        </w:rPr>
        <w:t>т</w:t>
      </w:r>
      <w:r>
        <w:rPr>
          <w:b w:val="0"/>
          <w:bCs w:val="0"/>
          <w:spacing w:val="0"/>
          <w:w w:val="95"/>
        </w:rPr>
        <w:t>е</w:t>
      </w:r>
      <w:r>
        <w:rPr>
          <w:b w:val="0"/>
          <w:bCs w:val="0"/>
          <w:spacing w:val="-1"/>
          <w:w w:val="95"/>
        </w:rPr>
        <w:t>л</w:t>
      </w:r>
      <w:r>
        <w:rPr>
          <w:b w:val="0"/>
          <w:bCs w:val="0"/>
          <w:spacing w:val="-1"/>
          <w:w w:val="95"/>
        </w:rPr>
        <w:t>ь</w:t>
      </w:r>
      <w:r>
        <w:rPr>
          <w:b w:val="0"/>
          <w:bCs w:val="0"/>
          <w:spacing w:val="0"/>
          <w:w w:val="95"/>
        </w:rPr>
        <w:t>ский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6770" w:val="right" w:leader="none"/>
        </w:tabs>
        <w:spacing w:before="564"/>
        <w:ind w:left="378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ков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2" w:equalWidth="0">
            <w:col w:w="2157" w:space="183"/>
            <w:col w:w="7920"/>
          </w:cols>
        </w:sectPr>
      </w:pPr>
    </w:p>
    <w:p>
      <w:pPr>
        <w:pStyle w:val="BodyText"/>
        <w:tabs>
          <w:tab w:pos="2718" w:val="left" w:leader="none"/>
          <w:tab w:pos="9110" w:val="right" w:leader="none"/>
        </w:tabs>
        <w:spacing w:before="360"/>
        <w:ind w:left="4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Д</w:t>
      </w:r>
      <w:r>
        <w:rPr>
          <w:b w:val="0"/>
          <w:bCs w:val="0"/>
          <w:spacing w:val="0"/>
          <w:w w:val="100"/>
        </w:rPr>
        <w:t>Д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н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</w:sectPr>
      </w:pPr>
    </w:p>
    <w:p>
      <w:pPr>
        <w:pStyle w:val="BodyText"/>
        <w:spacing w:before="257"/>
        <w:ind w:left="378" w:right="1" w:firstLine="60"/>
        <w:jc w:val="left"/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95"/>
        </w:rPr>
        <w:t>б</w:t>
      </w:r>
      <w:r>
        <w:rPr>
          <w:b w:val="0"/>
          <w:bCs w:val="0"/>
          <w:spacing w:val="-1"/>
          <w:w w:val="95"/>
        </w:rPr>
        <w:t>л</w:t>
      </w:r>
      <w:r>
        <w:rPr>
          <w:b w:val="0"/>
          <w:bCs w:val="0"/>
          <w:spacing w:val="0"/>
          <w:w w:val="95"/>
        </w:rPr>
        <w:t>а</w:t>
      </w:r>
      <w:r>
        <w:rPr>
          <w:b w:val="0"/>
          <w:bCs w:val="0"/>
          <w:spacing w:val="-2"/>
          <w:w w:val="95"/>
        </w:rPr>
        <w:t>г</w:t>
      </w:r>
      <w:r>
        <w:rPr>
          <w:b w:val="0"/>
          <w:bCs w:val="0"/>
          <w:spacing w:val="0"/>
          <w:w w:val="95"/>
        </w:rPr>
        <w:t>о</w:t>
      </w:r>
      <w:r>
        <w:rPr>
          <w:b w:val="0"/>
          <w:bCs w:val="0"/>
          <w:spacing w:val="-3"/>
          <w:w w:val="95"/>
        </w:rPr>
        <w:t>у</w:t>
      </w:r>
      <w:r>
        <w:rPr>
          <w:b w:val="0"/>
          <w:bCs w:val="0"/>
          <w:spacing w:val="0"/>
          <w:w w:val="95"/>
        </w:rPr>
        <w:t>стройств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84"/>
        <w:ind w:left="378" w:right="0" w:firstLine="60"/>
        <w:jc w:val="left"/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6770" w:val="right" w:leader="none"/>
        </w:tabs>
        <w:spacing w:before="533"/>
        <w:ind w:left="378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Рома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юк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6770" w:val="right" w:leader="none"/>
        </w:tabs>
        <w:spacing w:before="636"/>
        <w:ind w:left="37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йков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2" w:equalWidth="0">
            <w:col w:w="2121" w:space="219"/>
            <w:col w:w="792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1"/>
          <w:numId w:val="5"/>
        </w:numPr>
        <w:tabs>
          <w:tab w:pos="1141" w:val="left" w:leader="none"/>
        </w:tabs>
        <w:ind w:left="1141" w:right="0" w:hanging="404"/>
        <w:jc w:val="left"/>
        <w:rPr>
          <w:b w:val="0"/>
          <w:bCs w:val="0"/>
        </w:rPr>
      </w:pPr>
      <w:bookmarkStart w:name="_TOC_250016" w:id="2"/>
      <w:r>
        <w:rPr>
          <w:spacing w:val="-1"/>
          <w:w w:val="100"/>
        </w:rPr>
        <w:t>В</w:t>
      </w:r>
      <w:r>
        <w:rPr>
          <w:spacing w:val="-1"/>
          <w:w w:val="100"/>
        </w:rPr>
        <w:t>в</w:t>
      </w:r>
      <w:r>
        <w:rPr>
          <w:spacing w:val="-1"/>
          <w:w w:val="100"/>
        </w:rPr>
        <w:t>о</w:t>
      </w:r>
      <w:r>
        <w:rPr>
          <w:spacing w:val="-1"/>
          <w:w w:val="100"/>
        </w:rPr>
        <w:t>д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0"/>
          <w:w w:val="100"/>
        </w:rPr>
        <w:t>я</w:t>
      </w:r>
      <w:r>
        <w:rPr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pacing w:val="-17"/>
          <w:w w:val="100"/>
        </w:rPr>
      </w:r>
      <w:r>
        <w:rPr>
          <w:spacing w:val="0"/>
          <w:w w:val="100"/>
        </w:rPr>
        <w:t>ч</w:t>
      </w:r>
      <w:r>
        <w:rPr>
          <w:spacing w:val="1"/>
          <w:w w:val="100"/>
        </w:rPr>
        <w:t>а</w:t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ь</w:t>
      </w:r>
      <w:bookmarkEnd w:id="2"/>
      <w:r>
        <w:rPr>
          <w:b w:val="0"/>
          <w:bCs w:val="0"/>
          <w:spacing w:val="0"/>
          <w:w w:val="100"/>
        </w:rPr>
      </w:r>
    </w:p>
    <w:p>
      <w:pPr>
        <w:pStyle w:val="BodyText"/>
        <w:ind w:left="72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роекти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0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72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з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-3"/>
          <w:w w:val="100"/>
        </w:rPr>
        <w:t>К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0" w:lineRule="auto"/>
        <w:ind w:left="378" w:right="803" w:firstLine="360"/>
        <w:jc w:val="both"/>
        <w:rPr>
          <w:rFonts w:ascii="Arial" w:hAnsi="Arial" w:cs="Arial" w:eastAsia="Arial"/>
          <w:sz w:val="22"/>
          <w:szCs w:val="22"/>
        </w:rPr>
      </w:pPr>
      <w:r>
        <w:rPr>
          <w:b w:val="0"/>
          <w:bCs w:val="0"/>
          <w:spacing w:val="0"/>
          <w:w w:val="100"/>
        </w:rPr>
        <w:t>Проект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0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ООО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строй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3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орые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б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д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3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ек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b w:val="0"/>
          <w:bCs w:val="0"/>
          <w:spacing w:val="-3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b w:val="0"/>
          <w:bCs w:val="0"/>
          <w:spacing w:val="-6"/>
          <w:w w:val="100"/>
          <w:sz w:val="22"/>
          <w:szCs w:val="22"/>
        </w:rPr>
        <w:t>о</w:t>
      </w:r>
      <w:r>
        <w:rPr>
          <w:b w:val="0"/>
          <w:bCs w:val="0"/>
          <w:spacing w:val="0"/>
          <w:w w:val="100"/>
          <w:sz w:val="22"/>
          <w:szCs w:val="22"/>
        </w:rPr>
        <w:t>т</w:t>
      </w:r>
      <w:r>
        <w:rPr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5</w:t>
      </w:r>
      <w:r>
        <w:rPr>
          <w:b w:val="0"/>
          <w:bCs w:val="0"/>
          <w:spacing w:val="-28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5"/>
        </w:numPr>
        <w:tabs>
          <w:tab w:pos="1141" w:val="left" w:leader="none"/>
        </w:tabs>
        <w:ind w:left="1141" w:right="0" w:hanging="404"/>
        <w:jc w:val="left"/>
        <w:rPr>
          <w:b w:val="0"/>
          <w:bCs w:val="0"/>
        </w:rPr>
      </w:pPr>
      <w:bookmarkStart w:name="_TOC_250015" w:id="3"/>
      <w:r>
        <w:rPr>
          <w:spacing w:val="-2"/>
          <w:w w:val="100"/>
        </w:rPr>
        <w:t>О</w:t>
      </w:r>
      <w:r>
        <w:rPr>
          <w:spacing w:val="0"/>
          <w:w w:val="100"/>
        </w:rPr>
        <w:t>с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е</w:t>
      </w:r>
      <w:r>
        <w:rPr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pacing w:val="-18"/>
          <w:w w:val="100"/>
        </w:rPr>
      </w:r>
      <w:r>
        <w:rPr>
          <w:spacing w:val="-1"/>
          <w:w w:val="100"/>
        </w:rPr>
        <w:t>д</w:t>
      </w:r>
      <w:r>
        <w:rPr>
          <w:spacing w:val="1"/>
          <w:w w:val="100"/>
        </w:rPr>
        <w:t>л</w:t>
      </w:r>
      <w:r>
        <w:rPr>
          <w:spacing w:val="0"/>
          <w:w w:val="100"/>
        </w:rPr>
        <w:t>я</w:t>
      </w:r>
      <w:r>
        <w:rPr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pacing w:val="-17"/>
          <w:w w:val="100"/>
        </w:rPr>
      </w:r>
      <w:r>
        <w:rPr>
          <w:spacing w:val="1"/>
          <w:w w:val="100"/>
        </w:rPr>
        <w:t>п</w:t>
      </w:r>
      <w:r>
        <w:rPr>
          <w:spacing w:val="0"/>
          <w:w w:val="100"/>
        </w:rPr>
        <w:t>ро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к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0"/>
          <w:w w:val="100"/>
        </w:rPr>
        <w:t>я</w:t>
      </w:r>
      <w:bookmarkEnd w:id="3"/>
      <w:r>
        <w:rPr>
          <w:b w:val="0"/>
          <w:bCs w:val="0"/>
          <w:spacing w:val="0"/>
          <w:w w:val="100"/>
        </w:rPr>
      </w:r>
    </w:p>
    <w:p>
      <w:pPr>
        <w:pStyle w:val="BodyText"/>
        <w:ind w:left="258" w:right="654" w:firstLine="530"/>
        <w:jc w:val="both"/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0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9"/>
          <w:w w:val="100"/>
        </w:rPr>
        <w:t>Т</w:t>
      </w:r>
      <w:r>
        <w:rPr>
          <w:b w:val="0"/>
          <w:bCs w:val="0"/>
          <w:spacing w:val="-3"/>
          <w:w w:val="100"/>
        </w:rPr>
        <w:t>ю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ийс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астро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6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0"/>
          <w:w w:val="100"/>
        </w:rPr>
        <w:t>Би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  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after="0" w:line="130" w:lineRule="exact"/>
        <w:rPr>
          <w:sz w:val="13"/>
          <w:szCs w:val="13"/>
        </w:rPr>
        <w:sectPr>
          <w:type w:val="continuous"/>
          <w:pgSz w:w="11900" w:h="16840"/>
          <w:pgMar w:top="940" w:bottom="280" w:left="1400" w:right="24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223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v:group style="position:absolute;left:1462;top:2590;width:9758;height:2" coordorigin="1462,2590" coordsize="9758,2">
              <v:shape style="position:absolute;left:1462;top:2590;width:9758;height:2" coordorigin="1462,2590" coordsize="9758,0" path="m1462,2590l11220,2590e" filled="f" stroked="t" strokeweight=".580016pt" strokecolor="#000000">
                <v:path arrowok="t"/>
              </v:shape>
            </v:group>
            <v:group style="position:absolute;left:1466;top:2594;width:2;height:7603" coordorigin="1466,2594" coordsize="2,7603">
              <v:shape style="position:absolute;left:1466;top:2594;width:2;height:7603" coordorigin="1466,2594" coordsize="0,7603" path="m1466,2594l1466,10198e" filled="f" stroked="t" strokeweight=".580pt" strokecolor="#000000">
                <v:path arrowok="t"/>
              </v:shape>
            </v:group>
            <v:group style="position:absolute;left:3823;top:2594;width:2;height:7603" coordorigin="3823,2594" coordsize="2,7603">
              <v:shape style="position:absolute;left:3823;top:2594;width:2;height:7603" coordorigin="3823,2594" coordsize="0,7603" path="m3823,2594l3823,10198e" filled="f" stroked="t" strokeweight=".580pt" strokecolor="#000000">
                <v:path arrowok="t"/>
              </v:shape>
            </v:group>
            <v:group style="position:absolute;left:6286;top:2594;width:2;height:7603" coordorigin="6286,2594" coordsize="2,7603">
              <v:shape style="position:absolute;left:6286;top:2594;width:2;height:7603" coordorigin="6286,2594" coordsize="0,7603" path="m6286,2594l6286,10198e" filled="f" stroked="t" strokeweight=".580pt" strokecolor="#000000">
                <v:path arrowok="t"/>
              </v:shape>
            </v:group>
            <v:group style="position:absolute;left:8750;top:2594;width:2;height:7603" coordorigin="8750,2594" coordsize="2,7603">
              <v:shape style="position:absolute;left:8750;top:2594;width:2;height:7603" coordorigin="8750,2594" coordsize="0,7603" path="m8750,2594l8750,10198e" filled="f" stroked="t" strokeweight=".580pt" strokecolor="#000000">
                <v:path arrowok="t"/>
              </v:shape>
            </v:group>
            <v:group style="position:absolute;left:11215;top:2594;width:2;height:7603" coordorigin="11215,2594" coordsize="2,7603">
              <v:shape style="position:absolute;left:11215;top:2594;width:2;height:7603" coordorigin="11215,2594" coordsize="0,7603" path="m11215,2594l11215,10198e" filled="f" stroked="t" strokeweight=".580pt" strokecolor="#000000">
                <v:path arrowok="t"/>
              </v:shape>
            </v:group>
            <v:group style="position:absolute;left:1462;top:3156;width:9758;height:2" coordorigin="1462,3156" coordsize="9758,2">
              <v:shape style="position:absolute;left:1462;top:3156;width:9758;height:2" coordorigin="1462,3156" coordsize="9758,0" path="m1462,3156l11220,3156e" filled="f" stroked="t" strokeweight=".580015pt" strokecolor="#000000">
                <v:path arrowok="t"/>
              </v:shape>
            </v:group>
            <v:group style="position:absolute;left:1462;top:3722;width:9758;height:2" coordorigin="1462,3722" coordsize="9758,2">
              <v:shape style="position:absolute;left:1462;top:3722;width:9758;height:2" coordorigin="1462,3722" coordsize="9758,0" path="m1462,3722l11220,3722e" filled="f" stroked="t" strokeweight=".580015pt" strokecolor="#000000">
                <v:path arrowok="t"/>
              </v:shape>
            </v:group>
            <v:group style="position:absolute;left:1462;top:4289;width:9758;height:2" coordorigin="1462,4289" coordsize="9758,2">
              <v:shape style="position:absolute;left:1462;top:4289;width:9758;height:2" coordorigin="1462,4289" coordsize="9758,0" path="m1462,4289l11220,4289e" filled="f" stroked="t" strokeweight=".580014pt" strokecolor="#000000">
                <v:path arrowok="t"/>
              </v:shape>
            </v:group>
            <v:group style="position:absolute;left:1462;top:4858;width:9758;height:2" coordorigin="1462,4858" coordsize="9758,2">
              <v:shape style="position:absolute;left:1462;top:4858;width:9758;height:2" coordorigin="1462,4858" coordsize="9758,0" path="m1462,4858l11220,4858e" filled="f" stroked="t" strokeweight=".580013pt" strokecolor="#000000">
                <v:path arrowok="t"/>
              </v:shape>
            </v:group>
            <v:group style="position:absolute;left:1462;top:5424;width:9758;height:2" coordorigin="1462,5424" coordsize="9758,2">
              <v:shape style="position:absolute;left:1462;top:5424;width:9758;height:2" coordorigin="1462,5424" coordsize="9758,0" path="m1462,5424l11220,5424e" filled="f" stroked="t" strokeweight=".580013pt" strokecolor="#000000">
                <v:path arrowok="t"/>
              </v:shape>
            </v:group>
            <v:group style="position:absolute;left:1462;top:5990;width:9758;height:2" coordorigin="1462,5990" coordsize="9758,2">
              <v:shape style="position:absolute;left:1462;top:5990;width:9758;height:2" coordorigin="1462,5990" coordsize="9758,0" path="m1462,5990l11220,5990e" filled="f" stroked="t" strokeweight=".580012pt" strokecolor="#000000">
                <v:path arrowok="t"/>
              </v:shape>
            </v:group>
            <v:group style="position:absolute;left:1462;top:6557;width:9758;height:2" coordorigin="1462,6557" coordsize="9758,2">
              <v:shape style="position:absolute;left:1462;top:6557;width:9758;height:2" coordorigin="1462,6557" coordsize="9758,0" path="m1462,6557l11220,6557e" filled="f" stroked="t" strokeweight=".580011pt" strokecolor="#000000">
                <v:path arrowok="t"/>
              </v:shape>
            </v:group>
            <v:group style="position:absolute;left:1462;top:7673;width:9758;height:2" coordorigin="1462,7673" coordsize="9758,2">
              <v:shape style="position:absolute;left:1462;top:7673;width:9758;height:2" coordorigin="1462,7673" coordsize="9758,0" path="m1462,7673l11220,7673e" filled="f" stroked="t" strokeweight=".58001pt" strokecolor="#000000">
                <v:path arrowok="t"/>
              </v:shape>
            </v:group>
            <v:group style="position:absolute;left:1462;top:8378;width:9758;height:2" coordorigin="1462,8378" coordsize="9758,2">
              <v:shape style="position:absolute;left:1462;top:8378;width:9758;height:2" coordorigin="1462,8378" coordsize="9758,0" path="m1462,8378l11220,8378e" filled="f" stroked="t" strokeweight=".580009pt" strokecolor="#000000">
                <v:path arrowok="t"/>
              </v:shape>
            </v:group>
            <v:group style="position:absolute;left:1462;top:9290;width:9758;height:2" coordorigin="1462,9290" coordsize="9758,2">
              <v:shape style="position:absolute;left:1462;top:9290;width:9758;height:2" coordorigin="1462,9290" coordsize="9758,0" path="m1462,9290l11220,9290e" filled="f" stroked="t" strokeweight=".580008pt" strokecolor="#000000">
                <v:path arrowok="t"/>
              </v:shape>
            </v:group>
            <v:group style="position:absolute;left:1462;top:10202;width:9758;height:2" coordorigin="1462,10202" coordsize="9758,2">
              <v:shape style="position:absolute;left:1462;top:10202;width:9758;height:2" coordorigin="1462,10202" coordsize="9758,0" path="m1462,10202l11220,10202e" filled="f" stroked="t" strokeweight=".580007pt" strokecolor="#000000">
                <v:path arrowok="t"/>
              </v:shape>
              <v:shape style="position:absolute;left:6923;top:2881;width:1264;height:698" type="#_x0000_t75">
                <v:imagedata r:id="rId30" o:title=""/>
              </v:shape>
              <v:shape style="position:absolute;left:6633;top:4926;width:1475;height:1684" type="#_x0000_t75">
                <v:imagedata r:id="rId31" o:title=""/>
              </v:shape>
              <v:shape style="position:absolute;left:6609;top:6731;width:1437;height:381" type="#_x0000_t75">
                <v:imagedata r:id="rId32" o:title=""/>
              </v:shape>
              <v:shape style="position:absolute;left:6916;top:9438;width:1202;height:662" type="#_x0000_t75">
                <v:imagedata r:id="rId33" o:title=""/>
              </v:shape>
              <v:shape style="position:absolute;left:7037;top:8538;width:600;height:660" type="#_x0000_t75">
                <v:imagedata r:id="rId34" o:title=""/>
              </v:shape>
              <v:shape style="position:absolute;left:6928;top:3709;width:1394;height:1102" type="#_x0000_t75">
                <v:imagedata r:id="rId35" o:title=""/>
              </v:shape>
            </v:group>
            <v:group style="position:absolute;left:8242;top:3845;width:19;height:22" coordorigin="8242,3845" coordsize="19,22">
              <v:shape style="position:absolute;left:8242;top:3845;width:19;height:22" coordorigin="8242,3845" coordsize="19,22" path="m8256,3845l8242,3866,8261,3862,8256,3845xe" filled="t" fillcolor="#000000" stroked="f">
                <v:path arrowok="t"/>
                <v:fill type="solid"/>
              </v:shape>
            </v:group>
            <v:group style="position:absolute;left:8234;top:3845;width:22;height:22" coordorigin="8234,3845" coordsize="22,22">
              <v:shape style="position:absolute;left:8234;top:3845;width:22;height:22" coordorigin="8234,3845" coordsize="22,22" path="m8256,3845l8234,3850,8242,3866,8256,3845xe" filled="t" fillcolor="#000000" stroked="f">
                <v:path arrowok="t"/>
                <v:fill type="solid"/>
              </v:shape>
            </v:group>
            <v:group style="position:absolute;left:8227;top:3850;width:14;height:24" coordorigin="8227,3850" coordsize="14,24">
              <v:shape style="position:absolute;left:8227;top:3850;width:14;height:24" coordorigin="8227,3850" coordsize="14,24" path="m8234,3850l8227,3874,8242,3866,8234,3850xe" filled="t" fillcolor="#000000" stroked="f">
                <v:path arrowok="t"/>
                <v:fill type="solid"/>
              </v:shape>
            </v:group>
            <v:group style="position:absolute;left:8218;top:3850;width:17;height:24" coordorigin="8218,3850" coordsize="17,24">
              <v:shape style="position:absolute;left:8218;top:3850;width:17;height:24" coordorigin="8218,3850" coordsize="17,24" path="m8234,3850l8218,3857,8227,3874,8234,3850xe" filled="t" fillcolor="#000000" stroked="f">
                <v:path arrowok="t"/>
                <v:fill type="solid"/>
              </v:shape>
            </v:group>
            <v:group style="position:absolute;left:8206;top:3857;width:22;height:24" coordorigin="8206,3857" coordsize="22,24">
              <v:shape style="position:absolute;left:8206;top:3857;width:22;height:24" coordorigin="8206,3857" coordsize="22,24" path="m8218,3857l8206,3881,8227,3874,8218,3857xe" filled="t" fillcolor="#000000" stroked="f">
                <v:path arrowok="t"/>
                <v:fill type="solid"/>
              </v:shape>
            </v:group>
            <v:group style="position:absolute;left:8196;top:3857;width:22;height:24" coordorigin="8196,3857" coordsize="22,24">
              <v:shape style="position:absolute;left:8196;top:3857;width:22;height:24" coordorigin="8196,3857" coordsize="22,24" path="m8218,3857l8196,3864,8206,3881,8218,3857xe" filled="t" fillcolor="#000000" stroked="f">
                <v:path arrowok="t"/>
                <v:fill type="solid"/>
              </v:shape>
            </v:group>
            <v:group style="position:absolute;left:8177;top:3864;width:29;height:31" coordorigin="8177,3864" coordsize="29,31">
              <v:shape style="position:absolute;left:8177;top:3864;width:29;height:31" coordorigin="8177,3864" coordsize="29,31" path="m8196,3864l8177,3895,8206,3881,8196,3864xe" filled="t" fillcolor="#000000" stroked="f">
                <v:path arrowok="t"/>
                <v:fill type="solid"/>
              </v:shape>
            </v:group>
            <v:group style="position:absolute;left:8165;top:3864;width:31;height:31" coordorigin="8165,3864" coordsize="31,31">
              <v:shape style="position:absolute;left:8165;top:3864;width:31;height:31" coordorigin="8165,3864" coordsize="31,31" path="m8196,3864l8165,3881,8177,3895,8196,3864xe" filled="t" fillcolor="#000000" stroked="f">
                <v:path arrowok="t"/>
                <v:fill type="solid"/>
              </v:shape>
            </v:group>
            <v:group style="position:absolute;left:8119;top:3881;width:58;height:48" coordorigin="8119,3881" coordsize="58,48">
              <v:shape style="position:absolute;left:8119;top:3881;width:58;height:48" coordorigin="8119,3881" coordsize="58,48" path="m8165,3881l8119,3929,8177,3895,8165,3881xe" filled="t" fillcolor="#000000" stroked="f">
                <v:path arrowok="t"/>
                <v:fill type="solid"/>
              </v:shape>
            </v:group>
            <v:group style="position:absolute;left:8107;top:3881;width:58;height:48" coordorigin="8107,3881" coordsize="58,48">
              <v:shape style="position:absolute;left:8107;top:3881;width:58;height:48" coordorigin="8107,3881" coordsize="58,48" path="m8165,3881l8107,3914,8119,3929,8165,3881xe" filled="t" fillcolor="#000000" stroked="f">
                <v:path arrowok="t"/>
                <v:fill type="solid"/>
              </v:shape>
              <v:shape style="position:absolute;left:6817;top:7756;width:1394;height:454" type="#_x0000_t75">
                <v:imagedata r:id="rId36" o:title="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2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2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2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0" w:right="15"/>
        <w:jc w:val="center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0" w:right="17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4" w:equalWidth="0">
            <w:col w:w="3067" w:space="44"/>
            <w:col w:w="507" w:space="544"/>
            <w:col w:w="5075" w:space="400"/>
            <w:col w:w="623"/>
          </w:cols>
        </w:sectPr>
      </w:pPr>
    </w:p>
    <w:p>
      <w:pPr>
        <w:pStyle w:val="BodyText"/>
        <w:spacing w:before="79"/>
        <w:ind w:left="358" w:right="0"/>
        <w:jc w:val="left"/>
        <w:rPr>
          <w:sz w:val="22"/>
          <w:szCs w:val="22"/>
        </w:rPr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-3"/>
          <w:w w:val="100"/>
        </w:rPr>
        <w:t>К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  <w:sz w:val="22"/>
          <w:szCs w:val="22"/>
        </w:rPr>
        <w:t>№</w:t>
      </w:r>
    </w:p>
    <w:p>
      <w:pPr>
        <w:pStyle w:val="BodyText"/>
        <w:ind w:left="35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5"/>
        </w:numPr>
        <w:tabs>
          <w:tab w:pos="1241" w:val="left" w:leader="none"/>
        </w:tabs>
        <w:ind w:left="1241" w:right="0" w:hanging="404"/>
        <w:jc w:val="left"/>
        <w:rPr>
          <w:b w:val="0"/>
          <w:bCs w:val="0"/>
        </w:rPr>
      </w:pPr>
      <w:bookmarkStart w:name="_TOC_250014" w:id="4"/>
      <w:r>
        <w:rPr>
          <w:spacing w:val="1"/>
          <w:w w:val="100"/>
        </w:rPr>
        <w:t>С</w:t>
      </w:r>
      <w:r>
        <w:rPr>
          <w:spacing w:val="-5"/>
          <w:w w:val="100"/>
        </w:rPr>
        <w:t>у</w:t>
      </w:r>
      <w:r>
        <w:rPr>
          <w:spacing w:val="-5"/>
          <w:w w:val="100"/>
        </w:rPr>
        <w:t>щ</w:t>
      </w:r>
      <w:r>
        <w:rPr>
          <w:spacing w:val="0"/>
          <w:w w:val="100"/>
        </w:rPr>
        <w:t>ест</w:t>
      </w:r>
      <w:r>
        <w:rPr>
          <w:spacing w:val="1"/>
          <w:w w:val="100"/>
        </w:rPr>
        <w:t>в</w:t>
      </w:r>
      <w:r>
        <w:rPr>
          <w:spacing w:val="-5"/>
          <w:w w:val="100"/>
        </w:rPr>
        <w:t>у</w:t>
      </w:r>
      <w:r>
        <w:rPr>
          <w:spacing w:val="1"/>
          <w:w w:val="100"/>
        </w:rPr>
        <w:t>ю</w:t>
      </w:r>
      <w:r>
        <w:rPr>
          <w:spacing w:val="-1"/>
          <w:w w:val="100"/>
        </w:rPr>
        <w:t>щ</w:t>
      </w:r>
      <w:r>
        <w:rPr>
          <w:spacing w:val="0"/>
          <w:w w:val="100"/>
        </w:rPr>
        <w:t>ее</w:t>
      </w:r>
      <w:r>
        <w:rPr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pacing w:val="-28"/>
          <w:w w:val="100"/>
        </w:rPr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о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е</w:t>
      </w:r>
      <w:bookmarkEnd w:id="4"/>
      <w:r>
        <w:rPr>
          <w:b w:val="0"/>
          <w:bCs w:val="0"/>
          <w:spacing w:val="0"/>
          <w:w w:val="100"/>
        </w:rPr>
      </w:r>
    </w:p>
    <w:p>
      <w:pPr>
        <w:pStyle w:val="BodyText"/>
        <w:ind w:left="8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Юж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сис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емы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658" w:right="2" w:firstLine="540"/>
        <w:jc w:val="both"/>
      </w:pPr>
      <w:r>
        <w:rPr>
          <w:b w:val="0"/>
          <w:bCs w:val="0"/>
          <w:spacing w:val="0"/>
          <w:w w:val="100"/>
        </w:rPr>
        <w:t>Да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б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Юж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истр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Бир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Вос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емой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К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рами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асс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  </w:t>
      </w:r>
      <w:r>
        <w:rPr>
          <w:rFonts w:ascii="Arial" w:hAnsi="Arial" w:cs="Arial" w:eastAsia="Arial"/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0"/>
          <w:w w:val="100"/>
        </w:rPr>
        <w:t>   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658" w:right="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тро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Би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ры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rFonts w:ascii="Arial" w:hAnsi="Arial" w:cs="Arial" w:eastAsia="Arial"/>
          <w:b w:val="0"/>
          <w:bCs w:val="0"/>
          <w:spacing w:val="-2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име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мм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ою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оки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ские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щ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3"/>
          <w:w w:val="100"/>
        </w:rPr>
        <w:t>а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ский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Ле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8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Борисо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ский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ою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оки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</w:r>
      <w:r>
        <w:rPr>
          <w:b w:val="0"/>
          <w:bCs w:val="0"/>
          <w:spacing w:val="0"/>
          <w:w w:val="100"/>
        </w:rPr>
        <w:t>аэра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1"/>
          <w:numId w:val="5"/>
        </w:numPr>
        <w:tabs>
          <w:tab w:pos="1241" w:val="left" w:leader="none"/>
        </w:tabs>
        <w:ind w:left="1241" w:right="0" w:hanging="404"/>
        <w:jc w:val="left"/>
        <w:rPr>
          <w:b w:val="0"/>
          <w:bCs w:val="0"/>
        </w:rPr>
      </w:pPr>
      <w:bookmarkStart w:name="_TOC_250013" w:id="5"/>
      <w:r>
        <w:rPr>
          <w:spacing w:val="-2"/>
          <w:w w:val="100"/>
        </w:rPr>
        <w:t>И</w:t>
      </w:r>
      <w:r>
        <w:rPr>
          <w:spacing w:val="0"/>
          <w:w w:val="100"/>
        </w:rPr>
        <w:t>сх</w:t>
      </w:r>
      <w:r>
        <w:rPr>
          <w:spacing w:val="-1"/>
          <w:w w:val="100"/>
        </w:rPr>
        <w:t>о</w:t>
      </w:r>
      <w:r>
        <w:rPr>
          <w:spacing w:val="-1"/>
          <w:w w:val="100"/>
        </w:rPr>
        <w:t>д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pacing w:val="-21"/>
          <w:w w:val="100"/>
        </w:rPr>
      </w:r>
      <w:r>
        <w:rPr>
          <w:spacing w:val="-1"/>
          <w:w w:val="100"/>
        </w:rPr>
        <w:t>д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bookmarkEnd w:id="5"/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619" w:val="left" w:leader="none"/>
          <w:tab w:pos="4627" w:val="left" w:leader="none"/>
          <w:tab w:pos="5177" w:val="left" w:leader="none"/>
          <w:tab w:pos="7452" w:val="left" w:leader="none"/>
          <w:tab w:pos="9051" w:val="left" w:leader="none"/>
        </w:tabs>
        <w:ind w:left="821" w:right="0"/>
        <w:jc w:val="left"/>
      </w:pP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3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35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27"/>
          <w:w w:val="100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82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82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рес</w:t>
      </w:r>
      <w:r>
        <w:rPr>
          <w:b w:val="0"/>
          <w:bCs w:val="0"/>
          <w:spacing w:val="-5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5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ООО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строй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821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0"/>
          <w:numId w:val="6"/>
        </w:numPr>
        <w:tabs>
          <w:tab w:pos="824" w:val="left" w:leader="none"/>
        </w:tabs>
        <w:ind w:left="824" w:right="0" w:hanging="269"/>
        <w:jc w:val="left"/>
        <w:rPr>
          <w:b w:val="0"/>
          <w:bCs w:val="0"/>
        </w:rPr>
      </w:pPr>
      <w:bookmarkStart w:name="_TOC_250012" w:id="6"/>
      <w:r>
        <w:rPr>
          <w:spacing w:val="0"/>
          <w:w w:val="100"/>
        </w:rPr>
        <w:t>И</w:t>
      </w:r>
      <w:r>
        <w:rPr>
          <w:spacing w:val="-5"/>
          <w:w w:val="100"/>
        </w:rPr>
        <w:t>н</w:t>
      </w:r>
      <w:r>
        <w:rPr>
          <w:spacing w:val="0"/>
          <w:w w:val="100"/>
        </w:rPr>
        <w:t>же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ер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spacing w:val="1"/>
          <w:w w:val="100"/>
        </w:rPr>
        <w:t>г</w:t>
      </w:r>
      <w:r>
        <w:rPr>
          <w:spacing w:val="-2"/>
          <w:w w:val="100"/>
        </w:rPr>
        <w:t>е</w:t>
      </w:r>
      <w:r>
        <w:rPr>
          <w:spacing w:val="-6"/>
          <w:w w:val="100"/>
        </w:rPr>
        <w:t>о</w:t>
      </w:r>
      <w:r>
        <w:rPr>
          <w:spacing w:val="-2"/>
          <w:w w:val="100"/>
        </w:rPr>
        <w:t>л</w:t>
      </w:r>
      <w:r>
        <w:rPr>
          <w:spacing w:val="-3"/>
          <w:w w:val="100"/>
        </w:rPr>
        <w:t>о</w:t>
      </w:r>
      <w:r>
        <w:rPr>
          <w:spacing w:val="-2"/>
          <w:w w:val="100"/>
        </w:rPr>
        <w:t>г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ч</w:t>
      </w:r>
      <w:r>
        <w:rPr>
          <w:spacing w:val="-2"/>
          <w:w w:val="100"/>
        </w:rPr>
        <w:t>е</w:t>
      </w:r>
      <w:r>
        <w:rPr>
          <w:spacing w:val="0"/>
          <w:w w:val="100"/>
        </w:rPr>
        <w:t>ск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е</w:t>
      </w:r>
      <w:r>
        <w:rPr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pacing w:val="-25"/>
          <w:w w:val="100"/>
        </w:rPr>
      </w:r>
      <w:r>
        <w:rPr>
          <w:spacing w:val="-13"/>
          <w:w w:val="100"/>
        </w:rPr>
        <w:t>у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л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в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r>
        <w:rPr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pacing w:val="-27"/>
          <w:w w:val="100"/>
        </w:rPr>
      </w:r>
      <w:r>
        <w:rPr>
          <w:spacing w:val="0"/>
          <w:w w:val="100"/>
        </w:rPr>
        <w:t>стро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ь</w:t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-5"/>
          <w:w w:val="100"/>
        </w:rPr>
        <w:t>в</w:t>
      </w:r>
      <w:r>
        <w:rPr>
          <w:spacing w:val="0"/>
          <w:w w:val="100"/>
        </w:rPr>
        <w:t>а</w:t>
      </w:r>
      <w:bookmarkEnd w:id="6"/>
      <w:r>
        <w:rPr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4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37"/>
          <w:footerReference w:type="default" r:id="rId38"/>
          <w:pgSz w:w="11900" w:h="16840"/>
          <w:pgMar w:header="0" w:footer="0" w:top="200" w:bottom="280" w:left="1300" w:right="240"/>
          <w:cols w:num="2" w:equalWidth="0">
            <w:col w:w="9740" w:space="40"/>
            <w:col w:w="580"/>
          </w:cols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718" w:right="31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еомор</w:t>
      </w:r>
      <w:r>
        <w:rPr>
          <w:b w:val="0"/>
          <w:bCs w:val="0"/>
          <w:spacing w:val="-3"/>
          <w:w w:val="100"/>
        </w:rPr>
        <w:t>ф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еском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исс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емый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ойме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7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6"/>
        </w:numPr>
        <w:tabs>
          <w:tab w:pos="1227" w:val="left" w:leader="none"/>
        </w:tabs>
        <w:ind w:left="238" w:right="344" w:firstLine="655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2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астие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tQIV)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QIII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море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QII)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7"/>
          <w:w w:val="100"/>
        </w:rPr>
        <w:t>ф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f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Q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II)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кже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юры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7342" w:val="left" w:leader="none"/>
        </w:tabs>
        <w:ind w:left="1323" w:right="2183" w:hanging="497"/>
        <w:jc w:val="left"/>
      </w:pP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рытых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ин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7342" w:val="left" w:leader="none"/>
        </w:tabs>
        <w:ind w:left="1323" w:right="0"/>
        <w:jc w:val="left"/>
      </w:pP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есей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ких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,6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7342" w:val="left" w:leader="none"/>
        </w:tabs>
        <w:ind w:left="1323" w:right="0"/>
        <w:jc w:val="left"/>
      </w:pP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ср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7342" w:val="left" w:leader="none"/>
        </w:tabs>
        <w:ind w:left="1323" w:right="0"/>
        <w:jc w:val="left"/>
      </w:pP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12"/>
          <w:w w:val="100"/>
        </w:rPr>
        <w:t>б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18" w:right="317" w:firstLine="70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5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5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истым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ески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истым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6"/>
        </w:numPr>
        <w:tabs>
          <w:tab w:pos="1119" w:val="left" w:leader="none"/>
        </w:tabs>
        <w:ind w:left="118" w:right="317" w:firstLine="707"/>
        <w:jc w:val="both"/>
      </w:pP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ара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7"/>
          <w:w w:val="100"/>
        </w:rPr>
        <w:t>ф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роме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юр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ких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ори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ан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17" w:lineRule="exact" w:before="53"/>
        <w:ind w:left="0" w:right="125"/>
        <w:jc w:val="right"/>
      </w:pPr>
      <w:r>
        <w:rPr>
          <w:b w:val="0"/>
          <w:bCs w:val="0"/>
          <w:spacing w:val="-1"/>
          <w:w w:val="70"/>
        </w:rPr>
        <w:t>Л</w:t>
      </w:r>
      <w:r>
        <w:rPr>
          <w:b w:val="0"/>
          <w:bCs w:val="0"/>
          <w:spacing w:val="0"/>
          <w:w w:val="70"/>
        </w:rPr>
        <w:t>и</w:t>
      </w:r>
      <w:r>
        <w:rPr>
          <w:b w:val="0"/>
          <w:bCs w:val="0"/>
          <w:spacing w:val="-1"/>
          <w:w w:val="70"/>
        </w:rPr>
        <w:t>с</w:t>
      </w:r>
      <w:r>
        <w:rPr>
          <w:b w:val="0"/>
          <w:bCs w:val="0"/>
          <w:spacing w:val="0"/>
          <w:w w:val="70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after="0" w:line="217" w:lineRule="exact"/>
        <w:jc w:val="right"/>
        <w:sectPr>
          <w:type w:val="continuous"/>
          <w:pgSz w:w="11900" w:h="16840"/>
          <w:pgMar w:top="940" w:bottom="280" w:left="1300" w:right="240"/>
        </w:sectPr>
      </w:pPr>
    </w:p>
    <w:p>
      <w:pPr>
        <w:spacing w:line="280" w:lineRule="exact" w:before="12"/>
        <w:rPr>
          <w:sz w:val="28"/>
          <w:szCs w:val="28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219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1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1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1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28"/>
          <w:szCs w:val="28"/>
        </w:rPr>
      </w:r>
    </w:p>
    <w:p>
      <w:pPr>
        <w:pStyle w:val="BodyText"/>
        <w:ind w:left="2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2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pStyle w:val="BodyText"/>
        <w:ind w:left="113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Heading1"/>
        <w:tabs>
          <w:tab w:pos="5811" w:val="left" w:leader="none"/>
        </w:tabs>
        <w:spacing w:line="486" w:lineRule="exact"/>
        <w:ind w:left="209" w:right="0"/>
        <w:jc w:val="left"/>
        <w:rPr>
          <w:sz w:val="24"/>
          <w:szCs w:val="24"/>
        </w:rPr>
      </w:pPr>
      <w:r>
        <w:rPr>
          <w:spacing w:val="0"/>
          <w:w w:val="70"/>
        </w:rPr>
        <w:br w:type="column"/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2</w:t>
      </w:r>
      <w:r>
        <w:rPr>
          <w:b w:val="0"/>
          <w:bCs w:val="0"/>
          <w:spacing w:val="1"/>
          <w:w w:val="70"/>
        </w:rPr>
        <w:t>9</w:t>
      </w:r>
      <w:r>
        <w:rPr>
          <w:b w:val="0"/>
          <w:bCs w:val="0"/>
          <w:spacing w:val="1"/>
          <w:w w:val="70"/>
        </w:rPr>
        <w:t>4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7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70"/>
        </w:rPr>
        <w:t>З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80"/>
          <w:position w:val="-10"/>
          <w:sz w:val="24"/>
          <w:szCs w:val="24"/>
        </w:rPr>
        <w:t>3</w:t>
      </w:r>
      <w:r>
        <w:rPr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after="0" w:line="486" w:lineRule="exact"/>
        <w:jc w:val="left"/>
        <w:rPr>
          <w:sz w:val="24"/>
          <w:szCs w:val="24"/>
        </w:rPr>
        <w:sectPr>
          <w:type w:val="continuous"/>
          <w:pgSz w:w="11900" w:h="16840"/>
          <w:pgMar w:top="940" w:bottom="280" w:left="1300" w:right="240"/>
          <w:cols w:num="3" w:equalWidth="0">
            <w:col w:w="3167" w:space="40"/>
            <w:col w:w="511" w:space="444"/>
            <w:col w:w="6198"/>
          </w:cols>
        </w:sectPr>
      </w:pPr>
    </w:p>
    <w:p>
      <w:pPr>
        <w:pStyle w:val="BodyText"/>
        <w:spacing w:before="79"/>
        <w:ind w:left="11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,0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3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три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еский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ора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11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39"/>
          <w:footerReference w:type="default" r:id="rId40"/>
          <w:pgSz w:w="11900" w:h="16840"/>
          <w:pgMar w:header="0" w:footer="0" w:top="200" w:bottom="280" w:left="1300" w:right="240"/>
          <w:cols w:num="2" w:equalWidth="0">
            <w:col w:w="9565" w:space="140"/>
            <w:col w:w="655"/>
          </w:cols>
        </w:sectPr>
      </w:pPr>
    </w:p>
    <w:p>
      <w:pPr>
        <w:pStyle w:val="BodyText"/>
        <w:ind w:left="118" w:right="320" w:firstLine="70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401" w:right="517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мов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5"/>
          <w:w w:val="100"/>
        </w:rPr>
        <w:t>(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миро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318" w:firstLine="775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8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ора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18" w:right="317" w:firstLine="70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орию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ских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II</w:t>
      </w:r>
      <w:r>
        <w:rPr>
          <w:rFonts w:ascii="Arial" w:hAnsi="Arial" w:cs="Arial" w:eastAsia="Arial"/>
          <w:b w:val="0"/>
          <w:bCs w:val="0"/>
          <w:spacing w:val="6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ср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рии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6"/>
        </w:numPr>
        <w:tabs>
          <w:tab w:pos="1172" w:val="left" w:leader="none"/>
        </w:tabs>
        <w:ind w:left="118" w:right="318" w:firstLine="70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ией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исом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ескими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ойст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ин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ий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иса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0"/>
          <w:w w:val="100"/>
        </w:rPr>
        <w:t>тры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тки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6"/>
        </w:numPr>
        <w:tabs>
          <w:tab w:pos="1284" w:val="left" w:leader="none"/>
        </w:tabs>
        <w:ind w:left="238" w:right="318" w:firstLine="734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“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ией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7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арс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2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”</w:t>
      </w:r>
      <w:r>
        <w:rPr>
          <w:rFonts w:ascii="Arial" w:hAnsi="Arial" w:cs="Arial" w:eastAsia="Arial"/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арс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-11"/>
          <w:w w:val="100"/>
        </w:rPr>
        <w:t>Г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Н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рии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мас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ЦИ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Ф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48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исс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емый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арс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0"/>
          <w:numId w:val="6"/>
        </w:numPr>
        <w:tabs>
          <w:tab w:pos="824" w:val="left" w:leader="none"/>
        </w:tabs>
        <w:ind w:left="824" w:right="6551" w:hanging="269"/>
        <w:jc w:val="center"/>
        <w:rPr>
          <w:b w:val="0"/>
          <w:bCs w:val="0"/>
        </w:rPr>
      </w:pPr>
      <w:bookmarkStart w:name="_TOC_250011" w:id="7"/>
      <w:r>
        <w:rPr>
          <w:spacing w:val="0"/>
          <w:w w:val="100"/>
        </w:rPr>
        <w:t>Про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к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pacing w:val="-21"/>
          <w:w w:val="100"/>
        </w:rPr>
      </w:r>
      <w:r>
        <w:rPr>
          <w:spacing w:val="0"/>
          <w:w w:val="100"/>
        </w:rPr>
        <w:t>р</w:t>
      </w:r>
      <w:r>
        <w:rPr>
          <w:spacing w:val="1"/>
          <w:w w:val="100"/>
        </w:rPr>
        <w:t>е</w:t>
      </w:r>
      <w:r>
        <w:rPr>
          <w:spacing w:val="-5"/>
          <w:w w:val="100"/>
        </w:rPr>
        <w:t>ш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bookmarkEnd w:id="7"/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7"/>
        </w:numPr>
        <w:tabs>
          <w:tab w:pos="1241" w:val="left" w:leader="none"/>
        </w:tabs>
        <w:ind w:left="1241" w:right="0" w:hanging="404"/>
        <w:jc w:val="left"/>
        <w:rPr>
          <w:rFonts w:ascii="Arial" w:hAnsi="Arial" w:cs="Arial" w:eastAsia="Arial"/>
          <w:b w:val="0"/>
          <w:bCs w:val="0"/>
        </w:rPr>
      </w:pPr>
      <w:bookmarkStart w:name="_TOC_250010" w:id="8"/>
      <w:r>
        <w:rPr>
          <w:spacing w:val="-3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за</w:t>
      </w:r>
      <w:r>
        <w:rPr>
          <w:spacing w:val="-1"/>
          <w:w w:val="100"/>
        </w:rPr>
        <w:t>ц</w:t>
      </w:r>
      <w:r>
        <w:rPr>
          <w:spacing w:val="-2"/>
          <w:w w:val="100"/>
        </w:rPr>
        <w:t>и</w:t>
      </w:r>
      <w:r>
        <w:rPr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.</w:t>
      </w:r>
      <w:bookmarkEnd w:id="8"/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00" w:h="16840"/>
          <w:pgMar w:top="940" w:bottom="280" w:left="1300" w:right="240"/>
        </w:sectPr>
      </w:pPr>
    </w:p>
    <w:p>
      <w:pPr>
        <w:pStyle w:val="BodyText"/>
        <w:spacing w:before="69"/>
        <w:ind w:left="658" w:right="0" w:firstLine="540"/>
        <w:jc w:val="both"/>
      </w:pPr>
      <w:r>
        <w:rPr>
          <w:b w:val="0"/>
          <w:bCs w:val="0"/>
          <w:spacing w:val="0"/>
          <w:w w:val="100"/>
        </w:rPr>
        <w:t>ООО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строй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«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у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итки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658" w:right="1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9"/>
          <w:w w:val="100"/>
        </w:rPr>
        <w:t>Т</w:t>
      </w:r>
      <w:r>
        <w:rPr>
          <w:b w:val="0"/>
          <w:bCs w:val="0"/>
          <w:spacing w:val="-3"/>
          <w:w w:val="100"/>
        </w:rPr>
        <w:t>ю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рой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6"/>
          <w:w w:val="100"/>
        </w:rPr>
        <w:t>О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ский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рес</w:t>
      </w:r>
      <w:r>
        <w:rPr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оект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У</w:t>
      </w:r>
      <w:r>
        <w:rPr>
          <w:b w:val="0"/>
          <w:bCs w:val="0"/>
          <w:spacing w:val="-3"/>
          <w:w w:val="100"/>
        </w:rPr>
        <w:t>К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0"/>
          <w:w w:val="100"/>
        </w:rPr>
        <w:t>л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н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ерж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Э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658" w:right="2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Проек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жиме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ескими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Диа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емы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ема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Вос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Би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.7</w:t>
      </w:r>
      <w:r>
        <w:rPr>
          <w:rFonts w:ascii="Arial" w:hAnsi="Arial" w:cs="Arial" w:eastAsia="Arial"/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Юж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истр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ООО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строй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658" w:right="0" w:firstLine="540"/>
        <w:jc w:val="both"/>
      </w:pPr>
      <w:r>
        <w:rPr>
          <w:b w:val="0"/>
          <w:bCs w:val="0"/>
          <w:spacing w:val="-14"/>
          <w:w w:val="100"/>
        </w:rPr>
        <w:t>Т</w:t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2"/>
          <w:w w:val="100"/>
        </w:rPr>
        <w:t>ю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рест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ш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оки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астро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мик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Би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ара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10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ц</w:t>
      </w:r>
      <w:r>
        <w:rPr>
          <w:b w:val="0"/>
          <w:bCs w:val="0"/>
          <w:spacing w:val="-28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3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ц</w:t>
      </w:r>
      <w:r>
        <w:rPr>
          <w:b w:val="0"/>
          <w:bCs w:val="0"/>
          <w:spacing w:val="-28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ёт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9"/>
          <w:w w:val="100"/>
        </w:rPr>
        <w:t>Т</w:t>
      </w:r>
      <w:r>
        <w:rPr>
          <w:b w:val="0"/>
          <w:bCs w:val="0"/>
          <w:spacing w:val="0"/>
          <w:w w:val="100"/>
        </w:rPr>
        <w:t>юри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Да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он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рри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ории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рс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9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ийс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ёт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17" w:lineRule="exact"/>
        <w:ind w:left="65" w:right="0"/>
        <w:jc w:val="left"/>
      </w:pP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after="0" w:line="217" w:lineRule="exact"/>
        <w:jc w:val="left"/>
        <w:sectPr>
          <w:type w:val="continuous"/>
          <w:pgSz w:w="11900" w:h="16840"/>
          <w:pgMar w:top="940" w:bottom="280" w:left="1300" w:right="240"/>
          <w:cols w:num="2" w:equalWidth="0">
            <w:col w:w="9740" w:space="40"/>
            <w:col w:w="580"/>
          </w:cols>
        </w:sectPr>
      </w:pPr>
    </w:p>
    <w:p>
      <w:pPr>
        <w:spacing w:line="280" w:lineRule="exact" w:before="12"/>
        <w:rPr>
          <w:sz w:val="28"/>
          <w:szCs w:val="28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215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1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13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1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28"/>
          <w:szCs w:val="28"/>
        </w:rPr>
      </w:r>
    </w:p>
    <w:p>
      <w:pPr>
        <w:pStyle w:val="BodyText"/>
        <w:ind w:left="2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2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pStyle w:val="BodyText"/>
        <w:ind w:left="113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Heading1"/>
        <w:tabs>
          <w:tab w:pos="5811" w:val="left" w:leader="none"/>
        </w:tabs>
        <w:spacing w:line="486" w:lineRule="exact"/>
        <w:ind w:left="209" w:right="0"/>
        <w:jc w:val="left"/>
        <w:rPr>
          <w:sz w:val="24"/>
          <w:szCs w:val="24"/>
        </w:rPr>
      </w:pPr>
      <w:r>
        <w:rPr>
          <w:spacing w:val="0"/>
          <w:w w:val="70"/>
        </w:rPr>
        <w:br w:type="column"/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2</w:t>
      </w:r>
      <w:r>
        <w:rPr>
          <w:b w:val="0"/>
          <w:bCs w:val="0"/>
          <w:spacing w:val="1"/>
          <w:w w:val="70"/>
        </w:rPr>
        <w:t>9</w:t>
      </w:r>
      <w:r>
        <w:rPr>
          <w:b w:val="0"/>
          <w:bCs w:val="0"/>
          <w:spacing w:val="1"/>
          <w:w w:val="70"/>
        </w:rPr>
        <w:t>4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7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70"/>
        </w:rPr>
        <w:t>З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80"/>
          <w:position w:val="-10"/>
          <w:sz w:val="24"/>
          <w:szCs w:val="24"/>
        </w:rPr>
        <w:t>4</w:t>
      </w:r>
      <w:r>
        <w:rPr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after="0" w:line="486" w:lineRule="exact"/>
        <w:jc w:val="left"/>
        <w:rPr>
          <w:sz w:val="24"/>
          <w:szCs w:val="24"/>
        </w:rPr>
        <w:sectPr>
          <w:type w:val="continuous"/>
          <w:pgSz w:w="11900" w:h="16840"/>
          <w:pgMar w:top="940" w:bottom="280" w:left="1300" w:right="240"/>
          <w:cols w:num="3" w:equalWidth="0">
            <w:col w:w="3167" w:space="40"/>
            <w:col w:w="511" w:space="444"/>
            <w:col w:w="6198"/>
          </w:cols>
        </w:sectPr>
      </w:pPr>
    </w:p>
    <w:p>
      <w:pPr>
        <w:pStyle w:val="BodyText"/>
        <w:spacing w:before="79"/>
        <w:ind w:left="558" w:right="175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3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ристройкой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амере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сти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рой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58" w:right="0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роекти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н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2"/>
          <w:w w:val="100"/>
        </w:rPr>
        <w:t>у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3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*.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сём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истра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рытым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мик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rFonts w:ascii="Arial" w:hAnsi="Arial" w:cs="Arial" w:eastAsia="Arial"/>
          <w:b w:val="0"/>
          <w:bCs w:val="0"/>
          <w:spacing w:val="-20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"/>
          <w:w w:val="100"/>
        </w:rPr>
        <w:t>б</w:t>
      </w:r>
      <w:r>
        <w:rPr>
          <w:b w:val="0"/>
          <w:bCs w:val="0"/>
          <w:spacing w:val="0"/>
          <w:w w:val="100"/>
        </w:rPr>
        <w:t>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.8</w:t>
      </w:r>
      <w:r>
        <w:rPr>
          <w:rFonts w:ascii="Arial" w:hAnsi="Arial" w:cs="Arial" w:eastAsia="Arial"/>
          <w:b w:val="0"/>
          <w:bCs w:val="0"/>
          <w:spacing w:val="1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+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0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.2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+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кр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-20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6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+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.2</w:t>
      </w:r>
      <w:r>
        <w:rPr>
          <w:rFonts w:ascii="Arial" w:hAnsi="Arial" w:cs="Arial" w:eastAsia="Arial"/>
          <w:b w:val="0"/>
          <w:bCs w:val="0"/>
          <w:spacing w:val="6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+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мик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3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акры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особ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&lt;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тру</w:t>
      </w:r>
      <w:r>
        <w:rPr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&gt;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2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9"/>
          <w:w w:val="100"/>
        </w:rPr>
        <w:t>Т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трассы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5"/>
          <w:w w:val="100"/>
        </w:rPr>
        <w:t>Ц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аких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мес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58" w:right="1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0"/>
          <w:w w:val="100"/>
        </w:rPr>
        <w:t>ими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ком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им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58" w:right="2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см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58" w:right="1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2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8"/>
          <w:w w:val="100"/>
        </w:rPr>
        <w:t>т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3325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ры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4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41"/>
          <w:footerReference w:type="default" r:id="rId42"/>
          <w:pgSz w:w="11900" w:h="16840"/>
          <w:pgMar w:header="0" w:footer="1530" w:top="200" w:bottom="1720" w:left="1400" w:right="240"/>
          <w:pgNumType w:start="5"/>
          <w:cols w:num="2" w:equalWidth="0">
            <w:col w:w="9639" w:space="40"/>
            <w:col w:w="581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pos="1763" w:val="left" w:leader="none"/>
          <w:tab w:pos="5667" w:val="left" w:leader="none"/>
          <w:tab w:pos="6992" w:val="left" w:leader="none"/>
          <w:tab w:pos="8449" w:val="left" w:leader="none"/>
        </w:tabs>
        <w:spacing w:line="333" w:lineRule="auto" w:before="69"/>
        <w:ind w:left="2764" w:right="419" w:hanging="26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  <w:position w:val="-13"/>
        </w:rPr>
        <w:t>№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3"/>
        </w:rPr>
        <w:tab/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АИ</w:t>
      </w:r>
      <w:r>
        <w:rPr>
          <w:b w:val="0"/>
          <w:bCs w:val="0"/>
          <w:spacing w:val="-1"/>
          <w:w w:val="100"/>
          <w:position w:val="0"/>
        </w:rPr>
        <w:t>М</w:t>
      </w:r>
      <w:r>
        <w:rPr>
          <w:b w:val="0"/>
          <w:bCs w:val="0"/>
          <w:spacing w:val="0"/>
          <w:w w:val="100"/>
          <w:position w:val="0"/>
        </w:rPr>
        <w:t>Е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О</w:t>
      </w:r>
      <w:r>
        <w:rPr>
          <w:b w:val="0"/>
          <w:bCs w:val="0"/>
          <w:spacing w:val="-8"/>
          <w:w w:val="100"/>
          <w:position w:val="0"/>
        </w:rPr>
        <w:t>В</w:t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ИЕ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</w:rPr>
      </w:r>
      <w:r>
        <w:rPr>
          <w:b w:val="0"/>
          <w:bCs w:val="0"/>
          <w:spacing w:val="-20"/>
          <w:w w:val="100"/>
          <w:position w:val="0"/>
        </w:rPr>
        <w:t>Р</w:t>
      </w:r>
      <w:r>
        <w:rPr>
          <w:b w:val="0"/>
          <w:bCs w:val="0"/>
          <w:spacing w:val="-2"/>
          <w:w w:val="100"/>
          <w:position w:val="0"/>
        </w:rPr>
        <w:t>А</w:t>
      </w:r>
      <w:r>
        <w:rPr>
          <w:b w:val="0"/>
          <w:bCs w:val="0"/>
          <w:spacing w:val="-2"/>
          <w:w w:val="100"/>
          <w:position w:val="0"/>
        </w:rPr>
        <w:t>Б</w:t>
      </w:r>
      <w:r>
        <w:rPr>
          <w:b w:val="0"/>
          <w:bCs w:val="0"/>
          <w:spacing w:val="-2"/>
          <w:w w:val="100"/>
          <w:position w:val="0"/>
        </w:rPr>
        <w:t>О</w:t>
      </w:r>
      <w:r>
        <w:rPr>
          <w:b w:val="0"/>
          <w:bCs w:val="0"/>
          <w:spacing w:val="0"/>
          <w:w w:val="100"/>
          <w:position w:val="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</w:rPr>
        <w:tab/>
      </w:r>
      <w:r>
        <w:rPr>
          <w:b w:val="0"/>
          <w:bCs w:val="0"/>
          <w:spacing w:val="0"/>
          <w:w w:val="100"/>
          <w:position w:val="0"/>
        </w:rPr>
        <w:t>Е</w:t>
      </w:r>
      <w:r>
        <w:rPr>
          <w:b w:val="0"/>
          <w:bCs w:val="0"/>
          <w:spacing w:val="-1"/>
          <w:w w:val="100"/>
          <w:position w:val="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и</w:t>
      </w:r>
      <w:r>
        <w:rPr>
          <w:b w:val="0"/>
          <w:bCs w:val="0"/>
          <w:spacing w:val="0"/>
          <w:w w:val="100"/>
          <w:position w:val="0"/>
        </w:rPr>
        <w:t>з</w:t>
      </w:r>
      <w:r>
        <w:rPr>
          <w:b w:val="0"/>
          <w:bCs w:val="0"/>
          <w:spacing w:val="0"/>
          <w:w w:val="100"/>
          <w:position w:val="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ab/>
      </w:r>
      <w:r>
        <w:rPr>
          <w:b w:val="0"/>
          <w:bCs w:val="0"/>
          <w:spacing w:val="-1"/>
          <w:w w:val="100"/>
          <w:position w:val="0"/>
        </w:rPr>
        <w:t>К</w:t>
      </w:r>
      <w:r>
        <w:rPr>
          <w:b w:val="0"/>
          <w:bCs w:val="0"/>
          <w:spacing w:val="-5"/>
          <w:w w:val="100"/>
          <w:position w:val="0"/>
        </w:rPr>
        <w:t>о</w:t>
      </w:r>
      <w:r>
        <w:rPr>
          <w:b w:val="0"/>
          <w:bCs w:val="0"/>
          <w:spacing w:val="-1"/>
          <w:w w:val="100"/>
          <w:position w:val="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3"/>
          <w:w w:val="100"/>
          <w:position w:val="0"/>
        </w:rPr>
        <w:t>в</w:t>
      </w:r>
      <w:r>
        <w:rPr>
          <w:b w:val="0"/>
          <w:bCs w:val="0"/>
          <w:spacing w:val="0"/>
          <w:w w:val="100"/>
          <w:position w:val="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</w:rPr>
        <w:tab/>
      </w:r>
      <w:r>
        <w:rPr>
          <w:b w:val="0"/>
          <w:bCs w:val="0"/>
          <w:spacing w:val="0"/>
          <w:w w:val="100"/>
          <w:position w:val="0"/>
        </w:rPr>
        <w:t>При</w:t>
      </w:r>
      <w:r>
        <w:rPr>
          <w:b w:val="0"/>
          <w:bCs w:val="0"/>
          <w:spacing w:val="-2"/>
          <w:w w:val="100"/>
          <w:position w:val="0"/>
        </w:rPr>
        <w:t>м</w:t>
      </w:r>
      <w:r>
        <w:rPr>
          <w:b w:val="0"/>
          <w:bCs w:val="0"/>
          <w:spacing w:val="-8"/>
          <w:w w:val="100"/>
          <w:position w:val="0"/>
        </w:rPr>
        <w:t>е</w:t>
      </w:r>
      <w:r>
        <w:rPr>
          <w:b w:val="0"/>
          <w:bCs w:val="0"/>
          <w:spacing w:val="-1"/>
          <w:w w:val="100"/>
          <w:position w:val="0"/>
        </w:rPr>
        <w:t>ч</w:t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4"/>
          <w:w w:val="100"/>
          <w:position w:val="0"/>
        </w:rPr>
        <w:t>Т</w:t>
      </w:r>
      <w:r>
        <w:rPr>
          <w:b w:val="0"/>
          <w:bCs w:val="0"/>
          <w:spacing w:val="-2"/>
          <w:w w:val="100"/>
          <w:position w:val="0"/>
        </w:rPr>
        <w:t>р</w:t>
      </w:r>
      <w:r>
        <w:rPr>
          <w:b w:val="0"/>
          <w:bCs w:val="0"/>
          <w:spacing w:val="0"/>
          <w:w w:val="100"/>
          <w:position w:val="0"/>
        </w:rPr>
        <w:t>у</w:t>
      </w:r>
      <w:r>
        <w:rPr>
          <w:b w:val="0"/>
          <w:bCs w:val="0"/>
          <w:spacing w:val="-1"/>
          <w:w w:val="100"/>
          <w:position w:val="0"/>
        </w:rPr>
        <w:t>б</w:t>
      </w:r>
      <w:r>
        <w:rPr>
          <w:b w:val="0"/>
          <w:bCs w:val="0"/>
          <w:spacing w:val="0"/>
          <w:w w:val="100"/>
          <w:position w:val="0"/>
        </w:rPr>
        <w:t>о</w:t>
      </w:r>
      <w:r>
        <w:rPr>
          <w:b w:val="0"/>
          <w:bCs w:val="0"/>
          <w:spacing w:val="-1"/>
          <w:w w:val="100"/>
          <w:position w:val="0"/>
        </w:rPr>
        <w:t>п</w:t>
      </w:r>
      <w:r>
        <w:rPr>
          <w:b w:val="0"/>
          <w:bCs w:val="0"/>
          <w:spacing w:val="0"/>
          <w:w w:val="100"/>
          <w:position w:val="0"/>
        </w:rPr>
        <w:t>ро</w:t>
      </w:r>
      <w:r>
        <w:rPr>
          <w:b w:val="0"/>
          <w:bCs w:val="0"/>
          <w:spacing w:val="-3"/>
          <w:w w:val="100"/>
          <w:position w:val="0"/>
        </w:rPr>
        <w:t>в</w:t>
      </w:r>
      <w:r>
        <w:rPr>
          <w:b w:val="0"/>
          <w:bCs w:val="0"/>
          <w:spacing w:val="-5"/>
          <w:w w:val="100"/>
          <w:position w:val="0"/>
        </w:rPr>
        <w:t>о</w:t>
      </w:r>
      <w:r>
        <w:rPr>
          <w:b w:val="0"/>
          <w:bCs w:val="0"/>
          <w:spacing w:val="-1"/>
          <w:w w:val="100"/>
          <w:position w:val="0"/>
        </w:rPr>
        <w:t>д</w:t>
      </w:r>
      <w:r>
        <w:rPr>
          <w:b w:val="0"/>
          <w:bCs w:val="0"/>
          <w:spacing w:val="0"/>
          <w:w w:val="100"/>
          <w:position w:val="0"/>
        </w:rPr>
        <w:t>ы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position w:val="0"/>
        </w:rPr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position w:val="0"/>
        </w:rPr>
      </w:r>
      <w:r>
        <w:rPr>
          <w:b w:val="0"/>
          <w:bCs w:val="0"/>
          <w:spacing w:val="0"/>
          <w:w w:val="100"/>
          <w:position w:val="0"/>
        </w:rPr>
        <w:t>и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-6"/>
          <w:w w:val="100"/>
          <w:position w:val="0"/>
        </w:rPr>
        <w:t>т</w:t>
      </w:r>
      <w:r>
        <w:rPr>
          <w:b w:val="0"/>
          <w:bCs w:val="0"/>
          <w:spacing w:val="0"/>
          <w:w w:val="100"/>
          <w:position w:val="0"/>
        </w:rPr>
        <w:t>ер</w:t>
      </w:r>
      <w:r>
        <w:rPr>
          <w:b w:val="0"/>
          <w:bCs w:val="0"/>
          <w:spacing w:val="-3"/>
          <w:w w:val="100"/>
          <w:position w:val="0"/>
        </w:rPr>
        <w:t>в</w:t>
      </w:r>
      <w:r>
        <w:rPr>
          <w:b w:val="0"/>
          <w:bCs w:val="0"/>
          <w:spacing w:val="0"/>
          <w:w w:val="100"/>
          <w:position w:val="0"/>
        </w:rPr>
        <w:t>а</w:t>
      </w:r>
      <w:r>
        <w:rPr>
          <w:b w:val="0"/>
          <w:bCs w:val="0"/>
          <w:spacing w:val="-1"/>
          <w:w w:val="100"/>
          <w:position w:val="0"/>
        </w:rPr>
        <w:t>л</w:t>
      </w:r>
      <w:r>
        <w:rPr>
          <w:b w:val="0"/>
          <w:bCs w:val="0"/>
          <w:spacing w:val="0"/>
          <w:w w:val="100"/>
          <w:position w:val="0"/>
        </w:rPr>
        <w:t>е</w:t>
      </w:r>
      <w:r>
        <w:rPr>
          <w:b w:val="0"/>
          <w:bCs w:val="0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position w:val="0"/>
        </w:rPr>
      </w:r>
      <w:r>
        <w:rPr>
          <w:b w:val="0"/>
          <w:bCs w:val="0"/>
          <w:spacing w:val="0"/>
          <w:w w:val="100"/>
          <w:position w:val="0"/>
        </w:rPr>
        <w:t>В</w:t>
      </w:r>
      <w:r>
        <w:rPr>
          <w:b w:val="0"/>
          <w:bCs w:val="0"/>
          <w:spacing w:val="-1"/>
          <w:w w:val="100"/>
          <w:position w:val="0"/>
        </w:rPr>
        <w:t>К</w:t>
      </w:r>
      <w:r>
        <w:rPr>
          <w:b w:val="0"/>
          <w:bCs w:val="0"/>
          <w:spacing w:val="0"/>
          <w:w w:val="100"/>
          <w:position w:val="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-</w:t>
      </w:r>
      <w:r>
        <w:rPr>
          <w:rFonts w:ascii="Arial" w:hAnsi="Arial" w:cs="Arial" w:eastAsia="Arial"/>
          <w:b w:val="0"/>
          <w:bCs w:val="0"/>
          <w:spacing w:val="-20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1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–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Н</w:t>
      </w:r>
      <w:r>
        <w:rPr>
          <w:b w:val="0"/>
          <w:bCs w:val="0"/>
          <w:spacing w:val="-1"/>
          <w:w w:val="100"/>
          <w:position w:val="0"/>
        </w:rPr>
        <w:t>К</w:t>
      </w:r>
      <w:r>
        <w:rPr>
          <w:b w:val="0"/>
          <w:bCs w:val="0"/>
          <w:spacing w:val="-2"/>
          <w:w w:val="100"/>
          <w:position w:val="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before="51"/>
        <w:ind w:left="601" w:right="5739"/>
        <w:jc w:val="left"/>
      </w:pPr>
      <w:r>
        <w:rPr>
          <w:b w:val="0"/>
          <w:bCs w:val="0"/>
          <w:spacing w:val="-14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ЦПП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0" w:h="16840"/>
          <w:pgMar w:top="940" w:bottom="280" w:left="1400" w:right="240"/>
        </w:sectPr>
      </w:pPr>
    </w:p>
    <w:p>
      <w:pPr>
        <w:pStyle w:val="BodyText"/>
        <w:ind w:left="601" w:right="222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окрыт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60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кро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ком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rFonts w:ascii="Arial" w:hAnsi="Arial" w:cs="Arial" w:eastAsia="Arial"/>
          <w:b w:val="0"/>
          <w:bCs w:val="0"/>
          <w:spacing w:val="-17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634" w:val="left" w:leader="none"/>
        </w:tabs>
        <w:ind w:left="451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2" w:equalWidth="0">
            <w:col w:w="5405" w:space="40"/>
            <w:col w:w="4815"/>
          </w:cols>
        </w:sectPr>
      </w:pPr>
    </w:p>
    <w:p>
      <w:pPr>
        <w:pStyle w:val="BodyText"/>
        <w:ind w:left="601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601" w:right="0"/>
        <w:jc w:val="left"/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8"/>
        </w:numPr>
        <w:tabs>
          <w:tab w:pos="601" w:val="left" w:leader="none"/>
        </w:tabs>
        <w:spacing w:line="283" w:lineRule="exact"/>
        <w:ind w:left="601" w:right="0" w:hanging="382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  <w:position w:val="1"/>
        </w:rPr>
        <w:t>ч</w:t>
      </w:r>
      <w:r>
        <w:rPr>
          <w:b w:val="0"/>
          <w:bCs w:val="0"/>
          <w:spacing w:val="-5"/>
          <w:w w:val="100"/>
          <w:position w:val="1"/>
        </w:rPr>
        <w:t>е</w:t>
      </w:r>
      <w:r>
        <w:rPr>
          <w:b w:val="0"/>
          <w:bCs w:val="0"/>
          <w:spacing w:val="-3"/>
          <w:w w:val="100"/>
          <w:position w:val="1"/>
        </w:rPr>
        <w:t>х</w:t>
      </w:r>
      <w:r>
        <w:rPr>
          <w:b w:val="0"/>
          <w:bCs w:val="0"/>
          <w:spacing w:val="-1"/>
          <w:w w:val="100"/>
          <w:position w:val="1"/>
        </w:rPr>
        <w:t>л</w:t>
      </w:r>
      <w:r>
        <w:rPr>
          <w:b w:val="0"/>
          <w:bCs w:val="0"/>
          <w:spacing w:val="1"/>
          <w:w w:val="100"/>
          <w:position w:val="1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69" w:lineRule="exact"/>
        <w:ind w:left="601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601" w:right="68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-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9"/>
        <w:ind w:left="60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кро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ком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rFonts w:ascii="Arial" w:hAnsi="Arial" w:cs="Arial" w:eastAsia="Arial"/>
          <w:b w:val="0"/>
          <w:bCs w:val="0"/>
          <w:spacing w:val="-17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20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20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20" w:right="0"/>
        <w:jc w:val="left"/>
        <w:rPr>
          <w:rFonts w:ascii="Arial" w:hAnsi="Arial" w:cs="Arial" w:eastAsia="Arial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95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pStyle w:val="BodyText"/>
        <w:tabs>
          <w:tab w:pos="782" w:val="left" w:leader="none"/>
        </w:tabs>
        <w:ind w:left="220" w:right="501" w:firstLine="0"/>
        <w:jc w:val="center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95"/>
        </w:rPr>
        <w:t>у</w:t>
      </w:r>
      <w:r>
        <w:rPr>
          <w:b w:val="0"/>
          <w:bCs w:val="0"/>
          <w:spacing w:val="0"/>
          <w:w w:val="95"/>
        </w:rPr>
        <w:t>си</w:t>
      </w:r>
      <w:r>
        <w:rPr>
          <w:b w:val="0"/>
          <w:bCs w:val="0"/>
          <w:spacing w:val="-1"/>
          <w:w w:val="95"/>
        </w:rPr>
        <w:t>л</w:t>
      </w:r>
      <w:r>
        <w:rPr>
          <w:b w:val="0"/>
          <w:bCs w:val="0"/>
          <w:spacing w:val="0"/>
          <w:w w:val="95"/>
        </w:rPr>
        <w:t>е</w:t>
      </w:r>
      <w:r>
        <w:rPr>
          <w:b w:val="0"/>
          <w:bCs w:val="0"/>
          <w:spacing w:val="-1"/>
          <w:w w:val="95"/>
        </w:rPr>
        <w:t>н</w:t>
      </w:r>
      <w:r>
        <w:rPr>
          <w:b w:val="0"/>
          <w:bCs w:val="0"/>
          <w:spacing w:val="-1"/>
          <w:w w:val="95"/>
        </w:rPr>
        <w:t>н</w:t>
      </w:r>
      <w:r>
        <w:rPr>
          <w:b w:val="0"/>
          <w:bCs w:val="0"/>
          <w:spacing w:val="0"/>
          <w:w w:val="95"/>
        </w:rPr>
        <w:t>о</w:t>
      </w:r>
      <w:r>
        <w:rPr>
          <w:b w:val="0"/>
          <w:bCs w:val="0"/>
          <w:spacing w:val="-6"/>
          <w:w w:val="95"/>
        </w:rPr>
        <w:t>г</w:t>
      </w:r>
      <w:r>
        <w:rPr>
          <w:b w:val="0"/>
          <w:bCs w:val="0"/>
          <w:spacing w:val="0"/>
          <w:w w:val="95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center"/>
        <w:sectPr>
          <w:type w:val="continuous"/>
          <w:pgSz w:w="11900" w:h="16840"/>
          <w:pgMar w:top="940" w:bottom="280" w:left="1400" w:right="240"/>
          <w:cols w:num="4" w:equalWidth="0">
            <w:col w:w="5405" w:space="283"/>
            <w:col w:w="650" w:space="589"/>
            <w:col w:w="822" w:space="534"/>
            <w:col w:w="1977"/>
          </w:cols>
        </w:sectPr>
      </w:pPr>
    </w:p>
    <w:p>
      <w:pPr>
        <w:pStyle w:val="BodyText"/>
        <w:ind w:left="601" w:right="0"/>
        <w:jc w:val="left"/>
      </w:pP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2"/>
          <w:w w:val="100"/>
        </w:rPr>
        <w:t>у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60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pStyle w:val="BodyText"/>
        <w:tabs>
          <w:tab w:pos="1851" w:val="left" w:leader="none"/>
        </w:tabs>
        <w:ind w:left="60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2" w:equalWidth="0">
            <w:col w:w="4724" w:space="570"/>
            <w:col w:w="4966"/>
          </w:cols>
        </w:sectPr>
      </w:pP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5895" w:val="left" w:leader="none"/>
          <w:tab w:pos="7146" w:val="left" w:leader="none"/>
        </w:tabs>
        <w:ind w:left="601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ойме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601" w:right="0"/>
        <w:jc w:val="left"/>
      </w:pPr>
      <w:r>
        <w:rPr>
          <w:b w:val="0"/>
          <w:bCs w:val="0"/>
          <w:spacing w:val="-14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0" w:h="16840"/>
          <w:pgMar w:top="940" w:bottom="280" w:left="1400" w:right="240"/>
        </w:sectPr>
      </w:pPr>
    </w:p>
    <w:p>
      <w:pPr>
        <w:pStyle w:val="BodyText"/>
        <w:numPr>
          <w:ilvl w:val="0"/>
          <w:numId w:val="8"/>
        </w:numPr>
        <w:tabs>
          <w:tab w:pos="601" w:val="left" w:leader="none"/>
        </w:tabs>
        <w:ind w:left="601" w:right="0" w:hanging="382"/>
        <w:jc w:val="left"/>
      </w:pPr>
      <w:r>
        <w:rPr/>
        <w:pict>
          <v:group style="position:absolute;margin-left:33.075001pt;margin-top:13.034859pt;width:549.209988pt;height:782.129988pt;mso-position-horizontal-relative:page;mso-position-vertical-relative:page;z-index:-6211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v:group style="position:absolute;left:1409;top:7632;width:10094;height:2" coordorigin="1409,7632" coordsize="10094,2">
              <v:shape style="position:absolute;left:1409;top:7632;width:10094;height:2" coordorigin="1409,7632" coordsize="10094,0" path="m1409,7632l11503,7632e" filled="f" stroked="t" strokeweight=".58001pt" strokecolor="#000000">
                <v:path arrowok="t"/>
              </v:shape>
            </v:group>
            <v:group style="position:absolute;left:1414;top:7637;width:2;height:7282" coordorigin="1414,7637" coordsize="2,7282">
              <v:shape style="position:absolute;left:1414;top:7637;width:2;height:7282" coordorigin="1414,7637" coordsize="0,7282" path="m1414,7637l1414,14918e" filled="f" stroked="t" strokeweight=".580pt" strokecolor="#000000">
                <v:path arrowok="t"/>
              </v:shape>
            </v:group>
            <v:group style="position:absolute;left:1894;top:7637;width:2;height:569" coordorigin="1894,7637" coordsize="2,569">
              <v:shape style="position:absolute;left:1894;top:7637;width:2;height:569" coordorigin="1894,7637" coordsize="0,569" path="m1894,7637l1894,8206e" filled="f" stroked="t" strokeweight=".580pt" strokecolor="#000000">
                <v:path arrowok="t"/>
              </v:shape>
            </v:group>
            <v:group style="position:absolute;left:6914;top:7637;width:2;height:569" coordorigin="6914,7637" coordsize="2,569">
              <v:shape style="position:absolute;left:6914;top:7637;width:2;height:569" coordorigin="6914,7637" coordsize="0,569" path="m6914,7637l6914,8206e" filled="f" stroked="t" strokeweight=".580pt" strokecolor="#000000">
                <v:path arrowok="t"/>
              </v:shape>
            </v:group>
            <v:group style="position:absolute;left:8134;top:7637;width:2;height:569" coordorigin="8134,7637" coordsize="2,569">
              <v:shape style="position:absolute;left:8134;top:7637;width:2;height:569" coordorigin="8134,7637" coordsize="0,569" path="m8134,7637l8134,8206e" filled="f" stroked="t" strokeweight=".580pt" strokecolor="#000000">
                <v:path arrowok="t"/>
              </v:shape>
            </v:group>
            <v:group style="position:absolute;left:9562;top:7637;width:2;height:569" coordorigin="9562,7637" coordsize="2,569">
              <v:shape style="position:absolute;left:9562;top:7637;width:2;height:569" coordorigin="9562,7637" coordsize="0,569" path="m9562,7637l9562,8206e" filled="f" stroked="t" strokeweight=".580pt" strokecolor="#000000">
                <v:path arrowok="t"/>
              </v:shape>
            </v:group>
            <v:group style="position:absolute;left:11498;top:7637;width:2;height:7282" coordorigin="11498,7637" coordsize="2,7282">
              <v:shape style="position:absolute;left:11498;top:7637;width:2;height:7282" coordorigin="11498,7637" coordsize="0,7282" path="m11498,7637l11498,14918e" filled="f" stroked="t" strokeweight=".580pt" strokecolor="#000000">
                <v:path arrowok="t"/>
              </v:shape>
            </v:group>
            <v:group style="position:absolute;left:1409;top:8210;width:10094;height:2" coordorigin="1409,8210" coordsize="10094,2">
              <v:shape style="position:absolute;left:1409;top:8210;width:10094;height:2" coordorigin="1409,8210" coordsize="10094,0" path="m1409,8210l11503,8210e" filled="f" stroked="t" strokeweight=".58001pt" strokecolor="#000000">
                <v:path arrowok="t"/>
              </v:shape>
            </v:group>
            <v:group style="position:absolute;left:1409;top:8786;width:10094;height:2" coordorigin="1409,8786" coordsize="10094,2">
              <v:shape style="position:absolute;left:1409;top:8786;width:10094;height:2" coordorigin="1409,8786" coordsize="10094,0" path="m1409,8786l11503,8786e" filled="f" stroked="t" strokeweight=".580009pt" strokecolor="#000000">
                <v:path arrowok="t"/>
              </v:shape>
            </v:group>
            <v:group style="position:absolute;left:1894;top:8791;width:2;height:6127" coordorigin="1894,8791" coordsize="2,6127">
              <v:shape style="position:absolute;left:1894;top:8791;width:2;height:6127" coordorigin="1894,8791" coordsize="0,6127" path="m1894,8791l1894,14918e" filled="f" stroked="t" strokeweight=".580pt" strokecolor="#000000">
                <v:path arrowok="t"/>
              </v:shape>
            </v:group>
            <v:group style="position:absolute;left:6914;top:8791;width:2;height:6127" coordorigin="6914,8791" coordsize="2,6127">
              <v:shape style="position:absolute;left:6914;top:8791;width:2;height:6127" coordorigin="6914,8791" coordsize="0,6127" path="m6914,8791l6914,14918e" filled="f" stroked="t" strokeweight=".580pt" strokecolor="#000000">
                <v:path arrowok="t"/>
              </v:shape>
            </v:group>
            <v:group style="position:absolute;left:8134;top:8791;width:2;height:6127" coordorigin="8134,8791" coordsize="2,6127">
              <v:shape style="position:absolute;left:8134;top:8791;width:2;height:6127" coordorigin="8134,8791" coordsize="0,6127" path="m8134,8791l8134,14918e" filled="f" stroked="t" strokeweight=".580pt" strokecolor="#000000">
                <v:path arrowok="t"/>
              </v:shape>
            </v:group>
            <v:group style="position:absolute;left:9562;top:8791;width:2;height:6127" coordorigin="9562,8791" coordsize="2,6127">
              <v:shape style="position:absolute;left:9562;top:8791;width:2;height:6127" coordorigin="9562,8791" coordsize="0,6127" path="m9562,8791l9562,14918e" filled="f" stroked="t" strokeweight=".580pt" strokecolor="#000000">
                <v:path arrowok="t"/>
              </v:shape>
            </v:group>
            <v:group style="position:absolute;left:1889;top:10176;width:9614;height:2" coordorigin="1889,10176" coordsize="9614,2">
              <v:shape style="position:absolute;left:1889;top:10176;width:9614;height:2" coordorigin="1889,10176" coordsize="9614,0" path="m1889,10176l11503,10176e" filled="f" stroked="t" strokeweight=".580007pt" strokecolor="#000000">
                <v:path arrowok="t"/>
              </v:shape>
            </v:group>
            <v:group style="position:absolute;left:1889;top:12394;width:9614;height:2" coordorigin="1889,12394" coordsize="9614,2">
              <v:shape style="position:absolute;left:1889;top:12394;width:9614;height:2" coordorigin="1889,12394" coordsize="9614,0" path="m1889,12394l11503,12394e" filled="f" stroked="t" strokeweight=".580005pt" strokecolor="#000000">
                <v:path arrowok="t"/>
              </v:shape>
            </v:group>
            <v:group style="position:absolute;left:1889;top:13507;width:9614;height:2" coordorigin="1889,13507" coordsize="9614,2">
              <v:shape style="position:absolute;left:1889;top:13507;width:9614;height:2" coordorigin="1889,13507" coordsize="9614,0" path="m1889,13507l11503,13507e" filled="f" stroked="t" strokeweight=".580004pt" strokecolor="#000000">
                <v:path arrowok="t"/>
              </v:shape>
            </v:group>
            <v:group style="position:absolute;left:1409;top:14086;width:10094;height:2" coordorigin="1409,14086" coordsize="10094,2">
              <v:shape style="position:absolute;left:1409;top:14086;width:10094;height:2" coordorigin="1409,14086" coordsize="10094,0" path="m1409,14086l11503,14086e" filled="f" stroked="t" strokeweight=".580003pt" strokecolor="#000000">
                <v:path arrowok="t"/>
              </v:shape>
            </v:group>
            <v:group style="position:absolute;left:1409;top:14923;width:10094;height:2" coordorigin="1409,14923" coordsize="10094,2">
              <v:shape style="position:absolute;left:1409;top:14923;width:10094;height:2" coordorigin="1409,14923" coordsize="10094,0" path="m1409,14923l11503,14923e" filled="f" stroked="t" strokeweight=".58000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1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09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0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ЦПП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1535" w:val="left" w:leader="none"/>
        </w:tabs>
        <w:ind w:left="220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,0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40"/>
          <w:cols w:num="2" w:equalWidth="0">
            <w:col w:w="4542" w:space="1134"/>
            <w:col w:w="4584"/>
          </w:cols>
        </w:sectPr>
      </w:pPr>
    </w:p>
    <w:p>
      <w:pPr>
        <w:spacing w:line="80" w:lineRule="exact" w:before="1"/>
        <w:rPr>
          <w:sz w:val="8"/>
          <w:szCs w:val="8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207" coordorigin="662,261" coordsize="10984,15643"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0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0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0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8"/>
          <w:szCs w:val="8"/>
        </w:rPr>
      </w: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6" w:hRule="exact"/>
        </w:trPr>
        <w:tc>
          <w:tcPr>
            <w:tcW w:w="9643" w:type="dxa"/>
            <w:gridSpan w:val="5"/>
            <w:tcBorders>
              <w:top w:val="single" w:sz="18" w:space="0" w:color="000000"/>
              <w:left w:val="nil" w:sz="6" w:space="0" w:color="auto"/>
              <w:bottom w:val="single" w:sz="5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566" w:type="dxa"/>
            <w:gridSpan w:val="2"/>
            <w:tcBorders>
              <w:top w:val="single" w:sz="18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>
            <w:pPr>
              <w:pStyle w:val="TableParagraph"/>
              <w:spacing w:before="64"/>
              <w:ind w:left="1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75"/>
                <w:sz w:val="22"/>
                <w:szCs w:val="22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75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10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78" w:hRule="exact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окрыт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ем</w:t>
            </w:r>
            <w:r>
              <w:rPr>
                <w:rFonts w:ascii="Arial" w:hAnsi="Arial" w:cs="Arial" w:eastAsia="Arial"/>
                <w:b w:val="0"/>
                <w:bCs w:val="0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э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иро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э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6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2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*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5" w:type="dxa"/>
            <w:vMerge w:val="restart"/>
            <w:tcBorders>
              <w:top w:val="single" w:sz="2" w:space="0" w:color="000000"/>
              <w:left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0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5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"/>
              <w:ind w:left="102" w:right="83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ые</w:t>
            </w:r>
            <w:r>
              <w:rPr>
                <w:rFonts w:ascii="Arial" w:hAnsi="Arial" w:cs="Arial" w:eastAsia="Arial"/>
                <w:b w:val="0"/>
                <w:bCs w:val="0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9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7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471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5" w:type="dxa"/>
            <w:vMerge/>
            <w:tcBorders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numPr>
          <w:ilvl w:val="1"/>
          <w:numId w:val="7"/>
        </w:numPr>
        <w:tabs>
          <w:tab w:pos="1241" w:val="left" w:leader="none"/>
        </w:tabs>
        <w:spacing w:before="69"/>
        <w:ind w:left="1241" w:right="0" w:hanging="404"/>
        <w:jc w:val="left"/>
        <w:rPr>
          <w:b w:val="0"/>
          <w:bCs w:val="0"/>
        </w:rPr>
      </w:pPr>
      <w:bookmarkStart w:name="_TOC_250009" w:id="9"/>
      <w:r>
        <w:rPr>
          <w:spacing w:val="0"/>
          <w:w w:val="100"/>
        </w:rPr>
        <w:t>Ко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2"/>
          <w:w w:val="100"/>
        </w:rPr>
        <w:t>р</w:t>
      </w:r>
      <w:r>
        <w:rPr>
          <w:spacing w:val="-5"/>
          <w:w w:val="100"/>
        </w:rPr>
        <w:t>у</w:t>
      </w:r>
      <w:r>
        <w:rPr>
          <w:spacing w:val="2"/>
          <w:w w:val="100"/>
        </w:rPr>
        <w:t>к</w:t>
      </w:r>
      <w:r>
        <w:rPr>
          <w:spacing w:val="-3"/>
          <w:w w:val="100"/>
        </w:rPr>
        <w:t>т</w:t>
      </w:r>
      <w:r>
        <w:rPr>
          <w:spacing w:val="1"/>
          <w:w w:val="100"/>
        </w:rPr>
        <w:t>и</w:t>
      </w:r>
      <w:r>
        <w:rPr>
          <w:spacing w:val="-1"/>
          <w:w w:val="100"/>
        </w:rPr>
        <w:t>в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spacing w:val="0"/>
          <w:w w:val="100"/>
        </w:rPr>
        <w:t>р</w:t>
      </w:r>
      <w:r>
        <w:rPr>
          <w:spacing w:val="1"/>
          <w:w w:val="100"/>
        </w:rPr>
        <w:t>е</w:t>
      </w:r>
      <w:r>
        <w:rPr>
          <w:spacing w:val="-5"/>
          <w:w w:val="100"/>
        </w:rPr>
        <w:t>ш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r>
        <w:rPr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pacing w:val="-15"/>
          <w:w w:val="100"/>
        </w:rPr>
      </w:r>
      <w:r>
        <w:rPr>
          <w:spacing w:val="0"/>
          <w:w w:val="100"/>
        </w:rPr>
        <w:t>ка</w:t>
      </w:r>
      <w:r>
        <w:rPr>
          <w:spacing w:val="-3"/>
          <w:w w:val="100"/>
        </w:rPr>
        <w:t>м</w:t>
      </w:r>
      <w:r>
        <w:rPr>
          <w:spacing w:val="0"/>
          <w:w w:val="100"/>
        </w:rPr>
        <w:t>ер</w:t>
      </w:r>
      <w:r>
        <w:rPr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pacing w:val="-14"/>
          <w:w w:val="100"/>
        </w:rPr>
      </w:r>
      <w:r>
        <w:rPr>
          <w:spacing w:val="0"/>
          <w:w w:val="100"/>
        </w:rPr>
        <w:t>ка</w:t>
      </w:r>
      <w:r>
        <w:rPr>
          <w:spacing w:val="-1"/>
          <w:w w:val="100"/>
        </w:rPr>
        <w:t>н</w:t>
      </w:r>
      <w:r>
        <w:rPr>
          <w:spacing w:val="3"/>
          <w:w w:val="100"/>
        </w:rPr>
        <w:t>а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за</w:t>
      </w:r>
      <w:r>
        <w:rPr>
          <w:spacing w:val="-1"/>
          <w:w w:val="100"/>
        </w:rPr>
        <w:t>ц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и</w:t>
      </w:r>
      <w:bookmarkEnd w:id="9"/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25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Ос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/>
          <w:bCs/>
          <w:spacing w:val="-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8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pStyle w:val="BodyText"/>
        <w:ind w:left="298" w:right="599" w:firstLine="36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-17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-17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труб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*.</w:t>
      </w:r>
      <w:r>
        <w:rPr>
          <w:rFonts w:ascii="Arial" w:hAnsi="Arial" w:cs="Arial" w:eastAsia="Arial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ан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0"/>
          <w:w w:val="100"/>
        </w:rPr>
        <w:t>труб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ией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ан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уб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28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Прое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2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b w:val="0"/>
          <w:bCs w:val="0"/>
          <w:spacing w:val="0"/>
          <w:w w:val="100"/>
        </w:rPr>
        <w:t>мм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рая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2"/>
          <w:w w:val="100"/>
        </w:rPr>
        <w:t>у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28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98" w:right="599" w:firstLine="36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амеры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ам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0"/>
          <w:w w:val="100"/>
        </w:rPr>
        <w:t>у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ПП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орс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рах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юки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0"/>
          <w:w w:val="100"/>
        </w:rPr>
        <w:t>У</w:t>
      </w:r>
      <w:r>
        <w:rPr>
          <w:b w:val="0"/>
          <w:bCs w:val="0"/>
          <w:spacing w:val="0"/>
          <w:w w:val="100"/>
        </w:rPr>
        <w:t>ОП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Ч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юки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стройст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Все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рах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окры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эма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298" w:right="599" w:firstLine="35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рах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ижки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left="0" w:right="280"/>
        <w:jc w:val="center"/>
        <w:rPr>
          <w:b w:val="0"/>
          <w:bCs w:val="0"/>
        </w:rPr>
      </w:pPr>
      <w:r>
        <w:rPr>
          <w:spacing w:val="0"/>
          <w:w w:val="100"/>
        </w:rPr>
        <w:t>Ос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в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pacing w:val="-16"/>
          <w:w w:val="100"/>
        </w:rPr>
      </w:r>
      <w:r>
        <w:rPr>
          <w:spacing w:val="0"/>
          <w:w w:val="100"/>
        </w:rPr>
        <w:t>р</w:t>
      </w:r>
      <w:r>
        <w:rPr>
          <w:spacing w:val="1"/>
          <w:w w:val="100"/>
        </w:rPr>
        <w:t>а</w:t>
      </w:r>
      <w:r>
        <w:rPr>
          <w:spacing w:val="-8"/>
          <w:w w:val="100"/>
        </w:rPr>
        <w:t>с</w:t>
      </w:r>
      <w:r>
        <w:rPr>
          <w:spacing w:val="0"/>
          <w:w w:val="100"/>
        </w:rPr>
        <w:t>ч</w:t>
      </w:r>
      <w:r>
        <w:rPr>
          <w:spacing w:val="-2"/>
          <w:w w:val="100"/>
        </w:rPr>
        <w:t>е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pacing w:val="-16"/>
          <w:w w:val="100"/>
        </w:rPr>
      </w:r>
      <w:r>
        <w:rPr>
          <w:spacing w:val="-1"/>
          <w:w w:val="100"/>
        </w:rPr>
        <w:t>п</w:t>
      </w:r>
      <w:r>
        <w:rPr>
          <w:spacing w:val="-6"/>
          <w:w w:val="100"/>
        </w:rPr>
        <w:t>о</w:t>
      </w:r>
      <w:r>
        <w:rPr>
          <w:spacing w:val="-5"/>
          <w:w w:val="100"/>
        </w:rPr>
        <w:t>л</w:t>
      </w:r>
      <w:r>
        <w:rPr>
          <w:spacing w:val="-6"/>
          <w:w w:val="100"/>
        </w:rPr>
        <w:t>о</w:t>
      </w:r>
      <w:r>
        <w:rPr>
          <w:spacing w:val="0"/>
          <w:w w:val="100"/>
        </w:rPr>
        <w:t>же</w:t>
      </w:r>
      <w:r>
        <w:rPr>
          <w:spacing w:val="-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289" w:right="568" w:firstLine="707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иты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сь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ейст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2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spacing w:line="293" w:lineRule="exact"/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spacing w:line="293" w:lineRule="exact"/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72" w:lineRule="exact"/>
        <w:ind w:left="107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88" w:right="565" w:firstLine="70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ытие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иты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ась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</w:rPr>
        <w:t>их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мест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окрыт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асс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ось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естк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иск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ою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289" w:right="566" w:firstLine="707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0" w:right="215"/>
        <w:jc w:val="center"/>
        <w:rPr>
          <w:b w:val="0"/>
          <w:bCs w:val="0"/>
        </w:rPr>
      </w:pPr>
      <w:r>
        <w:rPr>
          <w:w w:val="99"/>
        </w:rPr>
      </w:r>
      <w:r>
        <w:rPr>
          <w:spacing w:val="0"/>
          <w:w w:val="95"/>
          <w:u w:val="thick" w:color="000000"/>
        </w:rPr>
        <w:t>П</w:t>
      </w:r>
      <w:r>
        <w:rPr>
          <w:spacing w:val="0"/>
          <w:w w:val="95"/>
          <w:u w:val="thick" w:color="000000"/>
        </w:rPr>
        <w:t>е</w:t>
      </w:r>
      <w:r>
        <w:rPr>
          <w:spacing w:val="0"/>
          <w:w w:val="95"/>
          <w:u w:val="thick" w:color="000000"/>
        </w:rPr>
        <w:t>р</w:t>
      </w:r>
      <w:r>
        <w:rPr>
          <w:spacing w:val="-4"/>
          <w:w w:val="95"/>
          <w:u w:val="thick" w:color="000000"/>
        </w:rPr>
        <w:t>е</w:t>
      </w:r>
      <w:r>
        <w:rPr>
          <w:spacing w:val="-3"/>
          <w:w w:val="95"/>
          <w:u w:val="thick" w:color="000000"/>
        </w:rPr>
        <w:t>ч</w:t>
      </w:r>
      <w:r>
        <w:rPr>
          <w:spacing w:val="0"/>
          <w:w w:val="95"/>
          <w:u w:val="thick" w:color="000000"/>
        </w:rPr>
        <w:t>е</w:t>
      </w:r>
      <w:r>
        <w:rPr>
          <w:spacing w:val="-1"/>
          <w:w w:val="95"/>
          <w:u w:val="thick" w:color="000000"/>
        </w:rPr>
        <w:t>н</w:t>
      </w:r>
      <w:r>
        <w:rPr>
          <w:spacing w:val="0"/>
          <w:w w:val="95"/>
          <w:u w:val="thick" w:color="000000"/>
        </w:rPr>
        <w:t>ь</w:t>
      </w:r>
      <w:r>
        <w:rPr>
          <w:spacing w:val="22"/>
          <w:w w:val="95"/>
          <w:u w:val="thick" w:color="000000"/>
        </w:rPr>
        <w:t> </w:t>
      </w:r>
      <w:r>
        <w:rPr>
          <w:spacing w:val="-1"/>
          <w:w w:val="95"/>
          <w:u w:val="thick" w:color="000000"/>
        </w:rPr>
        <w:t>н</w:t>
      </w:r>
      <w:r>
        <w:rPr>
          <w:spacing w:val="0"/>
          <w:w w:val="95"/>
          <w:u w:val="thick" w:color="000000"/>
        </w:rPr>
        <w:t>о</w:t>
      </w:r>
      <w:r>
        <w:rPr>
          <w:spacing w:val="-3"/>
          <w:w w:val="95"/>
          <w:u w:val="thick" w:color="000000"/>
        </w:rPr>
        <w:t>р</w:t>
      </w:r>
      <w:r>
        <w:rPr>
          <w:spacing w:val="-5"/>
          <w:w w:val="95"/>
          <w:u w:val="thick" w:color="000000"/>
        </w:rPr>
        <w:t>м</w:t>
      </w:r>
      <w:r>
        <w:rPr>
          <w:spacing w:val="0"/>
          <w:w w:val="95"/>
          <w:u w:val="thick" w:color="000000"/>
        </w:rPr>
        <w:t>а</w:t>
      </w:r>
      <w:r>
        <w:rPr>
          <w:spacing w:val="0"/>
          <w:w w:val="95"/>
          <w:u w:val="thick" w:color="000000"/>
        </w:rPr>
        <w:t>т</w:t>
      </w:r>
      <w:r>
        <w:rPr>
          <w:spacing w:val="-1"/>
          <w:w w:val="95"/>
          <w:u w:val="thick" w:color="000000"/>
        </w:rPr>
        <w:t>и</w:t>
      </w:r>
      <w:r>
        <w:rPr>
          <w:spacing w:val="0"/>
          <w:w w:val="95"/>
          <w:u w:val="thick" w:color="000000"/>
        </w:rPr>
        <w:t>в</w:t>
      </w:r>
      <w:r>
        <w:rPr>
          <w:spacing w:val="-1"/>
          <w:w w:val="95"/>
          <w:u w:val="thick" w:color="000000"/>
        </w:rPr>
        <w:t>н</w:t>
      </w:r>
      <w:r>
        <w:rPr>
          <w:spacing w:val="-1"/>
          <w:w w:val="95"/>
          <w:u w:val="thick" w:color="000000"/>
        </w:rPr>
        <w:t>ы</w:t>
      </w:r>
      <w:r>
        <w:rPr>
          <w:spacing w:val="0"/>
          <w:w w:val="95"/>
          <w:u w:val="thick" w:color="000000"/>
        </w:rPr>
        <w:t>х</w:t>
      </w:r>
      <w:r>
        <w:rPr>
          <w:spacing w:val="22"/>
          <w:w w:val="95"/>
          <w:u w:val="thick" w:color="000000"/>
        </w:rPr>
        <w:t> </w:t>
      </w:r>
      <w:r>
        <w:rPr>
          <w:spacing w:val="-1"/>
          <w:w w:val="95"/>
          <w:u w:val="thick" w:color="000000"/>
        </w:rPr>
        <w:t>д</w:t>
      </w:r>
      <w:r>
        <w:rPr>
          <w:spacing w:val="0"/>
          <w:w w:val="95"/>
          <w:u w:val="thick" w:color="000000"/>
        </w:rPr>
        <w:t>о</w:t>
      </w:r>
      <w:r>
        <w:rPr>
          <w:spacing w:val="1"/>
          <w:w w:val="95"/>
          <w:u w:val="thick" w:color="000000"/>
        </w:rPr>
        <w:t>к</w:t>
      </w:r>
      <w:r>
        <w:rPr>
          <w:spacing w:val="-7"/>
          <w:w w:val="95"/>
          <w:u w:val="thick" w:color="000000"/>
        </w:rPr>
        <w:t>у</w:t>
      </w:r>
      <w:r>
        <w:rPr>
          <w:spacing w:val="0"/>
          <w:w w:val="95"/>
          <w:u w:val="thick" w:color="000000"/>
        </w:rPr>
        <w:t>м</w:t>
      </w:r>
      <w:r>
        <w:rPr>
          <w:spacing w:val="0"/>
          <w:w w:val="95"/>
          <w:u w:val="thick" w:color="000000"/>
        </w:rPr>
        <w:t>е</w:t>
      </w:r>
      <w:r>
        <w:rPr>
          <w:spacing w:val="0"/>
          <w:w w:val="95"/>
          <w:u w:val="thick" w:color="000000"/>
        </w:rPr>
        <w:t>н</w:t>
      </w:r>
      <w:r>
        <w:rPr>
          <w:spacing w:val="-5"/>
          <w:w w:val="95"/>
          <w:u w:val="thick" w:color="000000"/>
        </w:rPr>
        <w:t>т</w:t>
      </w:r>
      <w:r>
        <w:rPr>
          <w:spacing w:val="0"/>
          <w:w w:val="95"/>
          <w:u w:val="thick" w:color="000000"/>
        </w:rPr>
        <w:t>ов</w:t>
      </w:r>
      <w:r>
        <w:rPr>
          <w:spacing w:val="0"/>
          <w:w w:val="99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  <w:tab w:pos="2014" w:val="left" w:leader="none"/>
          <w:tab w:pos="3538" w:val="left" w:leader="none"/>
          <w:tab w:pos="4980" w:val="left" w:leader="none"/>
          <w:tab w:pos="5753" w:val="left" w:leader="none"/>
          <w:tab w:pos="6171" w:val="left" w:leader="none"/>
          <w:tab w:pos="7788" w:val="left" w:leader="none"/>
          <w:tab w:pos="9811" w:val="left" w:leader="none"/>
        </w:tabs>
        <w:spacing w:line="276" w:lineRule="exact" w:before="19"/>
        <w:ind w:left="1078" w:right="494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б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spacing w:line="290" w:lineRule="exact"/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spacing w:line="290" w:lineRule="exact"/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8"/>
        </w:numPr>
        <w:tabs>
          <w:tab w:pos="1078" w:val="left" w:leader="none"/>
        </w:tabs>
        <w:spacing w:line="293" w:lineRule="exact"/>
        <w:ind w:left="10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кор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293" w:lineRule="exact"/>
        <w:jc w:val="left"/>
        <w:rPr>
          <w:rFonts w:ascii="Arial" w:hAnsi="Arial" w:cs="Arial" w:eastAsia="Arial"/>
        </w:rPr>
        <w:sectPr>
          <w:headerReference w:type="default" r:id="rId43"/>
          <w:footerReference w:type="default" r:id="rId44"/>
          <w:pgSz w:w="11900" w:h="16840"/>
          <w:pgMar w:header="0" w:footer="1530" w:top="180" w:bottom="1720" w:left="1300" w:right="160"/>
          <w:pgNumType w:start="6"/>
        </w:sectPr>
      </w:pPr>
    </w:p>
    <w:p>
      <w:pPr>
        <w:pStyle w:val="BodyText"/>
        <w:numPr>
          <w:ilvl w:val="0"/>
          <w:numId w:val="9"/>
        </w:numPr>
        <w:tabs>
          <w:tab w:pos="978" w:val="left" w:leader="none"/>
        </w:tabs>
        <w:spacing w:before="59"/>
        <w:ind w:left="9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2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9"/>
        </w:numPr>
        <w:tabs>
          <w:tab w:pos="978" w:val="left" w:leader="none"/>
        </w:tabs>
        <w:spacing w:line="293" w:lineRule="exact"/>
        <w:ind w:left="978" w:right="0" w:hanging="2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74" w:lineRule="exact"/>
        <w:ind w:left="97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10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ind w:left="17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1"/>
          <w:w w:val="75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45"/>
          <w:footerReference w:type="default" r:id="rId46"/>
          <w:pgSz w:w="11900" w:h="16840"/>
          <w:pgMar w:header="0" w:footer="1530" w:top="220" w:bottom="1720" w:left="1400" w:right="200"/>
          <w:pgNumType w:start="7"/>
          <w:cols w:num="2" w:equalWidth="0">
            <w:col w:w="9465" w:space="40"/>
            <w:col w:w="795"/>
          </w:cols>
        </w:sectPr>
      </w:pPr>
    </w:p>
    <w:p>
      <w:pPr>
        <w:pStyle w:val="BodyText"/>
        <w:numPr>
          <w:ilvl w:val="0"/>
          <w:numId w:val="9"/>
        </w:numPr>
        <w:tabs>
          <w:tab w:pos="978" w:val="left" w:leader="none"/>
        </w:tabs>
        <w:spacing w:line="276" w:lineRule="exact" w:before="21"/>
        <w:ind w:left="978" w:right="454" w:hanging="241"/>
        <w:jc w:val="left"/>
        <w:rPr>
          <w:rFonts w:ascii="Arial" w:hAnsi="Arial" w:cs="Arial" w:eastAsia="Arial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203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20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20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20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100"/>
        </w:rPr>
        <w:t>Пос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4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ию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1"/>
          <w:numId w:val="10"/>
        </w:numPr>
        <w:tabs>
          <w:tab w:pos="1206" w:val="left" w:leader="none"/>
        </w:tabs>
        <w:ind w:left="258" w:right="0" w:firstLine="479"/>
        <w:jc w:val="left"/>
        <w:rPr>
          <w:b w:val="0"/>
          <w:bCs w:val="0"/>
        </w:rPr>
      </w:pPr>
      <w:bookmarkStart w:name="_TOC_250008" w:id="10"/>
      <w:r>
        <w:rPr>
          <w:spacing w:val="0"/>
          <w:w w:val="100"/>
        </w:rPr>
        <w:t>Про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кт</w:t>
      </w:r>
      <w:r>
        <w:rPr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pacing w:val="-24"/>
          <w:w w:val="100"/>
        </w:rPr>
      </w:r>
      <w:r>
        <w:rPr>
          <w:spacing w:val="0"/>
          <w:w w:val="100"/>
        </w:rPr>
        <w:t>ор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за</w:t>
      </w:r>
      <w:r>
        <w:rPr>
          <w:spacing w:val="-1"/>
          <w:w w:val="100"/>
        </w:rPr>
        <w:t>ц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и</w:t>
      </w:r>
      <w:r>
        <w:rPr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pacing w:val="-22"/>
          <w:w w:val="100"/>
        </w:rPr>
      </w:r>
      <w:r>
        <w:rPr>
          <w:spacing w:val="3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ро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ь</w:t>
      </w:r>
      <w:r>
        <w:rPr>
          <w:spacing w:val="3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bookmarkEnd w:id="10"/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1"/>
        </w:numPr>
        <w:tabs>
          <w:tab w:pos="827" w:val="left" w:leader="none"/>
        </w:tabs>
        <w:ind w:left="827" w:right="0" w:hanging="269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мес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1"/>
        </w:numPr>
        <w:tabs>
          <w:tab w:pos="827" w:val="left" w:leader="none"/>
        </w:tabs>
        <w:ind w:left="827" w:right="0" w:hanging="269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акс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023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П</w:t>
      </w:r>
      <w:r>
        <w:rPr>
          <w:rFonts w:ascii="Arial" w:hAnsi="Arial" w:cs="Arial" w:eastAsia="Arial"/>
          <w:b w:val="0"/>
          <w:bCs w:val="0"/>
          <w:spacing w:val="-7"/>
          <w:w w:val="100"/>
          <w:sz w:val="28"/>
          <w:szCs w:val="28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Д</w:t>
      </w:r>
      <w:r>
        <w:rPr>
          <w:rFonts w:ascii="Arial" w:hAnsi="Arial" w:cs="Arial" w:eastAsia="Arial"/>
          <w:b w:val="0"/>
          <w:bCs w:val="0"/>
          <w:spacing w:val="-18"/>
          <w:w w:val="100"/>
          <w:sz w:val="28"/>
          <w:szCs w:val="28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О</w:t>
      </w:r>
      <w:r>
        <w:rPr>
          <w:rFonts w:ascii="Arial" w:hAnsi="Arial" w:cs="Arial" w:eastAsia="Arial"/>
          <w:b w:val="0"/>
          <w:bCs w:val="0"/>
          <w:spacing w:val="-13"/>
          <w:w w:val="100"/>
          <w:sz w:val="28"/>
          <w:szCs w:val="2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ОВИ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ЕЛ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Ь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8"/>
          <w:szCs w:val="28"/>
        </w:rPr>
      </w:r>
      <w:r>
        <w:rPr>
          <w:rFonts w:ascii="Arial" w:hAnsi="Arial" w:cs="Arial" w:eastAsia="Arial"/>
          <w:b w:val="0"/>
          <w:bCs w:val="0"/>
          <w:spacing w:val="-20"/>
          <w:w w:val="100"/>
          <w:sz w:val="28"/>
          <w:szCs w:val="28"/>
        </w:rPr>
        <w:t>Р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О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Ы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98" w:right="357" w:firstLine="56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ака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ик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ан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ео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Ось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рассы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ру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акре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осто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там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39" w:lineRule="auto"/>
        <w:ind w:left="198" w:right="355" w:firstLine="56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До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2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оты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омом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оект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тов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тка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рри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ории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терр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оите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тами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ке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стоков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осы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кой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кой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тием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мер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3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стройст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три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ско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йст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таж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соор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роти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рем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ср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57" w:firstLine="56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ских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"/>
          <w:w w:val="100"/>
        </w:rPr>
        <w:t>я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имо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Выр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имо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57" w:firstLine="566"/>
        <w:jc w:val="both"/>
      </w:pP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2"/>
          <w:w w:val="100"/>
        </w:rPr>
        <w:t>ч</w:t>
      </w:r>
      <w:r>
        <w:rPr>
          <w:b w:val="0"/>
          <w:bCs w:val="0"/>
          <w:spacing w:val="0"/>
          <w:w w:val="100"/>
        </w:rPr>
        <w:t>аст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мест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5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*</w:t>
      </w:r>
      <w:r>
        <w:rPr>
          <w:rFonts w:ascii="Arial" w:hAnsi="Arial" w:cs="Arial" w:eastAsia="Arial"/>
          <w:b w:val="0"/>
          <w:bCs w:val="0"/>
          <w:spacing w:val="2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5"/>
          <w:w w:val="100"/>
        </w:rPr>
        <w:t>б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6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      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Пра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строй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ержа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4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ерж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Пос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Пра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9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ПП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spacing w:line="560" w:lineRule="atLeast"/>
        <w:ind w:right="1620" w:firstLine="1202"/>
        <w:jc w:val="left"/>
      </w:pPr>
      <w:r>
        <w:rPr>
          <w:b w:val="0"/>
          <w:bCs w:val="0"/>
          <w:spacing w:val="-20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4"/>
          <w:w w:val="100"/>
        </w:rPr>
        <w:t>Т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С</w:t>
      </w:r>
      <w:r>
        <w:rPr>
          <w:b w:val="0"/>
          <w:bCs w:val="0"/>
          <w:spacing w:val="-2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8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ПЕРИ</w:t>
      </w:r>
      <w:r>
        <w:rPr>
          <w:b w:val="0"/>
          <w:bCs w:val="0"/>
          <w:spacing w:val="-7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С</w:t>
      </w:r>
      <w:r>
        <w:rPr>
          <w:b w:val="0"/>
          <w:bCs w:val="0"/>
          <w:spacing w:val="-2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-2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0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ИН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ЕХА</w:t>
      </w:r>
      <w:r>
        <w:rPr>
          <w:b w:val="0"/>
          <w:bCs w:val="0"/>
          <w:spacing w:val="-2"/>
          <w:w w:val="100"/>
        </w:rPr>
        <w:t>Н</w:t>
      </w:r>
      <w:r>
        <w:rPr>
          <w:b w:val="0"/>
          <w:bCs w:val="0"/>
          <w:spacing w:val="0"/>
          <w:w w:val="100"/>
        </w:rPr>
        <w:t>ИЗ</w:t>
      </w:r>
      <w:r>
        <w:rPr>
          <w:b w:val="0"/>
          <w:bCs w:val="0"/>
          <w:spacing w:val="-4"/>
          <w:w w:val="100"/>
        </w:rPr>
        <w:t>М</w:t>
      </w:r>
      <w:r>
        <w:rPr>
          <w:b w:val="0"/>
          <w:bCs w:val="0"/>
          <w:spacing w:val="0"/>
          <w:w w:val="100"/>
        </w:rPr>
        <w:t>ОВ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98" w:right="358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До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иеся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скр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экс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ата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ию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этих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отме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both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200"/>
        </w:sectPr>
      </w:pPr>
    </w:p>
    <w:p>
      <w:pPr>
        <w:pStyle w:val="BodyText"/>
        <w:spacing w:before="79"/>
        <w:ind w:left="198" w:right="0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кре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кре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ео</w:t>
      </w:r>
      <w:r>
        <w:rPr>
          <w:b w:val="0"/>
          <w:bCs w:val="0"/>
          <w:spacing w:val="-9"/>
          <w:w w:val="100"/>
        </w:rPr>
        <w:t>б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имо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ести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сис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кие</w:t>
      </w:r>
      <w:r>
        <w:rPr>
          <w:b w:val="0"/>
          <w:bCs w:val="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4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17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47"/>
          <w:footerReference w:type="default" r:id="rId48"/>
          <w:pgSz w:w="11900" w:h="16840"/>
          <w:pgMar w:header="0" w:footer="0" w:top="200" w:bottom="280" w:left="1400" w:right="180"/>
          <w:cols w:num="2" w:equalWidth="0">
            <w:col w:w="9465" w:space="40"/>
            <w:col w:w="815"/>
          </w:cols>
        </w:sectPr>
      </w:pP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12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ф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акже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ость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Ч</w:t>
      </w:r>
      <w:r>
        <w:rPr>
          <w:b w:val="0"/>
          <w:bCs w:val="0"/>
          <w:spacing w:val="0"/>
          <w:w w:val="100"/>
        </w:rPr>
        <w:t>асть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семи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кже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3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ессе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ести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мя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3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6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3"/>
          <w:w w:val="100"/>
        </w:rPr>
        <w:t>Б</w:t>
      </w:r>
      <w:r>
        <w:rPr>
          <w:b w:val="0"/>
          <w:bCs w:val="0"/>
          <w:spacing w:val="-28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«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мы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3"/>
          <w:w w:val="100"/>
        </w:rPr>
        <w:t>о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орог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щ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мест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кие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рий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3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2"/>
          <w:w w:val="100"/>
        </w:rPr>
        <w:t>г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мес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0"/>
          <w:w w:val="100"/>
        </w:rPr>
        <w:t>ть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иси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5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ории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5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мес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страи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6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мос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,5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,0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4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акже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2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0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меро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жен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10"/>
          <w:w w:val="100"/>
        </w:rPr>
        <w:t>з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роект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ией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7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8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8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стимост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,5</w:t>
      </w:r>
      <w:r>
        <w:rPr>
          <w:rFonts w:ascii="Arial" w:hAnsi="Arial" w:cs="Arial" w:eastAsia="Arial"/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³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890" w:val="left" w:leader="none"/>
          <w:tab w:pos="3126" w:val="left" w:leader="none"/>
          <w:tab w:pos="4904" w:val="left" w:leader="none"/>
          <w:tab w:pos="5283" w:val="left" w:leader="none"/>
          <w:tab w:pos="6968" w:val="left" w:leader="none"/>
          <w:tab w:pos="8087" w:val="left" w:leader="none"/>
          <w:tab w:pos="8466" w:val="left" w:leader="none"/>
          <w:tab w:pos="9812" w:val="left" w:leader="none"/>
        </w:tabs>
        <w:ind w:left="198" w:right="379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рей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ом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амос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28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ается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аи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трассы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ема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ррит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ори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ится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рыто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4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5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2"/>
          <w:w w:val="100"/>
        </w:rPr>
        <w:t>Б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1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5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уже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3"/>
          <w:w w:val="100"/>
        </w:rPr>
        <w:t>ф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акже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стройс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2"/>
          <w:w w:val="100"/>
        </w:rPr>
        <w:t>п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ерж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Пос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П</w:t>
      </w:r>
      <w:r>
        <w:rPr>
          <w:b w:val="0"/>
          <w:bCs w:val="0"/>
          <w:spacing w:val="0"/>
          <w:w w:val="100"/>
        </w:rPr>
        <w:t>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кран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д</w:t>
      </w:r>
      <w:r>
        <w:rPr>
          <w:b w:val="0"/>
          <w:bCs w:val="0"/>
          <w:spacing w:val="-25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д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7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Вы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кра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6"/>
          <w:w w:val="100"/>
        </w:rPr>
        <w:t>э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емым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7"/>
          <w:w w:val="100"/>
        </w:rPr>
        <w:t>б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емой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ыс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крю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7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ести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арку</w:t>
      </w:r>
      <w:r>
        <w:rPr>
          <w:b w:val="0"/>
          <w:bCs w:val="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ку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стыко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ыта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сети</w:t>
      </w:r>
      <w:r>
        <w:rPr>
          <w:b w:val="0"/>
          <w:bCs w:val="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оор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00" w:h="16840"/>
          <w:pgMar w:top="940" w:bottom="280" w:left="1400" w:right="18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99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9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9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9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0" w:right="75"/>
        <w:jc w:val="center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0" w:right="77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180"/>
          <w:cols w:num="4" w:equalWidth="0">
            <w:col w:w="3067" w:space="44"/>
            <w:col w:w="507" w:space="544"/>
            <w:col w:w="5075" w:space="400"/>
            <w:col w:w="683"/>
          </w:cols>
        </w:sectPr>
      </w:pPr>
    </w:p>
    <w:p>
      <w:pPr>
        <w:pStyle w:val="BodyText"/>
        <w:spacing w:before="79"/>
        <w:ind w:left="198" w:right="0" w:firstLine="54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а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3"/>
          <w:w w:val="100"/>
        </w:rPr>
        <w:t>о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иП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17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49"/>
          <w:footerReference w:type="default" r:id="rId50"/>
          <w:pgSz w:w="11900" w:h="16840"/>
          <w:pgMar w:header="0" w:footer="0" w:top="200" w:bottom="280" w:left="1400" w:right="180"/>
          <w:cols w:num="2" w:equalWidth="0">
            <w:col w:w="9464" w:space="40"/>
            <w:col w:w="816"/>
          </w:cols>
        </w:sectPr>
      </w:pPr>
    </w:p>
    <w:p>
      <w:pPr>
        <w:pStyle w:val="BodyText"/>
        <w:ind w:left="198" w:right="377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кот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астках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ским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сю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еском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мес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3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5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,1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-8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3"/>
          <w:w w:val="100"/>
        </w:rPr>
        <w:t>л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39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Вы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6"/>
          <w:w w:val="100"/>
        </w:rPr>
        <w:t>у</w:t>
      </w:r>
      <w:r>
        <w:rPr>
          <w:b w:val="0"/>
          <w:bCs w:val="0"/>
          <w:spacing w:val="0"/>
          <w:w w:val="100"/>
        </w:rPr>
        <w:t>см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рен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0"/>
          <w:w w:val="100"/>
        </w:rPr>
        <w:t>тия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6"/>
          <w:w w:val="100"/>
        </w:rPr>
        <w:t>Т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"/>
          <w:w w:val="100"/>
        </w:rPr>
        <w:t>м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7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есса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6"/>
          <w:w w:val="100"/>
        </w:rPr>
        <w:t>х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строи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-8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73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5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1"/>
          <w:numId w:val="10"/>
        </w:numPr>
        <w:tabs>
          <w:tab w:pos="1333" w:val="left" w:leader="none"/>
        </w:tabs>
        <w:ind w:left="258" w:right="863" w:firstLine="479"/>
        <w:jc w:val="left"/>
        <w:rPr>
          <w:b w:val="0"/>
          <w:bCs w:val="0"/>
        </w:rPr>
      </w:pPr>
      <w:r>
        <w:rPr>
          <w:spacing w:val="-2"/>
          <w:w w:val="100"/>
        </w:rPr>
        <w:t>П</w:t>
      </w:r>
      <w:r>
        <w:rPr>
          <w:spacing w:val="0"/>
          <w:w w:val="100"/>
        </w:rPr>
        <w:t>ер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ч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ь</w:t>
      </w:r>
      <w:r>
        <w:rPr>
          <w:spacing w:val="0"/>
          <w:w w:val="100"/>
        </w:rPr>
        <w:t> </w:t>
      </w:r>
      <w:r>
        <w:rPr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pacing w:val="43"/>
          <w:w w:val="100"/>
        </w:rPr>
      </w:r>
      <w:r>
        <w:rPr>
          <w:spacing w:val="-3"/>
          <w:w w:val="100"/>
        </w:rPr>
        <w:t>м</w:t>
      </w:r>
      <w:r>
        <w:rPr>
          <w:spacing w:val="0"/>
          <w:w w:val="100"/>
        </w:rPr>
        <w:t>е</w:t>
      </w:r>
      <w:r>
        <w:rPr>
          <w:spacing w:val="2"/>
          <w:w w:val="100"/>
        </w:rPr>
        <w:t>р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р</w:t>
      </w:r>
      <w:r>
        <w:rPr>
          <w:spacing w:val="-2"/>
          <w:w w:val="100"/>
        </w:rPr>
        <w:t>и</w:t>
      </w:r>
      <w:r>
        <w:rPr>
          <w:spacing w:val="1"/>
          <w:w w:val="100"/>
        </w:rPr>
        <w:t>я</w:t>
      </w:r>
      <w:r>
        <w:rPr>
          <w:spacing w:val="0"/>
          <w:w w:val="100"/>
        </w:rPr>
        <w:t>т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й</w:t>
      </w:r>
      <w:r>
        <w:rPr>
          <w:spacing w:val="0"/>
          <w:w w:val="100"/>
        </w:rPr>
        <w:t> </w:t>
      </w:r>
      <w:r>
        <w:rPr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pacing w:val="46"/>
          <w:w w:val="100"/>
        </w:rPr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0"/>
          <w:w w:val="100"/>
        </w:rPr>
        <w:t> </w:t>
      </w:r>
      <w:r>
        <w:rPr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pacing w:val="45"/>
          <w:w w:val="100"/>
        </w:rPr>
      </w:r>
      <w:r>
        <w:rPr>
          <w:spacing w:val="0"/>
          <w:w w:val="100"/>
        </w:rPr>
        <w:t>обес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еч</w:t>
      </w:r>
      <w:r>
        <w:rPr>
          <w:spacing w:val="1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ю</w:t>
      </w:r>
      <w:r>
        <w:rPr>
          <w:spacing w:val="0"/>
          <w:w w:val="100"/>
        </w:rPr>
        <w:t> </w:t>
      </w:r>
      <w:r>
        <w:rPr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pacing w:val="47"/>
          <w:w w:val="100"/>
        </w:rPr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0"/>
          <w:w w:val="100"/>
        </w:rPr>
        <w:t> </w:t>
      </w:r>
      <w:r>
        <w:rPr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pacing w:val="46"/>
          <w:w w:val="100"/>
        </w:rPr>
      </w:r>
      <w:r>
        <w:rPr>
          <w:spacing w:val="1"/>
          <w:w w:val="100"/>
        </w:rPr>
        <w:t>л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й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ом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7"/>
          <w:w w:val="100"/>
        </w:rPr>
      </w:r>
      <w:r>
        <w:rPr>
          <w:spacing w:val="0"/>
          <w:w w:val="100"/>
        </w:rPr>
        <w:t>объе</w:t>
      </w:r>
      <w:r>
        <w:rPr>
          <w:spacing w:val="2"/>
          <w:w w:val="100"/>
        </w:rPr>
        <w:t>к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spacing w:val="0"/>
          <w:w w:val="100"/>
        </w:rPr>
        <w:t>безо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ас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о</w:t>
      </w:r>
      <w:r>
        <w:rPr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pacing w:val="-13"/>
          <w:w w:val="100"/>
        </w:rPr>
      </w:r>
      <w:r>
        <w:rPr>
          <w:spacing w:val="-1"/>
          <w:w w:val="100"/>
        </w:rPr>
        <w:t>д</w:t>
      </w:r>
      <w:r>
        <w:rPr>
          <w:spacing w:val="-1"/>
          <w:w w:val="100"/>
        </w:rPr>
        <w:t>в</w:t>
      </w:r>
      <w:r>
        <w:rPr>
          <w:spacing w:val="-2"/>
          <w:w w:val="100"/>
        </w:rPr>
        <w:t>и</w:t>
      </w:r>
      <w:r>
        <w:rPr>
          <w:spacing w:val="2"/>
          <w:w w:val="100"/>
        </w:rPr>
        <w:t>ж</w:t>
      </w:r>
      <w:r>
        <w:rPr>
          <w:spacing w:val="-2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10"/>
          <w:w w:val="100"/>
        </w:rPr>
      </w:r>
      <w:r>
        <w:rPr>
          <w:spacing w:val="0"/>
          <w:w w:val="100"/>
        </w:rPr>
        <w:t>в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spacing w:val="-1"/>
          <w:w w:val="100"/>
        </w:rPr>
        <w:t>п</w:t>
      </w:r>
      <w:r>
        <w:rPr>
          <w:spacing w:val="0"/>
          <w:w w:val="100"/>
        </w:rPr>
        <w:t>ер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о</w:t>
      </w:r>
      <w:r>
        <w:rPr>
          <w:spacing w:val="0"/>
          <w:w w:val="100"/>
        </w:rPr>
        <w:t>д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2"/>
          <w:w w:val="100"/>
        </w:rPr>
      </w:r>
      <w:r>
        <w:rPr>
          <w:spacing w:val="0"/>
          <w:w w:val="100"/>
        </w:rPr>
        <w:t>е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о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0"/>
          <w:w w:val="100"/>
        </w:rPr>
        <w:t>стро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ь</w:t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78" w:right="378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троите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асти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асти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7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Прок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око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му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ийская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тием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,8</w:t>
      </w:r>
      <w:r>
        <w:rPr>
          <w:rFonts w:ascii="Arial" w:hAnsi="Arial" w:cs="Arial" w:eastAsia="Arial"/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ири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жей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асти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орт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ств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,6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окрыти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8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зд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томо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7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асть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емам</w:t>
      </w:r>
      <w:r>
        <w:rPr>
          <w:b w:val="0"/>
          <w:bCs w:val="0"/>
          <w:spacing w:val="-3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8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им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трот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смотр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ть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реме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асти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тиков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ири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5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астков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орма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орых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ают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ию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мер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7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естах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имые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смот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емой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ОДД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Вс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0"/>
          <w:w w:val="100"/>
        </w:rPr>
        <w:t>отк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ерж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ем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так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ств</w:t>
      </w:r>
      <w:r>
        <w:rPr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стим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80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око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стройст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емо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Де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таж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ится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ке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аж</w:t>
      </w:r>
      <w:r>
        <w:rPr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5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Пере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исты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ин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ктиро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ике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места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ае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тами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ажками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ин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местах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рот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ъ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мес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ск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тар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иеся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еты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ора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8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мат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аков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ото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тико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матер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еть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кры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орот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сторо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кр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серо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0"/>
          <w:w w:val="100"/>
        </w:rPr>
        <w:t>иск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остей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8" w:right="378" w:firstLine="38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кт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"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 </w:t>
      </w:r>
      <w:r>
        <w:rPr>
          <w:rFonts w:ascii="Arial" w:hAnsi="Arial" w:cs="Arial" w:eastAsia="Arial"/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Пра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17" w:lineRule="exact"/>
        <w:ind w:left="0" w:right="185"/>
        <w:jc w:val="right"/>
      </w:pPr>
      <w:r>
        <w:rPr>
          <w:b w:val="0"/>
          <w:bCs w:val="0"/>
          <w:spacing w:val="-1"/>
          <w:w w:val="70"/>
        </w:rPr>
        <w:t>Л</w:t>
      </w:r>
      <w:r>
        <w:rPr>
          <w:b w:val="0"/>
          <w:bCs w:val="0"/>
          <w:spacing w:val="0"/>
          <w:w w:val="70"/>
        </w:rPr>
        <w:t>и</w:t>
      </w:r>
      <w:r>
        <w:rPr>
          <w:b w:val="0"/>
          <w:bCs w:val="0"/>
          <w:spacing w:val="-1"/>
          <w:w w:val="70"/>
        </w:rPr>
        <w:t>с</w:t>
      </w:r>
      <w:r>
        <w:rPr>
          <w:b w:val="0"/>
          <w:bCs w:val="0"/>
          <w:spacing w:val="0"/>
          <w:w w:val="70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after="0" w:line="217" w:lineRule="exact"/>
        <w:jc w:val="right"/>
        <w:sectPr>
          <w:type w:val="continuous"/>
          <w:pgSz w:w="11900" w:h="16840"/>
          <w:pgMar w:top="940" w:bottom="280" w:left="1400" w:right="180"/>
        </w:sectPr>
      </w:pPr>
    </w:p>
    <w:p>
      <w:pPr>
        <w:spacing w:line="280" w:lineRule="exact" w:before="12"/>
        <w:rPr>
          <w:sz w:val="28"/>
          <w:szCs w:val="28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95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9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93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9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28"/>
          <w:szCs w:val="28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2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pStyle w:val="Heading1"/>
        <w:tabs>
          <w:tab w:pos="5711" w:val="left" w:leader="none"/>
        </w:tabs>
        <w:spacing w:line="486" w:lineRule="exact"/>
        <w:ind w:right="0"/>
        <w:jc w:val="left"/>
        <w:rPr>
          <w:sz w:val="24"/>
          <w:szCs w:val="24"/>
        </w:rPr>
      </w:pPr>
      <w:r>
        <w:rPr>
          <w:spacing w:val="0"/>
          <w:w w:val="70"/>
        </w:rPr>
        <w:br w:type="column"/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6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5</w:t>
      </w:r>
      <w:r>
        <w:rPr>
          <w:b w:val="0"/>
          <w:bCs w:val="0"/>
          <w:spacing w:val="1"/>
          <w:w w:val="70"/>
        </w:rPr>
        <w:t>8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1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/</w:t>
      </w:r>
      <w:r>
        <w:rPr>
          <w:b w:val="0"/>
          <w:bCs w:val="0"/>
          <w:spacing w:val="1"/>
          <w:w w:val="70"/>
        </w:rPr>
        <w:t>3</w:t>
      </w:r>
      <w:r>
        <w:rPr>
          <w:b w:val="0"/>
          <w:bCs w:val="0"/>
          <w:spacing w:val="1"/>
          <w:w w:val="70"/>
        </w:rPr>
        <w:t>2</w:t>
      </w:r>
      <w:r>
        <w:rPr>
          <w:b w:val="0"/>
          <w:bCs w:val="0"/>
          <w:spacing w:val="1"/>
          <w:w w:val="70"/>
        </w:rPr>
        <w:t>9</w:t>
      </w:r>
      <w:r>
        <w:rPr>
          <w:b w:val="0"/>
          <w:bCs w:val="0"/>
          <w:spacing w:val="1"/>
          <w:w w:val="70"/>
        </w:rPr>
        <w:t>4</w:t>
      </w:r>
      <w:r>
        <w:rPr>
          <w:b w:val="0"/>
          <w:bCs w:val="0"/>
          <w:spacing w:val="1"/>
          <w:w w:val="70"/>
        </w:rPr>
        <w:t>-</w:t>
      </w:r>
      <w:r>
        <w:rPr>
          <w:b w:val="0"/>
          <w:bCs w:val="0"/>
          <w:spacing w:val="1"/>
          <w:w w:val="70"/>
        </w:rPr>
        <w:t>0</w:t>
      </w:r>
      <w:r>
        <w:rPr>
          <w:b w:val="0"/>
          <w:bCs w:val="0"/>
          <w:spacing w:val="1"/>
          <w:w w:val="70"/>
        </w:rPr>
        <w:t>7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70"/>
        </w:rPr>
        <w:t>З</w:t>
      </w:r>
      <w:r>
        <w:rPr>
          <w:b w:val="0"/>
          <w:bCs w:val="0"/>
          <w:spacing w:val="1"/>
          <w:w w:val="70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7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</w:rPr>
        <w:tab/>
      </w:r>
      <w:r>
        <w:rPr>
          <w:b w:val="0"/>
          <w:bCs w:val="0"/>
          <w:spacing w:val="0"/>
          <w:w w:val="80"/>
          <w:position w:val="-10"/>
          <w:sz w:val="24"/>
          <w:szCs w:val="24"/>
        </w:rPr>
        <w:t>9</w:t>
      </w:r>
      <w:r>
        <w:rPr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after="0" w:line="486" w:lineRule="exact"/>
        <w:jc w:val="left"/>
        <w:rPr>
          <w:sz w:val="24"/>
          <w:szCs w:val="24"/>
        </w:rPr>
        <w:sectPr>
          <w:type w:val="continuous"/>
          <w:pgSz w:w="11900" w:h="16840"/>
          <w:pgMar w:top="940" w:bottom="280" w:left="1400" w:right="180"/>
          <w:cols w:num="3" w:equalWidth="0">
            <w:col w:w="3067" w:space="44"/>
            <w:col w:w="507" w:space="544"/>
            <w:col w:w="6158"/>
          </w:cols>
        </w:sectPr>
      </w:pPr>
    </w:p>
    <w:p>
      <w:pPr>
        <w:pStyle w:val="BodyText"/>
        <w:spacing w:before="79"/>
        <w:ind w:left="37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етки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их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стройст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2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17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14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51"/>
          <w:footerReference w:type="default" r:id="rId52"/>
          <w:pgSz w:w="11900" w:h="16840"/>
          <w:pgMar w:header="0" w:footer="0" w:top="200" w:bottom="280" w:left="1400" w:right="180"/>
          <w:cols w:num="2" w:equalWidth="0">
            <w:col w:w="9465" w:space="40"/>
            <w:col w:w="815"/>
          </w:cols>
        </w:sectPr>
      </w:pPr>
    </w:p>
    <w:p>
      <w:pPr>
        <w:pStyle w:val="BodyText"/>
        <w:ind w:left="378" w:right="378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аки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1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тка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асси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еские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Н</w:t>
      </w:r>
      <w:r>
        <w:rPr>
          <w:b w:val="0"/>
          <w:bCs w:val="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2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"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стр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ию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мест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орож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10"/>
        </w:numPr>
        <w:tabs>
          <w:tab w:pos="1208" w:val="left" w:leader="none"/>
        </w:tabs>
        <w:ind w:left="1208" w:right="0" w:hanging="471"/>
        <w:jc w:val="left"/>
        <w:rPr>
          <w:b w:val="0"/>
          <w:bCs w:val="0"/>
        </w:rPr>
      </w:pPr>
      <w:bookmarkStart w:name="_TOC_250007" w:id="11"/>
      <w:r>
        <w:rPr>
          <w:spacing w:val="-3"/>
          <w:w w:val="100"/>
        </w:rPr>
        <w:t>Д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ро</w:t>
      </w:r>
      <w:r>
        <w:rPr>
          <w:spacing w:val="1"/>
          <w:w w:val="100"/>
        </w:rPr>
        <w:t>л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г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bookmarkEnd w:id="11"/>
      <w:r>
        <w:rPr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76" w:right="777" w:firstLine="643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итки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юк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"</w:t>
      </w:r>
      <w:r>
        <w:rPr>
          <w:b w:val="0"/>
          <w:bCs w:val="0"/>
          <w:spacing w:val="0"/>
          <w:w w:val="100"/>
        </w:rPr>
        <w:t>Ц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"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юри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жи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тройки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ОАО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ский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ком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ктов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рес</w:t>
      </w:r>
      <w:r>
        <w:rPr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.7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сматри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ается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трои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тр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=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микр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VN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акже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ект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ока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Юж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истра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У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Цари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Бори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</w:rPr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6" w:right="7141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Бирю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</w:rPr>
      </w:r>
      <w:r>
        <w:rPr>
          <w:b w:val="0"/>
          <w:bCs w:val="0"/>
          <w:spacing w:val="0"/>
          <w:w w:val="100"/>
        </w:rPr>
        <w:t>Во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484" w:right="0"/>
        <w:jc w:val="left"/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кры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ым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376" w:right="8139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микро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6" w:right="601" w:firstLine="441"/>
        <w:jc w:val="left"/>
        <w:rPr>
          <w:rFonts w:ascii="Arial" w:hAnsi="Arial" w:cs="Arial" w:eastAsia="Arial"/>
        </w:rPr>
      </w:pP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асса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каме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.1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ийская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кая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атем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траса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2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истори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рка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Ца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кая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хо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1"/>
          <w:w w:val="100"/>
        </w:rPr>
        <w:t>щ</w:t>
      </w:r>
      <w:r>
        <w:rPr>
          <w:b w:val="0"/>
          <w:bCs w:val="0"/>
          <w:spacing w:val="0"/>
          <w:w w:val="100"/>
        </w:rPr>
        <w:t>ую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кам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ры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2"/>
          <w:w w:val="100"/>
        </w:rPr>
        <w:t>й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рест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376" w:right="582" w:firstLine="444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астка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ара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терен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он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кр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тие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реим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растите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</w:t>
      </w:r>
      <w:r>
        <w:rPr>
          <w:b w:val="0"/>
          <w:bCs w:val="0"/>
          <w:spacing w:val="-3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имися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местах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ыта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истая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376" w:right="582" w:firstLine="37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ский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меется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стре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стро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иков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рео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орос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та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еются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0"/>
          <w:w w:val="100"/>
        </w:rPr>
        <w:t>ры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376" w:right="582" w:firstLine="511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рас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ают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рти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терр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376" w:right="581" w:firstLine="575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ики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ются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2"/>
          <w:w w:val="100"/>
        </w:rPr>
        <w:t>ь</w:t>
      </w:r>
      <w:r>
        <w:rPr>
          <w:b w:val="0"/>
          <w:bCs w:val="0"/>
          <w:spacing w:val="0"/>
          <w:w w:val="100"/>
        </w:rPr>
        <w:t>татом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амо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орите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b w:val="0"/>
          <w:bCs w:val="0"/>
          <w:spacing w:val="0"/>
          <w:w w:val="100"/>
        </w:rPr>
        <w:t>состо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Встре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5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эк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су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ескими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реж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окой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кро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ете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884" w:right="0"/>
        <w:jc w:val="left"/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376" w:right="582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3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остой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амо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жит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376" w:right="581" w:firstLine="443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осо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емой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рит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рии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истори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арк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жим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ктом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ить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остой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иков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0" w:h="16840"/>
          <w:pgMar w:top="940" w:bottom="280" w:left="1400" w:right="18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91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9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89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8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109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6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180"/>
          <w:cols w:num="4" w:equalWidth="0">
            <w:col w:w="3067" w:space="44"/>
            <w:col w:w="507" w:space="544"/>
            <w:col w:w="5075" w:space="400"/>
            <w:col w:w="683"/>
          </w:cols>
        </w:sectPr>
      </w:pPr>
    </w:p>
    <w:p>
      <w:pPr>
        <w:pStyle w:val="Heading5"/>
        <w:numPr>
          <w:ilvl w:val="1"/>
          <w:numId w:val="10"/>
        </w:numPr>
        <w:tabs>
          <w:tab w:pos="1206" w:val="left" w:leader="none"/>
        </w:tabs>
        <w:spacing w:before="79"/>
        <w:ind w:left="1206" w:right="0" w:hanging="468"/>
        <w:jc w:val="left"/>
        <w:rPr>
          <w:b w:val="0"/>
          <w:bCs w:val="0"/>
        </w:rPr>
      </w:pPr>
      <w:bookmarkStart w:name="_TOC_250006" w:id="12"/>
      <w:r>
        <w:rPr>
          <w:spacing w:val="0"/>
          <w:w w:val="100"/>
        </w:rPr>
        <w:t>Б</w:t>
      </w:r>
      <w:r>
        <w:rPr>
          <w:spacing w:val="1"/>
          <w:w w:val="100"/>
        </w:rPr>
        <w:t>л</w:t>
      </w:r>
      <w:r>
        <w:rPr>
          <w:spacing w:val="-2"/>
          <w:w w:val="100"/>
        </w:rPr>
        <w:t>а</w:t>
      </w:r>
      <w:r>
        <w:rPr>
          <w:spacing w:val="1"/>
          <w:w w:val="100"/>
        </w:rPr>
        <w:t>г</w:t>
      </w:r>
      <w:r>
        <w:rPr>
          <w:spacing w:val="2"/>
          <w:w w:val="100"/>
        </w:rPr>
        <w:t>о</w:t>
      </w:r>
      <w:r>
        <w:rPr>
          <w:spacing w:val="-8"/>
          <w:w w:val="100"/>
        </w:rPr>
        <w:t>у</w:t>
      </w:r>
      <w:r>
        <w:rPr>
          <w:spacing w:val="3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ро</w:t>
      </w:r>
      <w:r>
        <w:rPr>
          <w:spacing w:val="-1"/>
          <w:w w:val="100"/>
        </w:rPr>
        <w:t>й</w:t>
      </w:r>
      <w:r>
        <w:rPr>
          <w:spacing w:val="3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1"/>
          <w:w w:val="100"/>
        </w:rPr>
        <w:t>в</w:t>
      </w:r>
      <w:r>
        <w:rPr>
          <w:spacing w:val="0"/>
          <w:w w:val="100"/>
        </w:rPr>
        <w:t>о</w:t>
      </w:r>
      <w:r>
        <w:rPr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pacing w:val="-22"/>
          <w:w w:val="100"/>
        </w:rPr>
      </w:r>
      <w:r>
        <w:rPr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spacing w:val="6"/>
          <w:w w:val="100"/>
        </w:rPr>
        <w:t> </w:t>
      </w:r>
      <w:r>
        <w:rPr>
          <w:spacing w:val="0"/>
          <w:w w:val="100"/>
        </w:rPr>
        <w:t>озе</w:t>
      </w:r>
      <w:r>
        <w:rPr>
          <w:spacing w:val="1"/>
          <w:w w:val="100"/>
        </w:rPr>
        <w:t>л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е</w:t>
      </w:r>
      <w:bookmarkEnd w:id="12"/>
      <w:r>
        <w:rPr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73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53"/>
          <w:footerReference w:type="default" r:id="rId54"/>
          <w:pgSz w:w="11900" w:h="16840"/>
          <w:pgMar w:header="0" w:footer="0" w:top="200" w:bottom="280" w:left="1400" w:right="180"/>
          <w:cols w:num="2" w:equalWidth="0">
            <w:col w:w="4952" w:space="3988"/>
            <w:col w:w="1380"/>
          </w:cols>
        </w:sectPr>
      </w:pP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before="69"/>
        <w:ind w:left="150" w:right="378" w:firstLine="39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астка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арак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ерен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3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он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ытие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тра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кров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реим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астите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им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ся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местах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ыта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истая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0" w:right="377" w:firstLine="39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раст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ский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н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се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им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ома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стре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ост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б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иков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ма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также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0"/>
          <w:w w:val="100"/>
        </w:rPr>
        <w:t>имеются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сире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ык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0" w:right="379" w:firstLine="39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раста</w:t>
      </w:r>
      <w:r>
        <w:rPr>
          <w:b w:val="0"/>
          <w:bCs w:val="0"/>
          <w:spacing w:val="-3"/>
          <w:w w:val="100"/>
        </w:rPr>
        <w:t>ю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рти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терр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0"/>
          <w:w w:val="100"/>
        </w:rPr>
        <w:t>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0" w:right="378" w:firstLine="395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ики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ются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2"/>
          <w:w w:val="100"/>
        </w:rPr>
        <w:t>з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татом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осе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раст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орите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состо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Встре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аются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си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эк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ры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2"/>
          <w:w w:val="100"/>
        </w:rPr>
        <w:t>с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ескими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реж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окой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кро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ете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сос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0" w:right="377" w:firstLine="39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2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6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кр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жа</w:t>
      </w:r>
      <w:r>
        <w:rPr>
          <w:b w:val="0"/>
          <w:bCs w:val="0"/>
          <w:spacing w:val="-3"/>
          <w:w w:val="100"/>
        </w:rPr>
        <w:t>ю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сре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/8</w:t>
      </w:r>
      <w:r>
        <w:rPr>
          <w:rFonts w:ascii="Arial" w:hAnsi="Arial" w:cs="Arial" w:eastAsia="Arial"/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3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5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ересажи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тся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ается</w:t>
      </w:r>
      <w:r>
        <w:rPr>
          <w:b w:val="0"/>
          <w:bCs w:val="0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арий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остой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амо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иков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орос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ежит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46" w:right="0"/>
        <w:jc w:val="left"/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ах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осо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3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емой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ерри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При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истори</w:t>
      </w:r>
      <w:r>
        <w:rPr>
          <w:b w:val="0"/>
          <w:bCs w:val="0"/>
          <w:spacing w:val="-3"/>
          <w:w w:val="100"/>
        </w:rPr>
        <w:t>ч</w:t>
      </w:r>
      <w:r>
        <w:rPr>
          <w:b w:val="0"/>
          <w:bCs w:val="0"/>
          <w:spacing w:val="0"/>
          <w:w w:val="100"/>
        </w:rPr>
        <w:t>еский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50" w:right="37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Цари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ежим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оек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3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ает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ересажи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ается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ается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су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остой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4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мосе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ежит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0" w:right="377" w:firstLine="396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со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ако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ите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мая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5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тоже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асаж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ком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тся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том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астке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тоже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иц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0"/>
          <w:w w:val="100"/>
        </w:rPr>
        <w:t>расте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емая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0"/>
          <w:w w:val="100"/>
        </w:rPr>
        <w:t>ими</w:t>
      </w:r>
      <w:r>
        <w:rPr>
          <w:b w:val="0"/>
          <w:bCs w:val="0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ь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ыть</w:t>
      </w:r>
      <w:r>
        <w:rPr>
          <w:b w:val="0"/>
          <w:bCs w:val="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астке</w:t>
      </w:r>
      <w:r>
        <w:rPr>
          <w:b w:val="0"/>
          <w:bCs w:val="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</w:rPr>
      </w:r>
      <w:r>
        <w:rPr>
          <w:b w:val="0"/>
          <w:bCs w:val="0"/>
          <w:spacing w:val="0"/>
          <w:w w:val="100"/>
        </w:rPr>
        <w:t>же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ми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истра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0"/>
          <w:w w:val="100"/>
        </w:rPr>
        <w:t>окр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1"/>
          <w:w w:val="100"/>
        </w:rPr>
        <w:t>д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как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"/>
          <w:w w:val="100"/>
        </w:rPr>
        <w:t>н</w:t>
      </w:r>
      <w:r>
        <w:rPr>
          <w:b w:val="0"/>
          <w:bCs w:val="0"/>
          <w:spacing w:val="0"/>
          <w:w w:val="100"/>
        </w:rPr>
        <w:t>иц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расти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ости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546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Про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ктом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смотре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са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оса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ев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50" w:right="381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том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рри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ории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Приро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ори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Ц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76" w:lineRule="exact" w:before="4"/>
        <w:ind w:left="150" w:right="38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ико</w:t>
      </w:r>
      <w:r>
        <w:rPr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2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кже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осста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рот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рок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4"/>
          <w:w w:val="100"/>
        </w:rPr>
        <w:t>д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аемых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комм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ика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11"/>
          <w:sz w:val="16"/>
          <w:szCs w:val="16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Heading5"/>
        <w:spacing w:line="274" w:lineRule="exact"/>
        <w:ind w:left="726" w:right="0"/>
        <w:jc w:val="left"/>
        <w:rPr>
          <w:b w:val="0"/>
          <w:bCs w:val="0"/>
        </w:rPr>
      </w:pPr>
      <w:r>
        <w:rPr>
          <w:rFonts w:ascii="Arial" w:hAnsi="Arial" w:cs="Arial" w:eastAsia="Arial"/>
          <w:spacing w:val="1"/>
          <w:w w:val="100"/>
        </w:rPr>
        <w:t>3</w:t>
      </w:r>
      <w:r>
        <w:rPr>
          <w:rFonts w:ascii="Arial" w:hAnsi="Arial" w:cs="Arial" w:eastAsia="Arial"/>
          <w:spacing w:val="0"/>
          <w:w w:val="100"/>
        </w:rPr>
        <w:t>.7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spacing w:val="-2"/>
          <w:w w:val="100"/>
        </w:rPr>
        <w:t>О</w:t>
      </w:r>
      <w:r>
        <w:rPr>
          <w:spacing w:val="0"/>
          <w:w w:val="100"/>
        </w:rPr>
        <w:t>хр</w:t>
      </w:r>
      <w:r>
        <w:rPr>
          <w:spacing w:val="1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10"/>
          <w:w w:val="100"/>
        </w:rPr>
      </w:r>
      <w:r>
        <w:rPr>
          <w:spacing w:val="0"/>
          <w:w w:val="100"/>
        </w:rPr>
        <w:t>ок</w:t>
      </w:r>
      <w:r>
        <w:rPr>
          <w:spacing w:val="2"/>
          <w:w w:val="100"/>
        </w:rPr>
        <w:t>р</w:t>
      </w:r>
      <w:r>
        <w:rPr>
          <w:spacing w:val="-8"/>
          <w:w w:val="100"/>
        </w:rPr>
        <w:t>у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ю</w:t>
      </w:r>
      <w:r>
        <w:rPr>
          <w:spacing w:val="-5"/>
          <w:w w:val="100"/>
        </w:rPr>
        <w:t>щ</w:t>
      </w:r>
      <w:r>
        <w:rPr>
          <w:spacing w:val="0"/>
          <w:w w:val="100"/>
        </w:rPr>
        <w:t>ей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0"/>
          <w:w w:val="100"/>
        </w:rPr>
        <w:t>сре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ы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803" w:right="0"/>
        <w:jc w:val="left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ООС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12"/>
        </w:numPr>
        <w:tabs>
          <w:tab w:pos="1208" w:val="left" w:leader="none"/>
        </w:tabs>
        <w:ind w:left="1208" w:right="0" w:hanging="471"/>
        <w:jc w:val="left"/>
        <w:rPr>
          <w:b w:val="0"/>
          <w:bCs w:val="0"/>
        </w:rPr>
      </w:pPr>
      <w:bookmarkStart w:name="_TOC_250005" w:id="13"/>
      <w:r>
        <w:rPr>
          <w:spacing w:val="-1"/>
          <w:w w:val="100"/>
        </w:rPr>
        <w:t>М</w:t>
      </w:r>
      <w:r>
        <w:rPr>
          <w:spacing w:val="0"/>
          <w:w w:val="100"/>
        </w:rPr>
        <w:t>еро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р</w:t>
      </w:r>
      <w:r>
        <w:rPr>
          <w:spacing w:val="-2"/>
          <w:w w:val="100"/>
        </w:rPr>
        <w:t>и</w:t>
      </w:r>
      <w:r>
        <w:rPr>
          <w:spacing w:val="-1"/>
          <w:w w:val="100"/>
        </w:rPr>
        <w:t>я</w:t>
      </w:r>
      <w:r>
        <w:rPr>
          <w:spacing w:val="-3"/>
          <w:w w:val="100"/>
        </w:rPr>
        <w:t>т</w:t>
      </w:r>
      <w:r>
        <w:rPr>
          <w:spacing w:val="1"/>
          <w:w w:val="100"/>
        </w:rPr>
        <w:t>и</w:t>
      </w:r>
      <w:r>
        <w:rPr>
          <w:spacing w:val="0"/>
          <w:w w:val="100"/>
        </w:rPr>
        <w:t>я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8"/>
          <w:w w:val="100"/>
        </w:rPr>
      </w:r>
      <w:r>
        <w:rPr>
          <w:spacing w:val="0"/>
          <w:w w:val="100"/>
        </w:rPr>
        <w:t>обр</w:t>
      </w:r>
      <w:r>
        <w:rPr>
          <w:spacing w:val="1"/>
          <w:w w:val="100"/>
        </w:rPr>
        <w:t>а</w:t>
      </w:r>
      <w:r>
        <w:rPr>
          <w:spacing w:val="-5"/>
          <w:w w:val="100"/>
        </w:rPr>
        <w:t>щ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0"/>
          <w:w w:val="100"/>
        </w:rPr>
        <w:t>ю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0"/>
          <w:w w:val="100"/>
        </w:rPr>
        <w:t>с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spacing w:val="0"/>
          <w:w w:val="100"/>
        </w:rPr>
        <w:t>о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х</w:t>
      </w:r>
      <w:r>
        <w:rPr>
          <w:spacing w:val="-1"/>
          <w:w w:val="100"/>
        </w:rPr>
        <w:t>о</w:t>
      </w:r>
      <w:r>
        <w:rPr>
          <w:spacing w:val="1"/>
          <w:w w:val="100"/>
        </w:rPr>
        <w:t>д</w:t>
      </w:r>
      <w:r>
        <w:rPr>
          <w:spacing w:val="0"/>
          <w:w w:val="100"/>
        </w:rPr>
        <w:t>а</w:t>
      </w:r>
      <w:r>
        <w:rPr>
          <w:spacing w:val="-3"/>
          <w:w w:val="100"/>
        </w:rPr>
        <w:t>м</w:t>
      </w:r>
      <w:r>
        <w:rPr>
          <w:spacing w:val="0"/>
          <w:w w:val="100"/>
        </w:rPr>
        <w:t>и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0"/>
          <w:w w:val="100"/>
        </w:rPr>
        <w:t>стро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ь</w:t>
      </w:r>
      <w:r>
        <w:rPr>
          <w:spacing w:val="0"/>
          <w:w w:val="100"/>
        </w:rPr>
        <w:t>ст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9"/>
          <w:w w:val="100"/>
        </w:rPr>
      </w:r>
      <w:r>
        <w:rPr>
          <w:spacing w:val="0"/>
          <w:w w:val="100"/>
        </w:rPr>
        <w:t>и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0"/>
          <w:w w:val="100"/>
        </w:rPr>
        <w:t>с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с</w:t>
      </w:r>
      <w:r>
        <w:rPr>
          <w:spacing w:val="0"/>
          <w:w w:val="100"/>
        </w:rPr>
        <w:t>а</w:t>
      </w:r>
      <w:bookmarkEnd w:id="13"/>
      <w:r>
        <w:rPr>
          <w:b w:val="0"/>
          <w:bCs w:val="0"/>
          <w:spacing w:val="0"/>
          <w:w w:val="100"/>
        </w:rPr>
      </w:r>
    </w:p>
    <w:p>
      <w:pPr>
        <w:pStyle w:val="BodyText"/>
        <w:ind w:left="803" w:right="0"/>
        <w:jc w:val="left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12"/>
        </w:numPr>
        <w:tabs>
          <w:tab w:pos="1206" w:val="left" w:leader="none"/>
        </w:tabs>
        <w:ind w:left="1206" w:right="0" w:hanging="468"/>
        <w:jc w:val="left"/>
        <w:rPr>
          <w:b w:val="0"/>
          <w:bCs w:val="0"/>
        </w:rPr>
      </w:pPr>
      <w:bookmarkStart w:name="_TOC_250004" w:id="14"/>
      <w:r>
        <w:rPr>
          <w:spacing w:val="0"/>
          <w:w w:val="100"/>
        </w:rPr>
        <w:t>О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ч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т</w:t>
      </w:r>
      <w:r>
        <w:rPr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pacing w:val="-20"/>
          <w:w w:val="100"/>
        </w:rPr>
      </w:r>
      <w:r>
        <w:rPr>
          <w:spacing w:val="0"/>
          <w:w w:val="100"/>
        </w:rPr>
        <w:t>об</w:t>
      </w:r>
      <w:r>
        <w:rPr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pacing w:val="-17"/>
          <w:w w:val="100"/>
        </w:rPr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ер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о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ео</w:t>
      </w:r>
      <w:r>
        <w:rPr>
          <w:spacing w:val="1"/>
          <w:w w:val="100"/>
        </w:rPr>
        <w:t>л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г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ч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ск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х</w:t>
      </w:r>
      <w:r>
        <w:rPr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pacing w:val="-19"/>
          <w:w w:val="100"/>
        </w:rPr>
      </w:r>
      <w:r>
        <w:rPr>
          <w:spacing w:val="-1"/>
          <w:w w:val="100"/>
        </w:rPr>
        <w:t>и</w:t>
      </w:r>
      <w:r>
        <w:rPr>
          <w:spacing w:val="0"/>
          <w:w w:val="100"/>
        </w:rPr>
        <w:t>з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с</w:t>
      </w:r>
      <w:r>
        <w:rPr>
          <w:spacing w:val="0"/>
          <w:w w:val="100"/>
        </w:rPr>
        <w:t>ка</w:t>
      </w:r>
      <w:r>
        <w:rPr>
          <w:spacing w:val="-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-1"/>
          <w:w w:val="100"/>
        </w:rPr>
        <w:t>я</w:t>
      </w:r>
      <w:r>
        <w:rPr>
          <w:spacing w:val="0"/>
          <w:w w:val="100"/>
        </w:rPr>
        <w:t>х</w:t>
      </w:r>
      <w:bookmarkEnd w:id="14"/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11900" w:h="16840"/>
          <w:pgMar w:top="940" w:bottom="280" w:left="1400" w:right="18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87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8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8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84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109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7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7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180"/>
          <w:cols w:num="4" w:equalWidth="0">
            <w:col w:w="3067" w:space="44"/>
            <w:col w:w="507" w:space="544"/>
            <w:col w:w="5075" w:space="400"/>
            <w:col w:w="683"/>
          </w:cols>
        </w:sectPr>
      </w:pP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803" w:right="0"/>
        <w:jc w:val="left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tabs>
          <w:tab w:pos="1431" w:val="left" w:leader="none"/>
          <w:tab w:pos="3181" w:val="left" w:leader="none"/>
          <w:tab w:pos="4057" w:val="left" w:leader="none"/>
          <w:tab w:pos="4573" w:val="left" w:leader="none"/>
          <w:tab w:pos="6311" w:val="left" w:leader="none"/>
        </w:tabs>
        <w:ind w:left="258" w:right="0" w:firstLine="479"/>
        <w:jc w:val="left"/>
        <w:rPr>
          <w:b w:val="0"/>
          <w:bCs w:val="0"/>
        </w:rPr>
      </w:pPr>
      <w:bookmarkStart w:name="_TOC_250003" w:id="15"/>
      <w:r>
        <w:rPr>
          <w:rFonts w:ascii="Arial" w:hAnsi="Arial" w:cs="Arial" w:eastAsia="Arial"/>
          <w:spacing w:val="1"/>
          <w:w w:val="100"/>
        </w:rPr>
        <w:t>3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1"/>
          <w:w w:val="100"/>
        </w:rPr>
        <w:t>1</w:t>
      </w:r>
      <w:r>
        <w:rPr>
          <w:rFonts w:ascii="Arial" w:hAnsi="Arial" w:cs="Arial" w:eastAsia="Arial"/>
          <w:spacing w:val="0"/>
          <w:w w:val="100"/>
        </w:rPr>
        <w:t>0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spacing w:val="0"/>
          <w:w w:val="100"/>
        </w:rPr>
        <w:t>Т</w:t>
      </w:r>
      <w:r>
        <w:rPr>
          <w:spacing w:val="-2"/>
          <w:w w:val="100"/>
        </w:rPr>
        <w:t>е</w:t>
      </w:r>
      <w:r>
        <w:rPr>
          <w:spacing w:val="0"/>
          <w:w w:val="100"/>
        </w:rPr>
        <w:t>х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ч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ск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й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0"/>
          <w:w w:val="100"/>
        </w:rPr>
        <w:t>о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ч</w:t>
      </w:r>
      <w:r>
        <w:rPr>
          <w:spacing w:val="3"/>
          <w:w w:val="100"/>
        </w:rPr>
        <w:t>е</w:t>
      </w:r>
      <w:r>
        <w:rPr>
          <w:spacing w:val="0"/>
          <w:w w:val="100"/>
        </w:rPr>
        <w:t>т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0"/>
          <w:w w:val="100"/>
        </w:rPr>
        <w:t>р</w:t>
      </w:r>
      <w:r>
        <w:rPr>
          <w:spacing w:val="1"/>
          <w:w w:val="100"/>
        </w:rPr>
        <w:t>е</w:t>
      </w:r>
      <w:r>
        <w:rPr>
          <w:spacing w:val="3"/>
          <w:w w:val="100"/>
        </w:rPr>
        <w:t>з</w:t>
      </w:r>
      <w:r>
        <w:rPr>
          <w:spacing w:val="-8"/>
          <w:w w:val="100"/>
        </w:rPr>
        <w:t>у</w:t>
      </w:r>
      <w:r>
        <w:rPr>
          <w:spacing w:val="3"/>
          <w:w w:val="100"/>
        </w:rPr>
        <w:t>л</w:t>
      </w:r>
      <w:r>
        <w:rPr>
          <w:spacing w:val="1"/>
          <w:w w:val="100"/>
        </w:rPr>
        <w:t>ь</w:t>
      </w:r>
      <w:r>
        <w:rPr>
          <w:spacing w:val="0"/>
          <w:w w:val="100"/>
        </w:rPr>
        <w:t>та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ам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-1"/>
          <w:w w:val="95"/>
        </w:rPr>
        <w:t>и</w:t>
      </w:r>
      <w:r>
        <w:rPr>
          <w:spacing w:val="-1"/>
          <w:w w:val="95"/>
        </w:rPr>
        <w:t>н</w:t>
      </w:r>
      <w:r>
        <w:rPr>
          <w:spacing w:val="1"/>
          <w:w w:val="95"/>
        </w:rPr>
        <w:t>ж</w:t>
      </w:r>
      <w:r>
        <w:rPr>
          <w:spacing w:val="0"/>
          <w:w w:val="95"/>
        </w:rPr>
        <w:t>е</w:t>
      </w:r>
      <w:r>
        <w:rPr>
          <w:spacing w:val="-1"/>
          <w:w w:val="95"/>
        </w:rPr>
        <w:t>н</w:t>
      </w:r>
      <w:r>
        <w:rPr>
          <w:spacing w:val="0"/>
          <w:w w:val="95"/>
        </w:rPr>
        <w:t>ер</w:t>
      </w:r>
      <w:r>
        <w:rPr>
          <w:spacing w:val="-1"/>
          <w:w w:val="95"/>
        </w:rPr>
        <w:t>н</w:t>
      </w:r>
      <w:r>
        <w:rPr>
          <w:spacing w:val="-1"/>
          <w:w w:val="95"/>
        </w:rPr>
        <w:t>о</w:t>
      </w:r>
      <w:r>
        <w:rPr>
          <w:rFonts w:ascii="Arial" w:hAnsi="Arial" w:cs="Arial" w:eastAsia="Arial"/>
          <w:spacing w:val="-1"/>
          <w:w w:val="95"/>
        </w:rPr>
        <w:t>-</w:t>
      </w:r>
      <w:r>
        <w:rPr>
          <w:spacing w:val="-1"/>
          <w:w w:val="95"/>
        </w:rPr>
        <w:t>э</w:t>
      </w:r>
      <w:r>
        <w:rPr>
          <w:spacing w:val="1"/>
          <w:w w:val="95"/>
        </w:rPr>
        <w:t>к</w:t>
      </w:r>
      <w:r>
        <w:rPr>
          <w:spacing w:val="0"/>
          <w:w w:val="95"/>
        </w:rPr>
        <w:t>о</w:t>
      </w:r>
      <w:r>
        <w:rPr>
          <w:spacing w:val="0"/>
          <w:w w:val="95"/>
        </w:rPr>
        <w:t>л</w:t>
      </w:r>
      <w:r>
        <w:rPr>
          <w:spacing w:val="0"/>
          <w:w w:val="95"/>
        </w:rPr>
        <w:t>о</w:t>
      </w:r>
      <w:r>
        <w:rPr>
          <w:spacing w:val="0"/>
          <w:w w:val="95"/>
        </w:rPr>
        <w:t>г</w:t>
      </w:r>
      <w:r>
        <w:rPr>
          <w:spacing w:val="-1"/>
          <w:w w:val="95"/>
        </w:rPr>
        <w:t>и</w:t>
      </w:r>
      <w:r>
        <w:rPr>
          <w:spacing w:val="0"/>
          <w:w w:val="95"/>
        </w:rPr>
        <w:t>ч</w:t>
      </w:r>
      <w:r>
        <w:rPr>
          <w:spacing w:val="0"/>
          <w:w w:val="95"/>
        </w:rPr>
        <w:t>е</w:t>
      </w:r>
      <w:r>
        <w:rPr>
          <w:spacing w:val="0"/>
          <w:w w:val="95"/>
        </w:rPr>
        <w:t>ск</w:t>
      </w:r>
      <w:r>
        <w:rPr>
          <w:spacing w:val="-4"/>
          <w:w w:val="95"/>
        </w:rPr>
        <w:t>и</w:t>
      </w:r>
      <w:r>
        <w:rPr>
          <w:spacing w:val="0"/>
          <w:w w:val="95"/>
        </w:rPr>
        <w:t>х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з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с</w:t>
      </w:r>
      <w:r>
        <w:rPr>
          <w:spacing w:val="0"/>
          <w:w w:val="100"/>
        </w:rPr>
        <w:t>ка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й</w:t>
      </w:r>
      <w:bookmarkEnd w:id="15"/>
      <w:r>
        <w:rPr>
          <w:b w:val="0"/>
          <w:bCs w:val="0"/>
          <w:spacing w:val="0"/>
          <w:w w:val="100"/>
        </w:rPr>
      </w:r>
    </w:p>
    <w:p>
      <w:pPr>
        <w:spacing w:before="69"/>
        <w:ind w:left="181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5"/>
          <w:w w:val="7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16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55"/>
          <w:footerReference w:type="default" r:id="rId56"/>
          <w:pgSz w:w="11900" w:h="16840"/>
          <w:pgMar w:header="0" w:footer="0" w:top="300" w:bottom="280" w:left="1400" w:right="180"/>
          <w:cols w:num="2" w:equalWidth="0">
            <w:col w:w="9457" w:space="40"/>
            <w:col w:w="823"/>
          </w:cols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э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еских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ыск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астке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роект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тка</w:t>
      </w:r>
      <w:r>
        <w:rPr>
          <w:b w:val="0"/>
          <w:bCs w:val="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3"/>
          <w:w w:val="100"/>
        </w:rPr>
        <w:t>я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юке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0"/>
          <w:w w:val="100"/>
        </w:rPr>
        <w:t>Ц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Ви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Т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К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ийская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ройки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0"/>
          <w:w w:val="100"/>
        </w:rPr>
        <w:t>райо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Бирю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Во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3"/>
          <w:w w:val="100"/>
        </w:rPr>
        <w:t>Ц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иоэ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еская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ста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терр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арактер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как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орите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ч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кти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1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8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ием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рр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Фе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2"/>
          <w:w w:val="100"/>
        </w:rPr>
        <w:t>ж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ору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иты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рав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отре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1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ека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b w:val="0"/>
          <w:bCs w:val="0"/>
          <w:spacing w:val="-2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.,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акто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ов</w:t>
      </w:r>
      <w:r>
        <w:rPr>
          <w:b w:val="0"/>
          <w:bCs w:val="0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6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мо</w:t>
      </w:r>
      <w:r>
        <w:rPr>
          <w:b w:val="0"/>
          <w:bCs w:val="0"/>
          <w:spacing w:val="-2"/>
          <w:w w:val="100"/>
        </w:rPr>
        <w:t>ж</w:t>
      </w:r>
      <w:r>
        <w:rPr>
          <w:b w:val="0"/>
          <w:bCs w:val="0"/>
          <w:spacing w:val="0"/>
          <w:w w:val="100"/>
        </w:rPr>
        <w:t>ет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ся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я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0"/>
          <w:w w:val="100"/>
        </w:rPr>
        <w:t>ст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оите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00"/>
        </w:rPr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Исс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ые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ока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</w:rPr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ют</w:t>
      </w:r>
      <w:r>
        <w:rPr>
          <w:b w:val="0"/>
          <w:bCs w:val="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</w:rPr>
      </w:r>
      <w:r>
        <w:rPr>
          <w:b w:val="0"/>
          <w:bCs w:val="0"/>
          <w:spacing w:val="0"/>
          <w:w w:val="100"/>
        </w:rPr>
        <w:t>тре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орма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тов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-2"/>
          <w:w w:val="100"/>
        </w:rPr>
        <w:t>П</w:t>
      </w:r>
      <w:r>
        <w:rPr>
          <w:b w:val="0"/>
          <w:bCs w:val="0"/>
          <w:spacing w:val="0"/>
          <w:w w:val="100"/>
        </w:rPr>
        <w:t>ОРБ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1236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Вер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ори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2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0"/>
          <w:w w:val="100"/>
        </w:rPr>
        <w:t>сте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1"/>
          <w:w w:val="100"/>
        </w:rPr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ими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токси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ыми</w:t>
      </w:r>
      <w:r>
        <w:rPr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b w:val="0"/>
          <w:bCs w:val="0"/>
          <w:spacing w:val="0"/>
          <w:w w:val="100"/>
        </w:rPr>
        <w:t>э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ами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тся</w:t>
      </w:r>
      <w:r>
        <w:rPr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кате</w:t>
      </w:r>
      <w:r>
        <w:rPr>
          <w:b w:val="0"/>
          <w:bCs w:val="0"/>
          <w:spacing w:val="-5"/>
          <w:w w:val="100"/>
        </w:rPr>
        <w:t>г</w:t>
      </w:r>
      <w:r>
        <w:rPr>
          <w:b w:val="0"/>
          <w:bCs w:val="0"/>
          <w:spacing w:val="0"/>
          <w:w w:val="100"/>
        </w:rPr>
        <w:t>ори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исты</w:t>
      </w:r>
      <w:r>
        <w:rPr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стимые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247" w:val="left" w:leader="none"/>
          <w:tab w:pos="2343" w:val="left" w:leader="none"/>
          <w:tab w:pos="3911" w:val="left" w:leader="none"/>
          <w:tab w:pos="6123" w:val="left" w:leader="none"/>
          <w:tab w:pos="7014" w:val="left" w:leader="none"/>
          <w:tab w:pos="7350" w:val="left" w:leader="none"/>
          <w:tab w:pos="8305" w:val="left" w:leader="none"/>
        </w:tabs>
        <w:ind w:left="738" w:right="0"/>
        <w:jc w:val="left"/>
      </w:pPr>
      <w:r>
        <w:rPr>
          <w:b w:val="0"/>
          <w:bCs w:val="0"/>
          <w:spacing w:val="0"/>
          <w:w w:val="100"/>
        </w:rPr>
        <w:t>По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сте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кт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0"/>
          <w:w w:val="100"/>
        </w:rPr>
        <w:t>ми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соот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тст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ют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9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истом</w:t>
      </w:r>
      <w:r>
        <w:rPr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ко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738" w:right="0"/>
        <w:jc w:val="left"/>
      </w:pPr>
      <w:r>
        <w:rPr>
          <w:b w:val="0"/>
          <w:bCs w:val="0"/>
          <w:spacing w:val="0"/>
          <w:w w:val="100"/>
        </w:rPr>
        <w:t>По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сте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ире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ом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3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тся</w:t>
      </w:r>
      <w:r>
        <w:rPr>
          <w:b w:val="0"/>
          <w:bCs w:val="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</w:rPr>
      </w:r>
      <w:r>
        <w:rPr>
          <w:b w:val="0"/>
          <w:bCs w:val="0"/>
          <w:spacing w:val="0"/>
          <w:w w:val="100"/>
        </w:rPr>
        <w:t>кате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ории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left="19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истые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54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Исс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ка</w:t>
      </w:r>
      <w:r>
        <w:rPr>
          <w:b w:val="0"/>
          <w:bCs w:val="0"/>
          <w:spacing w:val="-3"/>
          <w:w w:val="100"/>
        </w:rPr>
        <w:t>з</w:t>
      </w:r>
      <w:r>
        <w:rPr>
          <w:b w:val="0"/>
          <w:bCs w:val="0"/>
          <w:spacing w:val="0"/>
          <w:w w:val="100"/>
        </w:rPr>
        <w:t>ат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еско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1"/>
          <w:w w:val="100"/>
        </w:rPr>
        <w:t>я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х</w:t>
      </w:r>
      <w:r>
        <w:rPr>
          <w:b w:val="0"/>
          <w:bCs w:val="0"/>
          <w:spacing w:val="0"/>
          <w:w w:val="100"/>
        </w:rPr>
        <w:t>арактер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ется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0"/>
          <w:w w:val="100"/>
        </w:rPr>
        <w:t>как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«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мере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ас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иа</w:t>
      </w:r>
      <w:r>
        <w:rPr>
          <w:b w:val="0"/>
          <w:bCs w:val="0"/>
          <w:spacing w:val="-4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ек</w:t>
      </w:r>
      <w:r>
        <w:rPr>
          <w:b w:val="0"/>
          <w:bCs w:val="0"/>
          <w:spacing w:val="-1"/>
          <w:w w:val="100"/>
        </w:rPr>
        <w:t>ц</w:t>
      </w:r>
      <w:r>
        <w:rPr>
          <w:b w:val="0"/>
          <w:bCs w:val="0"/>
          <w:spacing w:val="0"/>
          <w:w w:val="100"/>
        </w:rPr>
        <w:t>ио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-2"/>
          <w:w w:val="100"/>
        </w:rPr>
        <w:t>к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етс</w:t>
      </w:r>
      <w:r>
        <w:rPr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ind w:left="198" w:right="377" w:firstLine="1341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оот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етс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ии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</w:rPr>
      </w:r>
      <w:r>
        <w:rPr>
          <w:b w:val="0"/>
          <w:bCs w:val="0"/>
          <w:spacing w:val="-1"/>
          <w:w w:val="100"/>
        </w:rPr>
        <w:t>З</w:t>
      </w:r>
      <w:r>
        <w:rPr>
          <w:b w:val="0"/>
          <w:bCs w:val="0"/>
          <w:spacing w:val="0"/>
          <w:w w:val="100"/>
        </w:rPr>
        <w:t>ак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ем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ер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ит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риа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</w:rPr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Фе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ера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ой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0"/>
          <w:w w:val="100"/>
        </w:rPr>
        <w:t>ж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ру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ф</w:t>
      </w:r>
      <w:r>
        <w:rPr>
          <w:b w:val="0"/>
          <w:bCs w:val="0"/>
          <w:spacing w:val="0"/>
          <w:w w:val="100"/>
        </w:rPr>
        <w:t>ере</w:t>
      </w:r>
      <w:r>
        <w:rPr>
          <w:b w:val="0"/>
          <w:bCs w:val="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иты</w:t>
      </w:r>
      <w:r>
        <w:rPr>
          <w:b w:val="0"/>
          <w:bCs w:val="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ав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ре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и</w:t>
      </w:r>
      <w:r>
        <w:rPr>
          <w:b w:val="0"/>
          <w:bCs w:val="0"/>
          <w:spacing w:val="0"/>
          <w:w w:val="100"/>
        </w:rPr>
        <w:t>те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ей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2"/>
          <w:w w:val="100"/>
        </w:rPr>
        <w:t>и</w:t>
      </w:r>
      <w:r>
        <w:rPr>
          <w:b w:val="0"/>
          <w:bCs w:val="0"/>
          <w:spacing w:val="0"/>
          <w:w w:val="100"/>
        </w:rPr>
        <w:t>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ека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у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оск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№</w:t>
      </w:r>
      <w:r>
        <w:rPr>
          <w:b w:val="0"/>
          <w:bCs w:val="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от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</w:rPr>
      </w:r>
      <w:r>
        <w:rPr>
          <w:b w:val="0"/>
          <w:bCs w:val="0"/>
          <w:spacing w:val="-1"/>
          <w:w w:val="100"/>
        </w:rPr>
        <w:t>№</w:t>
      </w:r>
      <w:r>
        <w:rPr>
          <w:b w:val="0"/>
          <w:bCs w:val="0"/>
          <w:spacing w:val="0"/>
          <w:w w:val="100"/>
        </w:rPr>
        <w:t>№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5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ое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,2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</w:rPr>
      </w:r>
      <w:r>
        <w:rPr>
          <w:b w:val="0"/>
          <w:bCs w:val="0"/>
          <w:spacing w:val="0"/>
          <w:w w:val="100"/>
        </w:rPr>
        <w:t>мож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ать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д</w:t>
      </w:r>
      <w:r>
        <w:rPr>
          <w:b w:val="0"/>
          <w:bCs w:val="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</w:rPr>
      </w:r>
      <w:r>
        <w:rPr>
          <w:b w:val="0"/>
          <w:bCs w:val="0"/>
          <w:spacing w:val="0"/>
          <w:w w:val="100"/>
        </w:rPr>
        <w:t>отсы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ки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ыемок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</w:rPr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т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астках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ия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2"/>
          <w:w w:val="100"/>
        </w:rPr>
        <w:t>р</w:t>
      </w:r>
      <w:r>
        <w:rPr>
          <w:b w:val="0"/>
          <w:bCs w:val="0"/>
          <w:spacing w:val="0"/>
          <w:w w:val="100"/>
        </w:rPr>
        <w:t>екр</w:t>
      </w:r>
      <w:r>
        <w:rPr>
          <w:b w:val="0"/>
          <w:bCs w:val="0"/>
          <w:spacing w:val="-2"/>
          <w:w w:val="100"/>
        </w:rPr>
        <w:t>ы</w:t>
      </w:r>
      <w:r>
        <w:rPr>
          <w:b w:val="0"/>
          <w:bCs w:val="0"/>
          <w:spacing w:val="0"/>
          <w:w w:val="100"/>
        </w:rPr>
        <w:t>тием</w:t>
      </w:r>
      <w:r>
        <w:rPr>
          <w:b w:val="0"/>
          <w:bCs w:val="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исто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та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</w:rPr>
      </w:r>
      <w:r>
        <w:rPr>
          <w:b w:val="0"/>
          <w:bCs w:val="0"/>
          <w:spacing w:val="0"/>
          <w:w w:val="100"/>
        </w:rPr>
        <w:t>ме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ее</w:t>
      </w:r>
      <w:r>
        <w:rPr>
          <w:b w:val="0"/>
          <w:bCs w:val="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,2</w:t>
      </w:r>
      <w:r>
        <w:rPr>
          <w:rFonts w:ascii="Arial" w:hAnsi="Arial" w:cs="Arial" w:eastAsia="Arial"/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;</w:t>
      </w:r>
      <w:r>
        <w:rPr>
          <w:rFonts w:ascii="Arial" w:hAnsi="Arial" w:cs="Arial" w:eastAsia="Arial"/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</w:t>
      </w:r>
      <w:r>
        <w:rPr>
          <w:b w:val="0"/>
          <w:bCs w:val="0"/>
          <w:spacing w:val="-3"/>
          <w:w w:val="100"/>
        </w:rPr>
        <w:t>у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ты</w:t>
      </w:r>
      <w:r>
        <w:rPr>
          <w:b w:val="0"/>
          <w:bCs w:val="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оста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ых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ро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2"/>
          <w:w w:val="100"/>
        </w:rPr>
        <w:t>ы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щ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ок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в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2"/>
          <w:w w:val="100"/>
        </w:rPr>
        <w:t>я</w:t>
      </w:r>
      <w:r>
        <w:rPr>
          <w:b w:val="0"/>
          <w:bCs w:val="0"/>
          <w:spacing w:val="0"/>
          <w:w w:val="100"/>
        </w:rPr>
        <w:t>х</w:t>
      </w:r>
      <w:r>
        <w:rPr>
          <w:b w:val="0"/>
          <w:bCs w:val="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</w:rPr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,0</w:t>
      </w:r>
      <w:r>
        <w:rPr>
          <w:rFonts w:ascii="Arial" w:hAnsi="Arial" w:cs="Arial" w:eastAsia="Arial"/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м</w:t>
      </w:r>
      <w:r>
        <w:rPr>
          <w:b w:val="0"/>
          <w:bCs w:val="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</w:rPr>
      </w:r>
      <w:r>
        <w:rPr>
          <w:b w:val="0"/>
          <w:bCs w:val="0"/>
          <w:spacing w:val="0"/>
          <w:w w:val="100"/>
        </w:rPr>
        <w:t>мож</w:t>
      </w:r>
      <w:r>
        <w:rPr>
          <w:b w:val="0"/>
          <w:bCs w:val="0"/>
          <w:spacing w:val="-3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</w:rPr>
      </w:r>
      <w:r>
        <w:rPr>
          <w:b w:val="0"/>
          <w:bCs w:val="0"/>
          <w:spacing w:val="0"/>
          <w:w w:val="100"/>
        </w:rPr>
        <w:t>ис</w:t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-1"/>
          <w:w w:val="100"/>
        </w:rPr>
        <w:t>ь</w:t>
      </w:r>
      <w:r>
        <w:rPr>
          <w:b w:val="0"/>
          <w:bCs w:val="0"/>
          <w:spacing w:val="0"/>
          <w:w w:val="100"/>
        </w:rPr>
        <w:t>з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ать</w:t>
      </w:r>
      <w:r>
        <w:rPr>
          <w:b w:val="0"/>
          <w:bCs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</w:rPr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ра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3"/>
          <w:w w:val="100"/>
        </w:rPr>
        <w:t>с</w:t>
      </w:r>
      <w:r>
        <w:rPr>
          <w:b w:val="0"/>
          <w:bCs w:val="0"/>
          <w:spacing w:val="0"/>
          <w:w w:val="100"/>
        </w:rPr>
        <w:t>к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ю</w:t>
      </w:r>
      <w:r>
        <w:rPr>
          <w:b w:val="0"/>
          <w:bCs w:val="0"/>
          <w:spacing w:val="-1"/>
          <w:w w:val="100"/>
        </w:rPr>
        <w:t>ч</w:t>
      </w:r>
      <w:r>
        <w:rPr>
          <w:b w:val="0"/>
          <w:bCs w:val="0"/>
          <w:spacing w:val="0"/>
          <w:w w:val="100"/>
        </w:rPr>
        <w:t>ая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б</w:t>
      </w:r>
      <w:r>
        <w:rPr>
          <w:b w:val="0"/>
          <w:bCs w:val="0"/>
          <w:spacing w:val="1"/>
          <w:w w:val="100"/>
        </w:rPr>
        <w:t>ъ</w:t>
      </w:r>
      <w:r>
        <w:rPr>
          <w:b w:val="0"/>
          <w:bCs w:val="0"/>
          <w:spacing w:val="-2"/>
          <w:w w:val="100"/>
        </w:rPr>
        <w:t>е</w:t>
      </w:r>
      <w:r>
        <w:rPr>
          <w:b w:val="0"/>
          <w:bCs w:val="0"/>
          <w:spacing w:val="0"/>
          <w:w w:val="100"/>
        </w:rPr>
        <w:t>кты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-1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ы</w:t>
      </w:r>
      <w:r>
        <w:rPr>
          <w:b w:val="0"/>
          <w:bCs w:val="0"/>
          <w:spacing w:val="-3"/>
          <w:w w:val="100"/>
        </w:rPr>
        <w:t>ш</w:t>
      </w:r>
      <w:r>
        <w:rPr>
          <w:b w:val="0"/>
          <w:bCs w:val="0"/>
          <w:spacing w:val="0"/>
          <w:w w:val="100"/>
        </w:rPr>
        <w:t>е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2"/>
          <w:w w:val="100"/>
        </w:rPr>
        <w:t>г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b w:val="0"/>
          <w:bCs w:val="0"/>
          <w:spacing w:val="0"/>
          <w:w w:val="100"/>
        </w:rPr>
        <w:t>риск</w:t>
      </w:r>
      <w:r>
        <w:rPr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left="738" w:right="0"/>
        <w:jc w:val="left"/>
        <w:rPr>
          <w:b w:val="0"/>
          <w:bCs w:val="0"/>
        </w:rPr>
      </w:pPr>
      <w:bookmarkStart w:name="_TOC_250002" w:id="16"/>
      <w:r>
        <w:rPr>
          <w:rFonts w:ascii="Arial" w:hAnsi="Arial" w:cs="Arial" w:eastAsia="Arial"/>
          <w:spacing w:val="0"/>
          <w:w w:val="100"/>
        </w:rPr>
        <w:t>3.</w:t>
      </w:r>
      <w:r>
        <w:rPr>
          <w:rFonts w:ascii="Arial" w:hAnsi="Arial" w:cs="Arial" w:eastAsia="Arial"/>
          <w:spacing w:val="1"/>
          <w:w w:val="100"/>
        </w:rPr>
        <w:t>1</w:t>
      </w:r>
      <w:r>
        <w:rPr>
          <w:rFonts w:ascii="Arial" w:hAnsi="Arial" w:cs="Arial" w:eastAsia="Arial"/>
          <w:spacing w:val="0"/>
          <w:w w:val="100"/>
        </w:rPr>
        <w:t>2</w:t>
      </w:r>
      <w:r>
        <w:rPr>
          <w:rFonts w:ascii="Arial" w:hAnsi="Arial" w:cs="Arial" w:eastAsia="Arial"/>
          <w:spacing w:val="-13"/>
          <w:w w:val="100"/>
        </w:rPr>
        <w:t> 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ц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ка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11"/>
          <w:w w:val="100"/>
        </w:rPr>
      </w:r>
      <w:r>
        <w:rPr>
          <w:spacing w:val="-1"/>
          <w:w w:val="100"/>
        </w:rPr>
        <w:t>в</w:t>
      </w:r>
      <w:r>
        <w:rPr>
          <w:spacing w:val="1"/>
          <w:w w:val="100"/>
        </w:rPr>
        <w:t>л</w:t>
      </w:r>
      <w:r>
        <w:rPr>
          <w:spacing w:val="-2"/>
          <w:w w:val="100"/>
        </w:rPr>
        <w:t>и</w:t>
      </w:r>
      <w:r>
        <w:rPr>
          <w:spacing w:val="-1"/>
          <w:w w:val="100"/>
        </w:rPr>
        <w:t>я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0"/>
          <w:w w:val="100"/>
        </w:rPr>
        <w:t>я</w:t>
      </w:r>
      <w:r>
        <w:rPr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pacing w:val="-13"/>
          <w:w w:val="100"/>
        </w:rPr>
      </w:r>
      <w:r>
        <w:rPr>
          <w:spacing w:val="0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ро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1"/>
          <w:w w:val="100"/>
        </w:rPr>
        <w:t>л</w:t>
      </w:r>
      <w:r>
        <w:rPr>
          <w:spacing w:val="-1"/>
          <w:w w:val="100"/>
        </w:rPr>
        <w:t>ь</w:t>
      </w:r>
      <w:r>
        <w:rPr>
          <w:spacing w:val="3"/>
          <w:w w:val="100"/>
        </w:rPr>
        <w:t>с</w:t>
      </w:r>
      <w:r>
        <w:rPr>
          <w:spacing w:val="-3"/>
          <w:w w:val="100"/>
        </w:rPr>
        <w:t>т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bookmarkEnd w:id="16"/>
      <w:r>
        <w:rPr>
          <w:b w:val="0"/>
          <w:bCs w:val="0"/>
          <w:spacing w:val="0"/>
          <w:w w:val="100"/>
        </w:rPr>
      </w:r>
    </w:p>
    <w:p>
      <w:pPr>
        <w:pStyle w:val="BodyText"/>
        <w:ind w:left="0" w:right="1969"/>
        <w:jc w:val="center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8"/>
          <w:w w:val="100"/>
        </w:rPr>
        <w:t>В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tabs>
          <w:tab w:pos="1686" w:val="left" w:leader="none"/>
          <w:tab w:pos="3495" w:val="left" w:leader="none"/>
          <w:tab w:pos="5528" w:val="left" w:leader="none"/>
          <w:tab w:pos="8178" w:val="left" w:leader="none"/>
        </w:tabs>
        <w:ind w:left="258" w:right="861" w:firstLine="479"/>
        <w:jc w:val="left"/>
        <w:rPr>
          <w:b w:val="0"/>
          <w:bCs w:val="0"/>
        </w:rPr>
      </w:pPr>
      <w:bookmarkStart w:name="_TOC_250001" w:id="17"/>
      <w:r>
        <w:rPr>
          <w:rFonts w:ascii="Arial" w:hAnsi="Arial" w:cs="Arial" w:eastAsia="Arial"/>
          <w:spacing w:val="1"/>
          <w:w w:val="100"/>
        </w:rPr>
        <w:t>3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1"/>
          <w:w w:val="100"/>
        </w:rPr>
        <w:t>1</w:t>
      </w:r>
      <w:r>
        <w:rPr>
          <w:rFonts w:ascii="Arial" w:hAnsi="Arial" w:cs="Arial" w:eastAsia="Arial"/>
          <w:spacing w:val="0"/>
          <w:w w:val="100"/>
        </w:rPr>
        <w:t>2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spacing w:val="0"/>
          <w:w w:val="100"/>
        </w:rPr>
        <w:t>Про</w:t>
      </w:r>
      <w:r>
        <w:rPr>
          <w:spacing w:val="1"/>
          <w:w w:val="100"/>
        </w:rPr>
        <w:t>г</w:t>
      </w:r>
      <w:r>
        <w:rPr>
          <w:spacing w:val="-3"/>
          <w:w w:val="100"/>
        </w:rPr>
        <w:t>р</w:t>
      </w:r>
      <w:r>
        <w:rPr>
          <w:spacing w:val="0"/>
          <w:w w:val="100"/>
        </w:rPr>
        <w:t>а</w:t>
      </w:r>
      <w:r>
        <w:rPr>
          <w:spacing w:val="-3"/>
          <w:w w:val="100"/>
        </w:rPr>
        <w:t>м</w:t>
      </w:r>
      <w:r>
        <w:rPr>
          <w:spacing w:val="-3"/>
          <w:w w:val="100"/>
        </w:rPr>
        <w:t>м</w:t>
      </w:r>
      <w:r>
        <w:rPr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-3"/>
          <w:w w:val="100"/>
        </w:rPr>
        <w:t>м</w:t>
      </w:r>
      <w:r>
        <w:rPr>
          <w:spacing w:val="2"/>
          <w:w w:val="100"/>
        </w:rPr>
        <w:t>о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и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2"/>
          <w:w w:val="100"/>
        </w:rPr>
        <w:t>р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н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-1"/>
          <w:w w:val="100"/>
        </w:rPr>
        <w:t>д</w:t>
      </w:r>
      <w:r>
        <w:rPr>
          <w:spacing w:val="3"/>
          <w:w w:val="100"/>
        </w:rPr>
        <w:t>е</w:t>
      </w:r>
      <w:r>
        <w:rPr>
          <w:spacing w:val="-5"/>
          <w:w w:val="100"/>
        </w:rPr>
        <w:t>ф</w:t>
      </w:r>
      <w:r>
        <w:rPr>
          <w:spacing w:val="0"/>
          <w:w w:val="100"/>
        </w:rPr>
        <w:t>о</w:t>
      </w:r>
      <w:r>
        <w:rPr>
          <w:spacing w:val="2"/>
          <w:w w:val="100"/>
        </w:rPr>
        <w:t>р</w:t>
      </w:r>
      <w:r>
        <w:rPr>
          <w:spacing w:val="-3"/>
          <w:w w:val="100"/>
        </w:rPr>
        <w:t>м</w:t>
      </w:r>
      <w:r>
        <w:rPr>
          <w:spacing w:val="0"/>
          <w:w w:val="100"/>
        </w:rPr>
        <w:t>а</w:t>
      </w:r>
      <w:r>
        <w:rPr>
          <w:spacing w:val="1"/>
          <w:w w:val="100"/>
        </w:rPr>
        <w:t>ц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о</w:t>
      </w:r>
      <w:r>
        <w:rPr>
          <w:spacing w:val="1"/>
          <w:w w:val="100"/>
        </w:rPr>
        <w:t>н</w:t>
      </w:r>
      <w:r>
        <w:rPr>
          <w:spacing w:val="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х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spacing w:val="-1"/>
          <w:w w:val="95"/>
        </w:rPr>
        <w:t>п</w:t>
      </w:r>
      <w:r>
        <w:rPr>
          <w:spacing w:val="0"/>
          <w:w w:val="95"/>
        </w:rPr>
        <w:t>ро</w:t>
      </w:r>
      <w:r>
        <w:rPr>
          <w:spacing w:val="-1"/>
          <w:w w:val="95"/>
        </w:rPr>
        <w:t>ц</w:t>
      </w:r>
      <w:r>
        <w:rPr>
          <w:spacing w:val="0"/>
          <w:w w:val="95"/>
        </w:rPr>
        <w:t>ессов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spacing w:val="1"/>
          <w:w w:val="100"/>
        </w:rPr>
        <w:t>г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о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ез</w:t>
      </w:r>
      <w:r>
        <w:rPr>
          <w:spacing w:val="-1"/>
          <w:w w:val="100"/>
        </w:rPr>
        <w:t>и</w:t>
      </w:r>
      <w:r>
        <w:rPr>
          <w:spacing w:val="0"/>
          <w:w w:val="100"/>
        </w:rPr>
        <w:t>ч</w:t>
      </w:r>
      <w:r>
        <w:rPr>
          <w:spacing w:val="1"/>
          <w:w w:val="100"/>
        </w:rPr>
        <w:t>е</w:t>
      </w:r>
      <w:r>
        <w:rPr>
          <w:spacing w:val="0"/>
          <w:w w:val="100"/>
        </w:rPr>
        <w:t>ск</w:t>
      </w:r>
      <w:r>
        <w:rPr>
          <w:spacing w:val="-2"/>
          <w:w w:val="100"/>
        </w:rPr>
        <w:t>и</w:t>
      </w:r>
      <w:r>
        <w:rPr>
          <w:spacing w:val="-3"/>
          <w:w w:val="100"/>
        </w:rPr>
        <w:t>м</w:t>
      </w:r>
      <w:r>
        <w:rPr>
          <w:spacing w:val="0"/>
          <w:w w:val="100"/>
        </w:rPr>
        <w:t>и</w:t>
      </w:r>
      <w:r>
        <w:rPr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pacing w:val="-30"/>
          <w:w w:val="100"/>
        </w:rPr>
      </w:r>
      <w:r>
        <w:rPr>
          <w:spacing w:val="-3"/>
          <w:w w:val="100"/>
        </w:rPr>
        <w:t>м</w:t>
      </w:r>
      <w:r>
        <w:rPr>
          <w:spacing w:val="0"/>
          <w:w w:val="100"/>
        </w:rPr>
        <w:t>ет</w:t>
      </w:r>
      <w:r>
        <w:rPr>
          <w:spacing w:val="-1"/>
          <w:w w:val="100"/>
        </w:rPr>
        <w:t>о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ами</w:t>
      </w:r>
      <w:bookmarkEnd w:id="17"/>
      <w:r>
        <w:rPr>
          <w:b w:val="0"/>
          <w:bCs w:val="0"/>
          <w:spacing w:val="0"/>
          <w:w w:val="100"/>
        </w:rPr>
      </w:r>
    </w:p>
    <w:p>
      <w:pPr>
        <w:pStyle w:val="BodyText"/>
        <w:ind w:left="0" w:right="1981"/>
        <w:jc w:val="center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П</w:t>
      </w:r>
      <w:r>
        <w:rPr>
          <w:b w:val="0"/>
          <w:bCs w:val="0"/>
          <w:spacing w:val="-1"/>
          <w:w w:val="100"/>
        </w:rPr>
        <w:t>М</w:t>
      </w:r>
      <w:r>
        <w:rPr>
          <w:b w:val="0"/>
          <w:bCs w:val="0"/>
          <w:spacing w:val="0"/>
          <w:w w:val="100"/>
        </w:rPr>
        <w:t>Г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numPr>
          <w:ilvl w:val="1"/>
          <w:numId w:val="13"/>
        </w:numPr>
        <w:tabs>
          <w:tab w:pos="1273" w:val="left" w:leader="none"/>
        </w:tabs>
        <w:ind w:left="1273" w:right="0" w:hanging="536"/>
        <w:jc w:val="left"/>
        <w:rPr>
          <w:b w:val="0"/>
          <w:bCs w:val="0"/>
        </w:rPr>
      </w:pPr>
      <w:bookmarkStart w:name="_TOC_250000" w:id="18"/>
      <w:r>
        <w:rPr>
          <w:spacing w:val="0"/>
          <w:w w:val="100"/>
        </w:rPr>
        <w:t>Геора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ар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ы</w:t>
      </w:r>
      <w:r>
        <w:rPr>
          <w:spacing w:val="0"/>
          <w:w w:val="100"/>
        </w:rPr>
        <w:t>е</w:t>
      </w:r>
      <w:r>
        <w:rPr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pacing w:val="-31"/>
          <w:w w:val="100"/>
        </w:rPr>
      </w:r>
      <w:r>
        <w:rPr>
          <w:spacing w:val="-5"/>
          <w:w w:val="100"/>
        </w:rPr>
        <w:t>и</w:t>
      </w:r>
      <w:r>
        <w:rPr>
          <w:spacing w:val="0"/>
          <w:w w:val="100"/>
        </w:rPr>
        <w:t>сс</w:t>
      </w:r>
      <w:r>
        <w:rPr>
          <w:spacing w:val="-2"/>
          <w:w w:val="100"/>
        </w:rPr>
        <w:t>л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д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-2"/>
          <w:w w:val="100"/>
        </w:rPr>
        <w:t>и</w:t>
      </w:r>
      <w:r>
        <w:rPr>
          <w:spacing w:val="0"/>
          <w:w w:val="100"/>
        </w:rPr>
        <w:t>я</w:t>
      </w:r>
      <w:bookmarkEnd w:id="18"/>
      <w:r>
        <w:rPr>
          <w:b w:val="0"/>
          <w:bCs w:val="0"/>
          <w:spacing w:val="0"/>
          <w:w w:val="100"/>
        </w:rPr>
      </w:r>
    </w:p>
    <w:p>
      <w:pPr>
        <w:pStyle w:val="BodyText"/>
        <w:ind w:left="0" w:right="2020"/>
        <w:jc w:val="center"/>
      </w:pPr>
      <w:r>
        <w:rPr>
          <w:b w:val="0"/>
          <w:bCs w:val="0"/>
          <w:spacing w:val="0"/>
          <w:w w:val="100"/>
        </w:rPr>
        <w:t>Пр</w:t>
      </w:r>
      <w:r>
        <w:rPr>
          <w:b w:val="0"/>
          <w:bCs w:val="0"/>
          <w:spacing w:val="-5"/>
          <w:w w:val="100"/>
        </w:rPr>
        <w:t>е</w:t>
      </w:r>
      <w:r>
        <w:rPr>
          <w:b w:val="0"/>
          <w:bCs w:val="0"/>
          <w:spacing w:val="-1"/>
          <w:w w:val="100"/>
        </w:rPr>
        <w:t>д</w:t>
      </w:r>
      <w:r>
        <w:rPr>
          <w:b w:val="0"/>
          <w:bCs w:val="0"/>
          <w:spacing w:val="0"/>
          <w:w w:val="100"/>
        </w:rPr>
        <w:t>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7"/>
          <w:w w:val="100"/>
        </w:rPr>
        <w:t>в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ен</w:t>
      </w:r>
      <w:r>
        <w:rPr>
          <w:b w:val="0"/>
          <w:bCs w:val="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</w:rPr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-2"/>
          <w:w w:val="100"/>
        </w:rPr>
        <w:t>о</w:t>
      </w:r>
      <w:r>
        <w:rPr>
          <w:b w:val="0"/>
          <w:bCs w:val="0"/>
          <w:spacing w:val="0"/>
          <w:w w:val="100"/>
        </w:rPr>
        <w:t>мом</w:t>
      </w:r>
      <w:r>
        <w:rPr>
          <w:b w:val="0"/>
          <w:bCs w:val="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0"/>
        </w:rPr>
      </w:r>
      <w:r>
        <w:rPr>
          <w:rFonts w:ascii="Arial" w:hAnsi="Arial" w:cs="Arial" w:eastAsia="Arial"/>
          <w:b w:val="0"/>
          <w:bCs w:val="0"/>
          <w:spacing w:val="-2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РИ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5437" w:val="left" w:leader="none"/>
        </w:tabs>
        <w:ind w:left="1098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С</w:t>
      </w:r>
      <w:r>
        <w:rPr>
          <w:b w:val="0"/>
          <w:bCs w:val="0"/>
          <w:spacing w:val="0"/>
          <w:w w:val="100"/>
        </w:rPr>
        <w:t>ос</w:t>
      </w:r>
      <w:r>
        <w:rPr>
          <w:b w:val="0"/>
          <w:bCs w:val="0"/>
          <w:spacing w:val="-2"/>
          <w:w w:val="100"/>
        </w:rPr>
        <w:t>т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"/>
          <w:w w:val="100"/>
        </w:rPr>
        <w:t>в</w:t>
      </w:r>
      <w:r>
        <w:rPr>
          <w:b w:val="0"/>
          <w:bCs w:val="0"/>
          <w:spacing w:val="0"/>
          <w:w w:val="100"/>
        </w:rPr>
        <w:t>и</w:t>
      </w:r>
      <w:r>
        <w:rPr>
          <w:b w:val="0"/>
          <w:bCs w:val="0"/>
          <w:spacing w:val="-1"/>
          <w:w w:val="100"/>
        </w:rPr>
        <w:t>л</w:t>
      </w:r>
      <w:r>
        <w:rPr>
          <w:b w:val="0"/>
          <w:bCs w:val="0"/>
          <w:spacing w:val="0"/>
          <w:w w:val="10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п</w:t>
      </w:r>
      <w:r>
        <w:rPr>
          <w:b w:val="0"/>
          <w:bCs w:val="0"/>
          <w:spacing w:val="0"/>
          <w:w w:val="100"/>
        </w:rPr>
        <w:t>о</w:t>
      </w:r>
      <w:r>
        <w:rPr>
          <w:b w:val="0"/>
          <w:bCs w:val="0"/>
          <w:spacing w:val="-3"/>
          <w:w w:val="100"/>
        </w:rPr>
        <w:t>в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.</w:t>
      </w:r>
      <w:r>
        <w:rPr>
          <w:b w:val="0"/>
          <w:bCs w:val="0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4346" w:val="left" w:leader="none"/>
        </w:tabs>
        <w:ind w:left="0" w:right="2104"/>
        <w:jc w:val="center"/>
        <w:rPr>
          <w:rFonts w:ascii="Arial" w:hAnsi="Arial" w:cs="Arial" w:eastAsia="Arial"/>
        </w:rPr>
      </w:pPr>
      <w:r>
        <w:rPr>
          <w:b w:val="0"/>
          <w:bCs w:val="0"/>
          <w:spacing w:val="-1"/>
          <w:w w:val="100"/>
        </w:rPr>
        <w:t>Г</w:t>
      </w:r>
      <w:r>
        <w:rPr>
          <w:b w:val="0"/>
          <w:bCs w:val="0"/>
          <w:spacing w:val="0"/>
          <w:w w:val="100"/>
        </w:rPr>
        <w:t>ИП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1"/>
          <w:w w:val="100"/>
        </w:rPr>
        <w:t>С</w:t>
      </w:r>
      <w:r>
        <w:rPr>
          <w:b w:val="0"/>
          <w:bCs w:val="0"/>
          <w:spacing w:val="-2"/>
          <w:w w:val="100"/>
        </w:rPr>
        <w:t>а</w:t>
      </w:r>
      <w:r>
        <w:rPr>
          <w:b w:val="0"/>
          <w:bCs w:val="0"/>
          <w:spacing w:val="-2"/>
          <w:w w:val="100"/>
        </w:rPr>
        <w:t>м</w:t>
      </w:r>
      <w:r>
        <w:rPr>
          <w:b w:val="0"/>
          <w:bCs w:val="0"/>
          <w:spacing w:val="0"/>
          <w:w w:val="100"/>
        </w:rPr>
        <w:t>ари</w:t>
      </w:r>
      <w:r>
        <w:rPr>
          <w:b w:val="0"/>
          <w:bCs w:val="0"/>
          <w:spacing w:val="-1"/>
          <w:w w:val="100"/>
        </w:rPr>
        <w:t>н</w:t>
      </w:r>
      <w:r>
        <w:rPr>
          <w:b w:val="0"/>
          <w:bCs w:val="0"/>
          <w:spacing w:val="0"/>
          <w:w w:val="100"/>
        </w:rPr>
        <w:t>а</w:t>
      </w:r>
      <w:r>
        <w:rPr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00" w:h="16840"/>
          <w:pgMar w:top="940" w:bottom="280" w:left="1400" w:right="18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83" coordorigin="662,261" coordsize="10984,15643">
            <v:group style="position:absolute;left:11057;top:283;width:566;height:398" coordorigin="11057,283" coordsize="566,398">
              <v:shape style="position:absolute;left:11057;top:283;width:566;height:398" coordorigin="11057,283" coordsize="566,398" path="m11057,682l11623,682,11623,283,11057,283,11057,682xe" filled="f" stroked="t" strokeweight=".24996pt" strokecolor="#000000">
                <v:path arrowok="t"/>
              </v:shape>
            </v:group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  <v:shape style="position:absolute;left:4458;top:13331;width:1531;height:1106" type="#_x0000_t75">
                <v:imagedata r:id="rId57" o:title="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8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8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8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з</w:t>
      </w:r>
      <w:r>
        <w:rPr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b w:val="0"/>
          <w:bCs w:val="0"/>
          <w:spacing w:val="1"/>
          <w:w w:val="75"/>
        </w:rPr>
        <w:t>К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b w:val="0"/>
          <w:bCs w:val="0"/>
          <w:spacing w:val="-1"/>
          <w:w w:val="75"/>
        </w:rPr>
        <w:t>у</w:t>
      </w:r>
      <w:r>
        <w:rPr>
          <w:b w:val="0"/>
          <w:bCs w:val="0"/>
          <w:spacing w:val="0"/>
          <w:w w:val="75"/>
        </w:rPr>
        <w:t>ч</w:t>
      </w:r>
      <w:r>
        <w:rPr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75"/>
        </w:rPr>
        <w:t> </w:t>
      </w:r>
      <w:r>
        <w:rPr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b w:val="0"/>
          <w:bCs w:val="0"/>
          <w:spacing w:val="-1"/>
          <w:w w:val="75"/>
        </w:rPr>
        <w:t>№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1"/>
          <w:w w:val="75"/>
        </w:rPr>
        <w:t>о</w:t>
      </w:r>
      <w:r>
        <w:rPr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b w:val="0"/>
          <w:bCs w:val="0"/>
          <w:spacing w:val="0"/>
          <w:w w:val="75"/>
        </w:rPr>
        <w:t>П</w:t>
      </w:r>
      <w:r>
        <w:rPr>
          <w:b w:val="0"/>
          <w:bCs w:val="0"/>
          <w:spacing w:val="-5"/>
          <w:w w:val="75"/>
        </w:rPr>
        <w:t>о</w:t>
      </w: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2"/>
          <w:w w:val="75"/>
        </w:rPr>
        <w:t>п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ь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9" w:right="0"/>
        <w:jc w:val="left"/>
      </w:pPr>
      <w:r>
        <w:rPr>
          <w:b w:val="0"/>
          <w:bCs w:val="0"/>
          <w:spacing w:val="0"/>
          <w:w w:val="75"/>
        </w:rPr>
        <w:t>Д</w:t>
      </w:r>
      <w:r>
        <w:rPr>
          <w:b w:val="0"/>
          <w:bCs w:val="0"/>
          <w:spacing w:val="-5"/>
          <w:w w:val="75"/>
        </w:rPr>
        <w:t>а</w:t>
      </w:r>
      <w:r>
        <w:rPr>
          <w:b w:val="0"/>
          <w:bCs w:val="0"/>
          <w:spacing w:val="-4"/>
          <w:w w:val="75"/>
        </w:rPr>
        <w:t>т</w:t>
      </w:r>
      <w:r>
        <w:rPr>
          <w:b w:val="0"/>
          <w:bCs w:val="0"/>
          <w:spacing w:val="0"/>
          <w:w w:val="75"/>
        </w:rPr>
        <w:t>а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6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5</w:t>
      </w:r>
      <w:r>
        <w:rPr>
          <w:b w:val="0"/>
          <w:bCs w:val="0"/>
          <w:spacing w:val="1"/>
          <w:w w:val="65"/>
        </w:rPr>
        <w:t>8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1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/</w:t>
      </w:r>
      <w:r>
        <w:rPr>
          <w:b w:val="0"/>
          <w:bCs w:val="0"/>
          <w:spacing w:val="1"/>
          <w:w w:val="65"/>
        </w:rPr>
        <w:t>3</w:t>
      </w:r>
      <w:r>
        <w:rPr>
          <w:b w:val="0"/>
          <w:bCs w:val="0"/>
          <w:spacing w:val="1"/>
          <w:w w:val="65"/>
        </w:rPr>
        <w:t>2</w:t>
      </w:r>
      <w:r>
        <w:rPr>
          <w:b w:val="0"/>
          <w:bCs w:val="0"/>
          <w:spacing w:val="1"/>
          <w:w w:val="65"/>
        </w:rPr>
        <w:t>9</w:t>
      </w:r>
      <w:r>
        <w:rPr>
          <w:b w:val="0"/>
          <w:bCs w:val="0"/>
          <w:spacing w:val="1"/>
          <w:w w:val="65"/>
        </w:rPr>
        <w:t>4</w:t>
      </w:r>
      <w:r>
        <w:rPr>
          <w:b w:val="0"/>
          <w:bCs w:val="0"/>
          <w:spacing w:val="1"/>
          <w:w w:val="65"/>
        </w:rPr>
        <w:t>-</w:t>
      </w:r>
      <w:r>
        <w:rPr>
          <w:b w:val="0"/>
          <w:bCs w:val="0"/>
          <w:spacing w:val="1"/>
          <w:w w:val="65"/>
        </w:rPr>
        <w:t>0</w:t>
      </w:r>
      <w:r>
        <w:rPr>
          <w:b w:val="0"/>
          <w:bCs w:val="0"/>
          <w:spacing w:val="1"/>
          <w:w w:val="65"/>
        </w:rPr>
        <w:t>7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109" w:right="0"/>
        <w:jc w:val="left"/>
      </w:pPr>
      <w:r>
        <w:rPr>
          <w:spacing w:val="0"/>
          <w:w w:val="75"/>
        </w:rPr>
        <w:br w:type="column"/>
      </w:r>
      <w:r>
        <w:rPr>
          <w:b w:val="0"/>
          <w:bCs w:val="0"/>
          <w:spacing w:val="-1"/>
          <w:w w:val="75"/>
        </w:rPr>
        <w:t>Л</w:t>
      </w:r>
      <w:r>
        <w:rPr>
          <w:b w:val="0"/>
          <w:bCs w:val="0"/>
          <w:spacing w:val="0"/>
          <w:w w:val="75"/>
        </w:rPr>
        <w:t>и</w:t>
      </w:r>
      <w:r>
        <w:rPr>
          <w:b w:val="0"/>
          <w:bCs w:val="0"/>
          <w:spacing w:val="-1"/>
          <w:w w:val="75"/>
        </w:rPr>
        <w:t>с</w:t>
      </w:r>
      <w:r>
        <w:rPr>
          <w:b w:val="0"/>
          <w:bCs w:val="0"/>
          <w:spacing w:val="0"/>
          <w:w w:val="75"/>
        </w:rPr>
        <w:t>т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6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400" w:right="180"/>
          <w:cols w:num="4" w:equalWidth="0">
            <w:col w:w="3067" w:space="44"/>
            <w:col w:w="507" w:space="544"/>
            <w:col w:w="5075" w:space="400"/>
            <w:col w:w="683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826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ас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2"/>
          <w:w w:val="100"/>
        </w:rPr>
        <w:t>о</w:t>
      </w:r>
      <w:r>
        <w:rPr>
          <w:rFonts w:ascii="Arial" w:hAnsi="Arial" w:cs="Arial" w:eastAsia="Arial"/>
          <w:spacing w:val="-3"/>
          <w:w w:val="100"/>
        </w:rPr>
        <w:t>р</w:t>
      </w:r>
      <w:r>
        <w:rPr>
          <w:rFonts w:ascii="Arial" w:hAnsi="Arial" w:cs="Arial" w:eastAsia="Arial"/>
          <w:spacing w:val="0"/>
          <w:w w:val="100"/>
        </w:rPr>
        <w:t>т</w:t>
      </w:r>
      <w:r>
        <w:rPr>
          <w:rFonts w:ascii="Arial" w:hAnsi="Arial" w:cs="Arial" w:eastAsia="Arial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pacing w:val="-27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2"/>
          <w:w w:val="100"/>
        </w:rPr>
        <w:t>р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3"/>
          <w:w w:val="100"/>
        </w:rPr>
        <w:t>к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3"/>
        <w:numPr>
          <w:ilvl w:val="2"/>
          <w:numId w:val="13"/>
        </w:numPr>
        <w:tabs>
          <w:tab w:pos="4222" w:val="left" w:leader="none"/>
        </w:tabs>
        <w:spacing w:before="82"/>
        <w:ind w:left="4222" w:right="0" w:hanging="312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О</w:t>
      </w:r>
      <w:r>
        <w:rPr>
          <w:spacing w:val="-1"/>
          <w:w w:val="100"/>
        </w:rPr>
        <w:t>б</w:t>
      </w:r>
      <w:r>
        <w:rPr>
          <w:spacing w:val="0"/>
          <w:w w:val="100"/>
        </w:rPr>
        <w:t>щие</w:t>
      </w:r>
      <w:r>
        <w:rPr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</w:r>
      <w:r>
        <w:rPr>
          <w:spacing w:val="-1"/>
          <w:w w:val="100"/>
        </w:rPr>
        <w:t>д</w:t>
      </w:r>
      <w:r>
        <w:rPr>
          <w:spacing w:val="-3"/>
          <w:w w:val="100"/>
        </w:rPr>
        <w:t>а</w:t>
      </w:r>
      <w:r>
        <w:rPr>
          <w:spacing w:val="0"/>
          <w:w w:val="100"/>
        </w:rPr>
        <w:t>нн</w:t>
      </w:r>
      <w:r>
        <w:rPr>
          <w:spacing w:val="-3"/>
          <w:w w:val="100"/>
        </w:rPr>
        <w:t>ы</w:t>
      </w:r>
      <w:r>
        <w:rPr>
          <w:spacing w:val="-3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86"/>
        <w:ind w:left="0" w:right="10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0"/>
          <w:sz w:val="18"/>
          <w:szCs w:val="1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spacing w:val="17"/>
          <w:w w:val="7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right"/>
        <w:rPr>
          <w:rFonts w:ascii="Arial" w:hAnsi="Arial" w:cs="Arial" w:eastAsia="Arial"/>
          <w:sz w:val="18"/>
          <w:szCs w:val="18"/>
        </w:rPr>
        <w:sectPr>
          <w:headerReference w:type="default" r:id="rId58"/>
          <w:footerReference w:type="default" r:id="rId59"/>
          <w:pgSz w:w="11900" w:h="16840"/>
          <w:pgMar w:header="0" w:footer="0" w:top="280" w:bottom="280" w:left="1360" w:right="240"/>
          <w:cols w:num="2" w:equalWidth="0">
            <w:col w:w="6493" w:space="40"/>
            <w:col w:w="3767"/>
          </w:cols>
        </w:sectPr>
      </w:pPr>
    </w:p>
    <w:p>
      <w:pPr>
        <w:tabs>
          <w:tab w:pos="2971" w:val="left" w:leader="none"/>
        </w:tabs>
        <w:spacing w:line="341" w:lineRule="auto" w:before="60"/>
        <w:ind w:left="190" w:right="478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з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ю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ла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"</w:t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но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"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й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льн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ю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ж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3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й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льн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у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7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й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ны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Б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  <w:sz w:val="22"/>
          <w:szCs w:val="22"/>
        </w:rPr>
        <w:t>ю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чн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но</w:t>
      </w:r>
    </w:p>
    <w:p>
      <w:pPr>
        <w:tabs>
          <w:tab w:pos="4239" w:val="left" w:leader="none"/>
        </w:tabs>
        <w:spacing w:line="272" w:lineRule="exact"/>
        <w:ind w:left="19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4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tabs>
          <w:tab w:pos="4239" w:val="left" w:leader="none"/>
        </w:tabs>
        <w:spacing w:before="74"/>
        <w:ind w:left="19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з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ООО</w:t>
      </w:r>
      <w:r>
        <w:rPr>
          <w:rFonts w:ascii="Arial" w:hAnsi="Arial" w:cs="Arial" w:eastAsia="Arial"/>
          <w:b w:val="0"/>
          <w:bCs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ст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строй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ое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tabs>
          <w:tab w:pos="4239" w:val="left" w:leader="none"/>
        </w:tabs>
        <w:spacing w:before="74"/>
        <w:ind w:left="19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ьс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ое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tabs>
          <w:tab w:pos="4239" w:val="left" w:leader="none"/>
        </w:tabs>
        <w:spacing w:line="354" w:lineRule="exact" w:before="43"/>
        <w:ind w:left="19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2"/>
          <w:w w:val="100"/>
          <w:position w:val="-12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2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сп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-12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3"/>
          <w:w w:val="100"/>
          <w:position w:val="-12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2"/>
          <w:sz w:val="22"/>
          <w:szCs w:val="22"/>
        </w:rPr>
        <w:t>ж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я</w:t>
      </w:r>
      <w:r>
        <w:rPr>
          <w:rFonts w:ascii="Arial" w:hAnsi="Arial" w:cs="Arial" w:eastAsia="Arial"/>
          <w:b w:val="0"/>
          <w:bCs w:val="0"/>
          <w:spacing w:val="2"/>
          <w:w w:val="100"/>
          <w:position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-12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-12"/>
          <w:sz w:val="22"/>
          <w:szCs w:val="22"/>
        </w:rPr>
        <w:t>б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2"/>
          <w:sz w:val="22"/>
          <w:szCs w:val="22"/>
        </w:rPr>
        <w:t>ъ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2"/>
          <w:sz w:val="22"/>
          <w:szCs w:val="22"/>
        </w:rPr>
        <w:t>к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9"/>
          <w:w w:val="100"/>
          <w:position w:val="0"/>
          <w:sz w:val="24"/>
          <w:szCs w:val="24"/>
        </w:rPr>
        <w:t>Ю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-16"/>
          <w:w w:val="10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Бир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0"/>
          <w:sz w:val="24"/>
          <w:szCs w:val="24"/>
        </w:rPr>
        <w:t>ю</w:t>
      </w:r>
      <w:r>
        <w:rPr>
          <w:rFonts w:ascii="Arial" w:hAnsi="Arial" w:cs="Arial" w:eastAsia="Arial"/>
          <w:b w:val="0"/>
          <w:bCs w:val="0"/>
          <w:spacing w:val="-4"/>
          <w:w w:val="100"/>
          <w:position w:val="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4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ос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-16"/>
          <w:w w:val="10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0"/>
          <w:sz w:val="24"/>
          <w:szCs w:val="24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Бор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  <w:position w:val="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pStyle w:val="BodyText"/>
        <w:spacing w:line="198" w:lineRule="exact"/>
        <w:ind w:left="635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2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3"/>
        <w:numPr>
          <w:ilvl w:val="2"/>
          <w:numId w:val="13"/>
        </w:numPr>
        <w:tabs>
          <w:tab w:pos="2787" w:val="left" w:leader="none"/>
        </w:tabs>
        <w:ind w:left="2787" w:right="0" w:hanging="315"/>
        <w:jc w:val="center"/>
        <w:rPr>
          <w:rFonts w:ascii="Arial" w:hAnsi="Arial" w:cs="Arial" w:eastAsia="Arial"/>
          <w:b w:val="0"/>
          <w:bCs w:val="0"/>
        </w:rPr>
      </w:pPr>
      <w:r>
        <w:rPr>
          <w:spacing w:val="-16"/>
          <w:w w:val="100"/>
        </w:rPr>
        <w:t>Т</w:t>
      </w:r>
      <w:r>
        <w:rPr>
          <w:spacing w:val="-5"/>
          <w:w w:val="100"/>
        </w:rPr>
        <w:t>е</w:t>
      </w:r>
      <w:r>
        <w:rPr>
          <w:spacing w:val="0"/>
          <w:w w:val="100"/>
        </w:rPr>
        <w:t>хн</w:t>
      </w:r>
      <w:r>
        <w:rPr>
          <w:spacing w:val="-3"/>
          <w:w w:val="100"/>
        </w:rPr>
        <w:t>и</w:t>
      </w:r>
      <w:r>
        <w:rPr>
          <w:spacing w:val="-4"/>
          <w:w w:val="100"/>
        </w:rPr>
        <w:t>к</w:t>
      </w:r>
      <w:r>
        <w:rPr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spacing w:val="0"/>
          <w:w w:val="100"/>
        </w:rPr>
        <w:t>э</w:t>
      </w:r>
      <w:r>
        <w:rPr>
          <w:spacing w:val="-4"/>
          <w:w w:val="100"/>
        </w:rPr>
        <w:t>к</w:t>
      </w:r>
      <w:r>
        <w:rPr>
          <w:spacing w:val="-1"/>
          <w:w w:val="100"/>
        </w:rPr>
        <w:t>о</w:t>
      </w:r>
      <w:r>
        <w:rPr>
          <w:spacing w:val="0"/>
          <w:w w:val="100"/>
        </w:rPr>
        <w:t>н</w:t>
      </w:r>
      <w:r>
        <w:rPr>
          <w:spacing w:val="-9"/>
          <w:w w:val="100"/>
        </w:rPr>
        <w:t>о</w:t>
      </w:r>
      <w:r>
        <w:rPr>
          <w:spacing w:val="1"/>
          <w:w w:val="100"/>
        </w:rPr>
        <w:t>м</w:t>
      </w:r>
      <w:r>
        <w:rPr>
          <w:spacing w:val="0"/>
          <w:w w:val="100"/>
        </w:rPr>
        <w:t>ич</w:t>
      </w:r>
      <w:r>
        <w:rPr>
          <w:spacing w:val="-5"/>
          <w:w w:val="100"/>
        </w:rPr>
        <w:t>е</w:t>
      </w:r>
      <w:r>
        <w:rPr>
          <w:spacing w:val="-3"/>
          <w:w w:val="100"/>
        </w:rPr>
        <w:t>с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ие</w:t>
      </w:r>
      <w:r>
        <w:rPr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</w:r>
      <w:r>
        <w:rPr>
          <w:spacing w:val="0"/>
          <w:w w:val="100"/>
        </w:rPr>
        <w:t>п</w:t>
      </w:r>
      <w:r>
        <w:rPr>
          <w:spacing w:val="-1"/>
          <w:w w:val="100"/>
        </w:rPr>
        <w:t>о</w:t>
      </w:r>
      <w:r>
        <w:rPr>
          <w:spacing w:val="1"/>
          <w:w w:val="100"/>
        </w:rPr>
        <w:t>к</w:t>
      </w:r>
      <w:r>
        <w:rPr>
          <w:spacing w:val="2"/>
          <w:w w:val="100"/>
        </w:rPr>
        <w:t>а</w:t>
      </w:r>
      <w:r>
        <w:rPr>
          <w:spacing w:val="-6"/>
          <w:w w:val="100"/>
        </w:rPr>
        <w:t>з</w:t>
      </w:r>
      <w:r>
        <w:rPr>
          <w:spacing w:val="-3"/>
          <w:w w:val="100"/>
        </w:rPr>
        <w:t>а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л</w:t>
      </w:r>
      <w:r>
        <w:rPr>
          <w:spacing w:val="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330" w:lineRule="auto"/>
        <w:ind w:left="1107" w:right="6297" w:hanging="917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уб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ле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-42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уб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</w:p>
    <w:p>
      <w:pPr>
        <w:spacing w:before="5"/>
        <w:ind w:left="19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д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ж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ьн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ь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2"/>
          <w:szCs w:val="22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льс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:</w:t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3"/>
        <w:numPr>
          <w:ilvl w:val="2"/>
          <w:numId w:val="13"/>
        </w:numPr>
        <w:tabs>
          <w:tab w:pos="3852" w:val="left" w:leader="none"/>
        </w:tabs>
        <w:ind w:left="3852" w:right="0" w:hanging="315"/>
        <w:jc w:val="center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П</w:t>
      </w:r>
      <w:r>
        <w:rPr>
          <w:spacing w:val="-1"/>
          <w:w w:val="100"/>
        </w:rPr>
        <w:t>р</w:t>
      </w:r>
      <w:r>
        <w:rPr>
          <w:spacing w:val="-1"/>
          <w:w w:val="100"/>
        </w:rPr>
        <w:t>о</w:t>
      </w:r>
      <w:r>
        <w:rPr>
          <w:spacing w:val="-3"/>
          <w:w w:val="100"/>
        </w:rPr>
        <w:t>е</w:t>
      </w:r>
      <w:r>
        <w:rPr>
          <w:spacing w:val="1"/>
          <w:w w:val="100"/>
        </w:rPr>
        <w:t>к</w:t>
      </w:r>
      <w:r>
        <w:rPr>
          <w:spacing w:val="-3"/>
          <w:w w:val="100"/>
        </w:rPr>
        <w:t>т</w:t>
      </w:r>
      <w:r>
        <w:rPr>
          <w:spacing w:val="0"/>
          <w:w w:val="100"/>
        </w:rPr>
        <w:t>ные</w:t>
      </w:r>
      <w:r>
        <w:rPr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</w:r>
      <w:r>
        <w:rPr>
          <w:spacing w:val="-1"/>
          <w:w w:val="100"/>
        </w:rPr>
        <w:t>р</w:t>
      </w:r>
      <w:r>
        <w:rPr>
          <w:spacing w:val="-3"/>
          <w:w w:val="100"/>
        </w:rPr>
        <w:t>е</w:t>
      </w:r>
      <w:r>
        <w:rPr>
          <w:spacing w:val="-2"/>
          <w:w w:val="100"/>
        </w:rPr>
        <w:t>ш</w:t>
      </w:r>
      <w:r>
        <w:rPr>
          <w:spacing w:val="0"/>
          <w:w w:val="100"/>
        </w:rPr>
        <w:t>ени</w:t>
      </w:r>
      <w:r>
        <w:rPr>
          <w:spacing w:val="-1"/>
          <w:w w:val="100"/>
        </w:rPr>
        <w:t>я</w:t>
      </w:r>
      <w:r>
        <w:rPr>
          <w:rFonts w:ascii="Arial" w:hAnsi="Arial" w:cs="Arial" w:eastAsia="Arial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ind w:left="197" w:right="0" w:hanging="56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1"/>
          <w:w w:val="95"/>
        </w:rPr>
        <w:t>№</w:t>
      </w:r>
      <w:r>
        <w:rPr>
          <w:rFonts w:ascii="Arial" w:hAnsi="Arial" w:cs="Arial" w:eastAsia="Arial"/>
          <w:spacing w:val="0"/>
          <w:w w:val="95"/>
        </w:rPr>
        <w:t>№</w:t>
      </w:r>
      <w:r>
        <w:rPr>
          <w:rFonts w:ascii="Times New Roman" w:hAnsi="Times New Roman" w:cs="Times New Roman" w:eastAsia="Times New Roman"/>
          <w:spacing w:val="0"/>
          <w:w w:val="99"/>
        </w:rPr>
        <w:t> 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001" w:val="left" w:leader="none"/>
          <w:tab w:pos="3026" w:val="left" w:leader="none"/>
        </w:tabs>
        <w:spacing w:line="362" w:lineRule="exact"/>
        <w:ind w:left="0" w:right="6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5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Г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-1"/>
          <w:w w:val="95"/>
          <w:position w:val="14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95"/>
          <w:position w:val="14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line="191" w:lineRule="exact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мм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60" w:lineRule="exact" w:before="4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,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73" w:right="0" w:hanging="332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кр</w:t>
      </w:r>
      <w:r>
        <w:rPr>
          <w:rFonts w:ascii="Arial" w:hAnsi="Arial" w:cs="Arial" w:eastAsia="Arial"/>
          <w:b/>
          <w:bCs/>
          <w:spacing w:val="-5"/>
          <w:w w:val="95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5"/>
          <w:w w:val="95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1"/>
          <w:w w:val="95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2"/>
          <w:w w:val="95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-</w:t>
      </w:r>
      <w:r>
        <w:rPr>
          <w:rFonts w:ascii="Arial" w:hAnsi="Arial" w:cs="Arial" w:eastAsia="Arial"/>
          <w:b/>
          <w:bCs/>
          <w:spacing w:val="0"/>
          <w:w w:val="99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422" w:lineRule="exact" w:before="18"/>
        <w:ind w:left="341" w:right="69" w:hanging="200"/>
        <w:jc w:val="left"/>
        <w:rPr>
          <w:rFonts w:ascii="Arial" w:hAnsi="Arial" w:cs="Arial" w:eastAsia="Arial"/>
          <w:sz w:val="24"/>
          <w:szCs w:val="2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9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ч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кр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42" w:lineRule="exact"/>
        <w:ind w:left="19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ро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к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ка</w:t>
      </w:r>
      <w:r>
        <w:rPr>
          <w:rFonts w:ascii="Arial" w:hAnsi="Arial" w:cs="Arial" w:eastAsia="Arial"/>
          <w:b/>
          <w:bCs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ind w:left="24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ж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/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б</w:t>
      </w:r>
      <w:r>
        <w:rPr>
          <w:rFonts w:ascii="Arial" w:hAnsi="Arial" w:cs="Arial" w:eastAsia="Arial"/>
          <w:b/>
          <w:bCs/>
          <w:spacing w:val="-1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3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обо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й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2" w:right="150" w:firstLine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ь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й</w:t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ф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у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р</w:t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кр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п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ро</w:t>
      </w:r>
      <w:r>
        <w:rPr>
          <w:rFonts w:ascii="Arial" w:hAnsi="Arial" w:cs="Arial" w:eastAsia="Arial"/>
          <w:b/>
          <w:bCs/>
          <w:spacing w:val="1"/>
          <w:w w:val="95"/>
          <w:sz w:val="24"/>
          <w:szCs w:val="24"/>
        </w:rPr>
        <w:t>к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ка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center"/>
        <w:rPr>
          <w:rFonts w:ascii="Arial" w:hAnsi="Arial" w:cs="Arial" w:eastAsia="Arial"/>
          <w:sz w:val="24"/>
          <w:szCs w:val="24"/>
        </w:rPr>
        <w:sectPr>
          <w:type w:val="continuous"/>
          <w:pgSz w:w="11900" w:h="16840"/>
          <w:pgMar w:top="940" w:bottom="280" w:left="1360" w:right="240"/>
          <w:cols w:num="6" w:equalWidth="0">
            <w:col w:w="677" w:space="101"/>
            <w:col w:w="3467" w:space="217"/>
            <w:col w:w="601" w:space="210"/>
            <w:col w:w="1382" w:space="231"/>
            <w:col w:w="1658" w:space="211"/>
            <w:col w:w="1545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39" w:lineRule="auto"/>
        <w:ind w:left="9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ы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с</w:t>
      </w:r>
      <w:r>
        <w:rPr>
          <w:rFonts w:ascii="Arial" w:hAnsi="Arial" w:cs="Arial" w:eastAsia="Arial"/>
          <w:b w:val="0"/>
          <w:bCs w:val="0"/>
          <w:spacing w:val="-3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3"/>
          <w:w w:val="100"/>
          <w:sz w:val="20"/>
          <w:szCs w:val="2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в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5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нн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й</w:t>
      </w:r>
      <w:r>
        <w:rPr>
          <w:rFonts w:ascii="Arial" w:hAnsi="Arial" w:cs="Arial" w:eastAsia="Arial"/>
          <w:b w:val="0"/>
          <w:bCs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ПП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щ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й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мм</w:t>
      </w:r>
      <w:r>
        <w:rPr>
          <w:rFonts w:ascii="Arial" w:hAnsi="Arial" w:cs="Arial" w:eastAsia="Arial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pStyle w:val="Heading5"/>
        <w:tabs>
          <w:tab w:pos="2919" w:val="left" w:leader="none"/>
          <w:tab w:pos="3773" w:val="left" w:leader="none"/>
        </w:tabs>
        <w:spacing w:before="12"/>
        <w:ind w:left="2076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tabs>
          <w:tab w:pos="2938" w:val="left" w:leader="none"/>
          <w:tab w:pos="3715" w:val="left" w:leader="none"/>
        </w:tabs>
        <w:spacing w:line="248" w:lineRule="auto"/>
        <w:ind w:left="917" w:right="0" w:firstLine="1101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мм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мм</w:t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Ка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за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ц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auto" w:before="1"/>
        <w:ind w:left="1973" w:right="1655" w:hanging="1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7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8" w:lineRule="exact" w:before="5"/>
        <w:ind w:left="1896" w:right="158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Из</w:t>
      </w:r>
      <w:r>
        <w:rPr>
          <w:rFonts w:ascii="Arial" w:hAnsi="Arial" w:cs="Arial" w:eastAsia="Arial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ж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pStyle w:val="Heading5"/>
        <w:tabs>
          <w:tab w:pos="1455" w:val="left" w:leader="none"/>
          <w:tab w:pos="2240" w:val="left" w:leader="none"/>
        </w:tabs>
        <w:spacing w:before="12"/>
        <w:ind w:left="615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0"/>
          <w:w w:val="100"/>
        </w:rPr>
        <w:tab/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tabs>
          <w:tab w:pos="1397" w:val="left" w:leader="none"/>
          <w:tab w:pos="2259" w:val="left" w:leader="none"/>
        </w:tabs>
        <w:ind w:left="63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мм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0" w:h="16840"/>
          <w:pgMar w:top="940" w:bottom="280" w:left="1360" w:right="240"/>
          <w:cols w:num="3" w:equalWidth="0">
            <w:col w:w="2594" w:space="876"/>
            <w:col w:w="4072" w:space="40"/>
            <w:col w:w="2718"/>
          </w:cols>
        </w:sectPr>
      </w:pPr>
    </w:p>
    <w:p>
      <w:pPr>
        <w:spacing w:line="230" w:lineRule="exact"/>
        <w:ind w:left="917" w:right="136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ж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ным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95"/>
          <w:sz w:val="20"/>
          <w:szCs w:val="2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в</w:t>
      </w:r>
      <w:r>
        <w:rPr>
          <w:rFonts w:ascii="Arial" w:hAnsi="Arial" w:cs="Arial" w:eastAsia="Arial"/>
          <w:b w:val="0"/>
          <w:bCs w:val="0"/>
          <w:spacing w:val="-6"/>
          <w:w w:val="95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-2"/>
          <w:w w:val="95"/>
          <w:sz w:val="20"/>
          <w:szCs w:val="20"/>
        </w:rPr>
        <w:t>х</w:t>
      </w:r>
      <w:r>
        <w:rPr>
          <w:rFonts w:ascii="Arial" w:hAnsi="Arial" w:cs="Arial" w:eastAsia="Arial"/>
          <w:b w:val="0"/>
          <w:bCs w:val="0"/>
          <w:spacing w:val="2"/>
          <w:w w:val="95"/>
          <w:sz w:val="20"/>
          <w:szCs w:val="2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95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ным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щ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тным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917" w:val="left" w:leader="none"/>
        </w:tabs>
        <w:spacing w:line="173" w:lineRule="auto" w:before="48"/>
        <w:ind w:left="917" w:right="1328" w:hanging="5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position w:val="-7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7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ы</w:t>
      </w:r>
      <w:r>
        <w:rPr>
          <w:rFonts w:ascii="Arial" w:hAnsi="Arial" w:cs="Arial" w:eastAsia="Arial"/>
          <w:b w:val="0"/>
          <w:bCs w:val="0"/>
          <w:spacing w:val="2"/>
          <w:w w:val="100"/>
          <w:position w:val="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  <w:position w:val="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м</w:t>
      </w:r>
      <w:r>
        <w:rPr>
          <w:rFonts w:ascii="Arial" w:hAnsi="Arial" w:cs="Arial" w:eastAsia="Arial"/>
          <w:b w:val="0"/>
          <w:bCs w:val="0"/>
          <w:spacing w:val="-1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position w:val="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0"/>
          <w:szCs w:val="2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0"/>
          <w:szCs w:val="2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tabs>
          <w:tab w:pos="2914" w:val="left" w:leader="none"/>
        </w:tabs>
        <w:spacing w:line="240" w:lineRule="auto" w:before="9"/>
        <w:ind w:left="9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э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12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нн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п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э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е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-1"/>
          <w:w w:val="95"/>
          <w:position w:val="-11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-11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-11"/>
          <w:sz w:val="20"/>
          <w:szCs w:val="20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95"/>
          <w:position w:val="-11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-11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11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0" w:lineRule="exact"/>
        <w:ind w:left="0" w:right="159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182" w:lineRule="exact"/>
        <w:ind w:left="2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1002" w:val="left" w:leader="none"/>
        </w:tabs>
        <w:spacing w:line="276" w:lineRule="exact"/>
        <w:ind w:left="24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1"/>
          <w:sz w:val="20"/>
          <w:szCs w:val="20"/>
        </w:rPr>
        <w:t>мм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11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-1"/>
          <w:w w:val="95"/>
          <w:position w:val="0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0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95"/>
          <w:position w:val="0"/>
          <w:sz w:val="20"/>
          <w:szCs w:val="2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95"/>
          <w:position w:val="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27" w:lineRule="exact"/>
        <w:ind w:left="99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3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98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95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45" w:lineRule="auto"/>
        <w:ind w:left="216" w:right="116" w:firstLine="2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7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3" w:lineRule="exact"/>
        <w:ind w:left="122" w:right="2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Из</w:t>
      </w:r>
      <w:r>
        <w:rPr>
          <w:rFonts w:ascii="Arial" w:hAnsi="Arial" w:cs="Arial" w:eastAsia="Arial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ж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auto"/>
        <w:ind w:left="98" w:right="0" w:firstLine="2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95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45" w:lineRule="auto"/>
        <w:ind w:left="216" w:right="116" w:firstLine="2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7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3" w:lineRule="exact"/>
        <w:ind w:left="122" w:right="2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Из</w:t>
      </w:r>
      <w:r>
        <w:rPr>
          <w:rFonts w:ascii="Arial" w:hAnsi="Arial" w:cs="Arial" w:eastAsia="Arial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ж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auto"/>
        <w:ind w:left="98" w:right="0" w:firstLine="2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100"/>
          <w:sz w:val="20"/>
          <w:szCs w:val="2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95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ind w:left="102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1936" w:val="left" w:leader="none"/>
        </w:tabs>
        <w:spacing w:line="227" w:lineRule="exact"/>
        <w:ind w:left="20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6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0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4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40" w:bottom="280" w:left="1360" w:right="240"/>
          <w:cols w:num="4" w:equalWidth="0">
            <w:col w:w="3536" w:space="40"/>
            <w:col w:w="1613" w:space="40"/>
            <w:col w:w="775" w:space="40"/>
            <w:col w:w="4256"/>
          </w:cols>
        </w:sectPr>
      </w:pP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9"/>
        <w:ind w:left="149" w:right="0"/>
        <w:jc w:val="left"/>
        <w:rPr>
          <w:rFonts w:ascii="Arial" w:hAnsi="Arial" w:cs="Arial" w:eastAsia="Arial"/>
        </w:rPr>
      </w:pPr>
      <w:r>
        <w:rPr>
          <w:spacing w:val="0"/>
          <w:w w:val="65"/>
        </w:rPr>
        <w:br w:type="column"/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3" w:equalWidth="0">
            <w:col w:w="3107" w:space="40"/>
            <w:col w:w="511" w:space="698"/>
            <w:col w:w="5944"/>
          </w:cols>
        </w:sectPr>
      </w:pPr>
    </w:p>
    <w:p>
      <w:pPr>
        <w:pStyle w:val="BodyText"/>
        <w:spacing w:line="246" w:lineRule="auto" w:before="7"/>
        <w:ind w:left="116" w:right="0" w:hanging="1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Но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7"/>
        <w:ind w:left="7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27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078" w:val="left" w:leader="none"/>
          <w:tab w:pos="1321" w:val="right" w:leader="none"/>
        </w:tabs>
        <w:spacing w:line="248" w:lineRule="auto" w:before="7"/>
        <w:ind w:left="358" w:right="0" w:hanging="243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-1"/>
          <w:w w:val="7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96" w:right="294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5"/>
        <w:ind w:left="338" w:right="534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6" w:equalWidth="0">
            <w:col w:w="1133" w:space="40"/>
            <w:col w:w="932" w:space="1010"/>
            <w:col w:w="569" w:space="612"/>
            <w:col w:w="2457" w:space="677"/>
            <w:col w:w="1468" w:space="389"/>
            <w:col w:w="1013"/>
          </w:cols>
        </w:sectPr>
      </w:pPr>
    </w:p>
    <w:p>
      <w:pPr>
        <w:pStyle w:val="BodyText"/>
        <w:tabs>
          <w:tab w:pos="9228" w:val="left" w:leader="none"/>
        </w:tabs>
        <w:spacing w:before="501"/>
        <w:ind w:left="4148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13.035pt;margin-top:13.034859pt;width:569.975009pt;height:781.889988pt;mso-position-horizontal-relative:page;mso-position-vertical-relative:page;z-index:-6179" coordorigin="261,261" coordsize="11400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60" o:title=""/>
              </v:shape>
              <v:shape style="position:absolute;left:8930;top:15139;width:586;height:586" type="#_x0000_t75">
                <v:imagedata r:id="rId61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</v:group>
            <v:group style="position:absolute;left:1380;top:1877;width:10274;height:2" coordorigin="1380,1877" coordsize="10274,2">
              <v:shape style="position:absolute;left:1380;top:1877;width:10274;height:2" coordorigin="1380,1877" coordsize="10274,0" path="m1380,1877l11654,1877e" filled="f" stroked="t" strokeweight=".580017pt" strokecolor="#000000">
                <v:path arrowok="t"/>
              </v:shape>
            </v:group>
            <v:group style="position:absolute;left:1380;top:2227;width:10274;height:2" coordorigin="1380,2227" coordsize="10274,2">
              <v:shape style="position:absolute;left:1380;top:2227;width:10274;height:2" coordorigin="1380,2227" coordsize="10274,0" path="m1380,2227l11654,2227e" filled="f" stroked="t" strokeweight=".580pt" strokecolor="#000000">
                <v:path arrowok="t"/>
              </v:shape>
            </v:group>
            <v:group style="position:absolute;left:1380;top:2614;width:10274;height:2" coordorigin="1380,2614" coordsize="10274,2">
              <v:shape style="position:absolute;left:1380;top:2614;width:10274;height:2" coordorigin="1380,2614" coordsize="10274,0" path="m1380,2614l11654,2614e" filled="f" stroked="t" strokeweight=".580016pt" strokecolor="#000000">
                <v:path arrowok="t"/>
              </v:shape>
            </v:group>
            <v:group style="position:absolute;left:1380;top:2964;width:10274;height:2" coordorigin="1380,2964" coordsize="10274,2">
              <v:shape style="position:absolute;left:1380;top:2964;width:10274;height:2" coordorigin="1380,2964" coordsize="10274,0" path="m1380,2964l11654,2964e" filled="f" stroked="t" strokeweight=".580015pt" strokecolor="#000000">
                <v:path arrowok="t"/>
              </v:shape>
            </v:group>
            <v:group style="position:absolute;left:1380;top:3314;width:10274;height:2" coordorigin="1380,3314" coordsize="10274,2">
              <v:shape style="position:absolute;left:1380;top:3314;width:10274;height:2" coordorigin="1380,3314" coordsize="10274,0" path="m1380,3314l11654,3314e" filled="f" stroked="t" strokeweight=".580015pt" strokecolor="#000000">
                <v:path arrowok="t"/>
              </v:shape>
            </v:group>
            <v:group style="position:absolute;left:1380;top:3665;width:10274;height:2" coordorigin="1380,3665" coordsize="10274,2">
              <v:shape style="position:absolute;left:1380;top:3665;width:10274;height:2" coordorigin="1380,3665" coordsize="10274,0" path="m1380,3665l11654,3665e" filled="f" stroked="t" strokeweight=".580015pt" strokecolor="#000000">
                <v:path arrowok="t"/>
              </v:shape>
            </v:group>
            <v:group style="position:absolute;left:1380;top:4226;width:10274;height:2" coordorigin="1380,4226" coordsize="10274,2">
              <v:shape style="position:absolute;left:1380;top:4226;width:10274;height:2" coordorigin="1380,4226" coordsize="10274,0" path="m1380,4226l11654,4226e" filled="f" stroked="t" strokeweight=".580014pt" strokecolor="#000000">
                <v:path arrowok="t"/>
              </v:shape>
            </v:group>
            <v:group style="position:absolute;left:1380;top:5143;width:10274;height:2" coordorigin="1380,5143" coordsize="10274,2">
              <v:shape style="position:absolute;left:1380;top:5143;width:10274;height:2" coordorigin="1380,5143" coordsize="10274,0" path="m1380,5143l11654,5143e" filled="f" stroked="t" strokeweight=".580013pt" strokecolor="#000000">
                <v:path arrowok="t"/>
              </v:shape>
            </v:group>
            <v:group style="position:absolute;left:1380;top:5494;width:10274;height:2" coordorigin="1380,5494" coordsize="10274,2">
              <v:shape style="position:absolute;left:1380;top:5494;width:10274;height:2" coordorigin="1380,5494" coordsize="10274,0" path="m1380,5494l11654,5494e" filled="f" stroked="t" strokeweight=".580013pt" strokecolor="#000000">
                <v:path arrowok="t"/>
              </v:shape>
            </v:group>
            <v:group style="position:absolute;left:1380;top:5844;width:10274;height:2" coordorigin="1380,5844" coordsize="10274,2">
              <v:shape style="position:absolute;left:1380;top:5844;width:10274;height:2" coordorigin="1380,5844" coordsize="10274,0" path="m1380,5844l11654,5844e" filled="f" stroked="t" strokeweight=".580012pt" strokecolor="#000000">
                <v:path arrowok="t"/>
              </v:shape>
            </v:group>
            <v:group style="position:absolute;left:1380;top:6420;width:10274;height:2" coordorigin="1380,6420" coordsize="10274,2">
              <v:shape style="position:absolute;left:1380;top:6420;width:10274;height:2" coordorigin="1380,6420" coordsize="10274,0" path="m1380,6420l11654,6420e" filled="f" stroked="t" strokeweight=".580012pt" strokecolor="#000000">
                <v:path arrowok="t"/>
              </v:shape>
            </v:group>
            <v:group style="position:absolute;left:2158;top:6425;width:2;height:1954" coordorigin="2158,6425" coordsize="2,1954">
              <v:shape style="position:absolute;left:2158;top:6425;width:2;height:1954" coordorigin="2158,6425" coordsize="0,1954" path="m2158,6425l2158,8378e" filled="f" stroked="t" strokeweight=".580pt" strokecolor="#000000">
                <v:path arrowok="t"/>
              </v:shape>
            </v:group>
            <v:group style="position:absolute;left:4162;top:6425;width:2;height:1954" coordorigin="4162,6425" coordsize="2,1954">
              <v:shape style="position:absolute;left:4162;top:6425;width:2;height:1954" coordorigin="4162,6425" coordsize="0,1954" path="m4162,6425l4162,8378e" filled="f" stroked="t" strokeweight=".580pt" strokecolor="#000000">
                <v:path arrowok="t"/>
              </v:shape>
            </v:group>
            <v:group style="position:absolute;left:5035;top:6425;width:2;height:1954" coordorigin="5035,6425" coordsize="2,1954">
              <v:shape style="position:absolute;left:5035;top:6425;width:2;height:1954" coordorigin="5035,6425" coordsize="0,1954" path="m5035,6425l5035,8378e" filled="f" stroked="t" strokeweight=".580pt" strokecolor="#000000">
                <v:path arrowok="t"/>
              </v:shape>
            </v:group>
            <v:group style="position:absolute;left:5818;top:6425;width:2;height:1954" coordorigin="5818,6425" coordsize="2,1954">
              <v:shape style="position:absolute;left:5818;top:6425;width:2;height:1954" coordorigin="5818,6425" coordsize="0,1954" path="m5818,6425l5818,8378e" filled="f" stroked="t" strokeweight=".580pt" strokecolor="#000000">
                <v:path arrowok="t"/>
              </v:shape>
            </v:group>
            <v:group style="position:absolute;left:6566;top:6425;width:2;height:1954" coordorigin="6566,6425" coordsize="2,1954">
              <v:shape style="position:absolute;left:6566;top:6425;width:2;height:1954" coordorigin="6566,6425" coordsize="0,1954" path="m6566,6425l6566,8378e" filled="f" stroked="t" strokeweight=".580pt" strokecolor="#000000">
                <v:path arrowok="t"/>
              </v:shape>
            </v:group>
            <v:group style="position:absolute;left:6562;top:6706;width:5093;height:2" coordorigin="6562,6706" coordsize="5093,2">
              <v:shape style="position:absolute;left:6562;top:6706;width:5093;height:2" coordorigin="6562,6706" coordsize="5093,0" path="m6562,6706l11654,6706e" filled="f" stroked="t" strokeweight=".580011pt" strokecolor="#000000">
                <v:path arrowok="t"/>
              </v:shape>
            </v:group>
            <v:group style="position:absolute;left:8227;top:6710;width:2;height:1668" coordorigin="8227,6710" coordsize="2,1668">
              <v:shape style="position:absolute;left:8227;top:6710;width:2;height:1668" coordorigin="8227,6710" coordsize="0,1668" path="m8227,6710l8227,8378e" filled="f" stroked="t" strokeweight=".580pt" strokecolor="#000000">
                <v:path arrowok="t"/>
              </v:shape>
            </v:group>
            <v:group style="position:absolute;left:10111;top:6710;width:2;height:1668" coordorigin="10111,6710" coordsize="2,1668">
              <v:shape style="position:absolute;left:10111;top:6710;width:2;height:1668" coordorigin="10111,6710" coordsize="0,1668" path="m10111,6710l10111,8378e" filled="f" stroked="t" strokeweight=".580pt" strokecolor="#000000">
                <v:path arrowok="t"/>
              </v:shape>
            </v:group>
            <v:group style="position:absolute;left:6562;top:7822;width:5093;height:2" coordorigin="6562,7822" coordsize="5093,2">
              <v:shape style="position:absolute;left:6562;top:7822;width:5093;height:2" coordorigin="6562,7822" coordsize="5093,0" path="m6562,7822l11654,7822e" filled="f" stroked="t" strokeweight=".58001pt" strokecolor="#000000">
                <v:path arrowok="t"/>
              </v:shape>
            </v:group>
            <v:group style="position:absolute;left:7486;top:7826;width:2;height:552" coordorigin="7486,7826" coordsize="2,552">
              <v:shape style="position:absolute;left:7486;top:7826;width:2;height:552" coordorigin="7486,7826" coordsize="0,552" path="m7486,7826l7486,8378e" filled="f" stroked="t" strokeweight=".580pt" strokecolor="#000000">
                <v:path arrowok="t"/>
              </v:shape>
            </v:group>
            <v:group style="position:absolute;left:9218;top:7826;width:2;height:552" coordorigin="9218,7826" coordsize="2,552">
              <v:shape style="position:absolute;left:9218;top:7826;width:2;height:552" coordorigin="9218,7826" coordsize="0,552" path="m9218,7826l9218,8378e" filled="f" stroked="t" strokeweight=".580pt" strokecolor="#000000">
                <v:path arrowok="t"/>
              </v:shape>
            </v:group>
            <v:group style="position:absolute;left:10920;top:7826;width:2;height:552" coordorigin="10920,7826" coordsize="2,552">
              <v:shape style="position:absolute;left:10920;top:7826;width:2;height:552" coordorigin="10920,7826" coordsize="0,552" path="m10920,7826l10920,8378e" filled="f" stroked="t" strokeweight=".580pt" strokecolor="#000000">
                <v:path arrowok="t"/>
              </v:shape>
            </v:group>
            <v:group style="position:absolute;left:1380;top:8383;width:10274;height:2" coordorigin="1380,8383" coordsize="10274,2">
              <v:shape style="position:absolute;left:1380;top:8383;width:10274;height:2" coordorigin="1380,8383" coordsize="10274,0" path="m1380,8383l11654,8383e" filled="f" stroked="t" strokeweight=".580009pt" strokecolor="#000000">
                <v:path arrowok="t"/>
              </v:shape>
            </v:group>
            <v:group style="position:absolute;left:1380;top:8669;width:10274;height:2" coordorigin="1380,8669" coordsize="10274,2">
              <v:shape style="position:absolute;left:1380;top:8669;width:10274;height:2" coordorigin="1380,8669" coordsize="10274,0" path="m1380,8669l11654,8669e" filled="f" stroked="t" strokeweight=".580009pt" strokecolor="#000000">
                <v:path arrowok="t"/>
              </v:shape>
            </v:group>
            <v:group style="position:absolute;left:2158;top:8674;width:2;height:4850" coordorigin="2158,8674" coordsize="2,4850">
              <v:shape style="position:absolute;left:2158;top:8674;width:2;height:4850" coordorigin="2158,8674" coordsize="0,4850" path="m2158,8674l2158,13524e" filled="f" stroked="t" strokeweight=".580pt" strokecolor="#000000">
                <v:path arrowok="t"/>
              </v:shape>
            </v:group>
            <v:group style="position:absolute;left:4162;top:8674;width:2;height:4850" coordorigin="4162,8674" coordsize="2,4850">
              <v:shape style="position:absolute;left:4162;top:8674;width:2;height:4850" coordorigin="4162,8674" coordsize="0,4850" path="m4162,8674l4162,13524e" filled="f" stroked="t" strokeweight=".580pt" strokecolor="#000000">
                <v:path arrowok="t"/>
              </v:shape>
            </v:group>
            <v:group style="position:absolute;left:5035;top:8674;width:2;height:4850" coordorigin="5035,8674" coordsize="2,4850">
              <v:shape style="position:absolute;left:5035;top:8674;width:2;height:4850" coordorigin="5035,8674" coordsize="0,4850" path="m5035,8674l5035,13524e" filled="f" stroked="t" strokeweight=".580pt" strokecolor="#000000">
                <v:path arrowok="t"/>
              </v:shape>
            </v:group>
            <v:group style="position:absolute;left:5818;top:8674;width:2;height:4850" coordorigin="5818,8674" coordsize="2,4850">
              <v:shape style="position:absolute;left:5818;top:8674;width:2;height:4850" coordorigin="5818,8674" coordsize="0,4850" path="m5818,8674l5818,13524e" filled="f" stroked="t" strokeweight=".580pt" strokecolor="#000000">
                <v:path arrowok="t"/>
              </v:shape>
            </v:group>
            <v:group style="position:absolute;left:6566;top:8674;width:2;height:4850" coordorigin="6566,8674" coordsize="2,4850">
              <v:shape style="position:absolute;left:6566;top:8674;width:2;height:4850" coordorigin="6566,8674" coordsize="0,4850" path="m6566,8674l6566,13524e" filled="f" stroked="t" strokeweight=".580pt" strokecolor="#000000">
                <v:path arrowok="t"/>
              </v:shape>
            </v:group>
            <v:group style="position:absolute;left:7486;top:8674;width:2;height:4850" coordorigin="7486,8674" coordsize="2,4850">
              <v:shape style="position:absolute;left:7486;top:8674;width:2;height:4850" coordorigin="7486,8674" coordsize="0,4850" path="m7486,8674l7486,13524e" filled="f" stroked="t" strokeweight=".580pt" strokecolor="#000000">
                <v:path arrowok="t"/>
              </v:shape>
            </v:group>
            <v:group style="position:absolute;left:8227;top:8674;width:2;height:4850" coordorigin="8227,8674" coordsize="2,4850">
              <v:shape style="position:absolute;left:8227;top:8674;width:2;height:4850" coordorigin="8227,8674" coordsize="0,4850" path="m8227,8674l8227,13524e" filled="f" stroked="t" strokeweight=".580pt" strokecolor="#000000">
                <v:path arrowok="t"/>
              </v:shape>
            </v:group>
            <v:group style="position:absolute;left:9218;top:8674;width:2;height:4850" coordorigin="9218,8674" coordsize="2,4850">
              <v:shape style="position:absolute;left:9218;top:8674;width:2;height:4850" coordorigin="9218,8674" coordsize="0,4850" path="m9218,8674l9218,13524e" filled="f" stroked="t" strokeweight=".580pt" strokecolor="#000000">
                <v:path arrowok="t"/>
              </v:shape>
            </v:group>
            <v:group style="position:absolute;left:10111;top:8674;width:2;height:4850" coordorigin="10111,8674" coordsize="2,4850">
              <v:shape style="position:absolute;left:10111;top:8674;width:2;height:4850" coordorigin="10111,8674" coordsize="0,4850" path="m10111,8674l10111,13524e" filled="f" stroked="t" strokeweight=".580pt" strokecolor="#000000">
                <v:path arrowok="t"/>
              </v:shape>
            </v:group>
            <v:group style="position:absolute;left:10920;top:8674;width:2;height:4850" coordorigin="10920,8674" coordsize="2,4850">
              <v:shape style="position:absolute;left:10920;top:8674;width:2;height:4850" coordorigin="10920,8674" coordsize="0,4850" path="m10920,8674l10920,13524e" filled="f" stroked="t" strokeweight=".580pt" strokecolor="#000000">
                <v:path arrowok="t"/>
              </v:shape>
            </v:group>
            <v:group style="position:absolute;left:6562;top:10289;width:5093;height:2" coordorigin="6562,10289" coordsize="5093,2">
              <v:shape style="position:absolute;left:6562;top:10289;width:5093;height:2" coordorigin="6562,10289" coordsize="5093,0" path="m6562,10289l11654,10289e" filled="f" stroked="t" strokeweight=".580007pt" strokecolor="#000000">
                <v:path arrowok="t"/>
              </v:shape>
            </v:group>
            <v:group style="position:absolute;left:6562;top:11909;width:5093;height:2" coordorigin="6562,11909" coordsize="5093,2">
              <v:shape style="position:absolute;left:6562;top:11909;width:5093;height:2" coordorigin="6562,11909" coordsize="5093,0" path="m6562,11909l11654,11909e" filled="f" stroked="t" strokeweight=".580006pt" strokecolor="#000000">
                <v:path arrowok="t"/>
              </v:shape>
            </v:group>
            <v:group style="position:absolute;left:1387;top:13529;width:10267;height:2" coordorigin="1387,13529" coordsize="10267,2">
              <v:shape style="position:absolute;left:1387;top:13529;width:10267;height:2" coordorigin="1387,13529" coordsize="10267,0" path="m1387,13529l11654,13529e" filled="f" stroked="t" strokeweight=".580004pt" strokecolor="#000000">
                <v:path arrowok="t"/>
              </v:shape>
              <v:shape style="position:absolute;left:3556;top:14332;width:1113;height:1058" type="#_x0000_t75">
                <v:imagedata r:id="rId62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17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17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17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17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Ф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12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line="80" w:lineRule="exact" w:before="1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6" w:hRule="exact"/>
        </w:trPr>
        <w:tc>
          <w:tcPr>
            <w:tcW w:w="9691" w:type="dxa"/>
            <w:gridSpan w:val="11"/>
            <w:tcBorders>
              <w:top w:val="single" w:sz="18" w:space="0" w:color="000000"/>
              <w:left w:val="nil" w:sz="6" w:space="0" w:color="auto"/>
              <w:bottom w:val="single" w:sz="5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18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>
            <w:pPr>
              <w:pStyle w:val="TableParagraph"/>
              <w:spacing w:before="64"/>
              <w:ind w:left="1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75"/>
                <w:sz w:val="22"/>
                <w:szCs w:val="22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75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18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309" w:hRule="exact"/>
        </w:trPr>
        <w:tc>
          <w:tcPr>
            <w:tcW w:w="7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316" w:right="297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ь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9" w:lineRule="auto"/>
              <w:ind w:left="114" w:right="11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нн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щ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мм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ным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ным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щ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тным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95"/>
                <w:sz w:val="20"/>
                <w:szCs w:val="20"/>
              </w:rPr>
              <w:t>э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95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95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95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95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95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95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нн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95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95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э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0" w:lineRule="exact" w:befor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0" w:lineRule="exact" w:befor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мм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0" w:lineRule="exact" w:befor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392" w:hRule="exact"/>
        </w:trPr>
        <w:tc>
          <w:tcPr>
            <w:tcW w:w="79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316" w:right="297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нн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0"/>
                <w:szCs w:val="20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63"/>
          <w:footerReference w:type="default" r:id="rId64"/>
          <w:pgSz w:w="11900" w:h="16840"/>
          <w:pgMar w:header="0" w:footer="0" w:top="180" w:bottom="280" w:left="1260" w:right="160"/>
        </w:sectPr>
      </w:pPr>
    </w:p>
    <w:p>
      <w:pPr>
        <w:pStyle w:val="BodyText"/>
        <w:spacing w:before="69"/>
        <w:ind w:left="32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ый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же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ер</w:t>
      </w:r>
      <w:r>
        <w:rPr>
          <w:rFonts w:ascii="Arial" w:hAnsi="Arial" w:cs="Arial" w:eastAsia="Arial"/>
          <w:b w:val="0"/>
          <w:bCs w:val="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оек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3016" w:right="0"/>
        <w:jc w:val="left"/>
        <w:rPr>
          <w:rFonts w:ascii="Arial" w:hAnsi="Arial" w:cs="Arial" w:eastAsia="Arial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</w:rPr>
      </w:r>
      <w:r>
        <w:rPr>
          <w:rFonts w:ascii="Arial" w:hAnsi="Arial" w:cs="Arial" w:eastAsia="Arial"/>
          <w:b w:val="0"/>
          <w:bCs w:val="0"/>
          <w:spacing w:val="-1"/>
          <w:w w:val="95"/>
          <w:u w:val="single" w:color="0000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95"/>
          <w:u w:val="single" w:color="0000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95"/>
          <w:u w:val="single" w:color="0000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95"/>
          <w:u w:val="single" w:color="0000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а</w:t>
      </w:r>
      <w:r>
        <w:rPr>
          <w:rFonts w:ascii="Arial" w:hAnsi="Arial" w:cs="Arial" w:eastAsia="Arial"/>
          <w:b w:val="0"/>
          <w:bCs w:val="0"/>
          <w:spacing w:val="6"/>
          <w:w w:val="95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95"/>
          <w:u w:val="single" w:color="0000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5"/>
          <w:u w:val="single" w:color="000000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9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3710" w:val="left" w:leader="none"/>
        </w:tabs>
        <w:ind w:left="32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ись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260" w:right="160"/>
          <w:cols w:num="2" w:equalWidth="0">
            <w:col w:w="3273" w:space="252"/>
            <w:col w:w="6955"/>
          </w:cols>
        </w:sectPr>
      </w:pP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0" w:h="16840"/>
          <w:pgMar w:top="940" w:bottom="280" w:left="1260" w:right="16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74" coordorigin="662,261" coordsize="10984,15643"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  <v:shape style="position:absolute;left:4860;top:4403;width:1489;height:698" type="#_x0000_t75">
                <v:imagedata r:id="rId65" o:title="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73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7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7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left="2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5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3</w:t>
      </w:r>
      <w:r>
        <w:rPr>
          <w:rFonts w:ascii="Arial" w:hAnsi="Arial" w:cs="Arial" w:eastAsia="Arial"/>
          <w:b w:val="0"/>
          <w:bCs w:val="0"/>
          <w:spacing w:val="2"/>
          <w:w w:val="5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3</w:t>
      </w:r>
      <w:r>
        <w:rPr>
          <w:rFonts w:ascii="Arial" w:hAnsi="Arial" w:cs="Arial" w:eastAsia="Arial"/>
          <w:b w:val="0"/>
          <w:bCs w:val="0"/>
          <w:spacing w:val="2"/>
          <w:w w:val="5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2"/>
          <w:w w:val="5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55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55"/>
        </w:rPr>
        <w:t>ПП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44" w:right="0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42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260" w:right="160"/>
          <w:cols w:num="4" w:equalWidth="0">
            <w:col w:w="3207" w:space="40"/>
            <w:col w:w="511" w:space="541"/>
            <w:col w:w="4790" w:space="547"/>
            <w:col w:w="844"/>
          </w:cols>
        </w:sectPr>
      </w:pP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left="780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Ве</w:t>
      </w:r>
      <w:r>
        <w:rPr>
          <w:rFonts w:ascii="Arial" w:hAnsi="Arial" w:cs="Arial" w:eastAsia="Arial"/>
          <w:spacing w:val="1"/>
          <w:w w:val="100"/>
        </w:rPr>
        <w:t>д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7"/>
          <w:w w:val="100"/>
        </w:rPr>
        <w:t>м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ь</w:t>
      </w:r>
      <w:r>
        <w:rPr>
          <w:rFonts w:ascii="Arial" w:hAnsi="Arial" w:cs="Arial" w:eastAsia="Arial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pacing w:val="-19"/>
          <w:w w:val="100"/>
        </w:rPr>
      </w:r>
      <w:r>
        <w:rPr>
          <w:rFonts w:ascii="Arial" w:hAnsi="Arial" w:cs="Arial" w:eastAsia="Arial"/>
          <w:spacing w:val="0"/>
          <w:w w:val="100"/>
        </w:rPr>
        <w:t>с</w:t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1"/>
          <w:w w:val="100"/>
        </w:rPr>
        <w:t>ы</w:t>
      </w:r>
      <w:r>
        <w:rPr>
          <w:rFonts w:ascii="Arial" w:hAnsi="Arial" w:cs="Arial" w:eastAsia="Arial"/>
          <w:spacing w:val="-7"/>
          <w:w w:val="100"/>
        </w:rPr>
        <w:t>л</w:t>
      </w:r>
      <w:r>
        <w:rPr>
          <w:rFonts w:ascii="Arial" w:hAnsi="Arial" w:cs="Arial" w:eastAsia="Arial"/>
          <w:spacing w:val="-9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ч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х</w:t>
      </w:r>
      <w:r>
        <w:rPr>
          <w:rFonts w:ascii="Arial" w:hAnsi="Arial" w:cs="Arial" w:eastAsia="Arial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pacing w:val="-19"/>
          <w:w w:val="100"/>
        </w:rPr>
      </w:r>
      <w:r>
        <w:rPr>
          <w:rFonts w:ascii="Arial" w:hAnsi="Arial" w:cs="Arial" w:eastAsia="Arial"/>
          <w:spacing w:val="0"/>
          <w:w w:val="100"/>
        </w:rPr>
        <w:t>и</w:t>
      </w:r>
      <w:r>
        <w:rPr>
          <w:rFonts w:ascii="Arial" w:hAnsi="Arial" w:cs="Arial" w:eastAsia="Arial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pacing w:val="-16"/>
          <w:w w:val="100"/>
        </w:rPr>
      </w:r>
      <w:r>
        <w:rPr>
          <w:rFonts w:ascii="Arial" w:hAnsi="Arial" w:cs="Arial" w:eastAsia="Arial"/>
          <w:spacing w:val="-1"/>
          <w:w w:val="100"/>
        </w:rPr>
        <w:t>п</w:t>
      </w:r>
      <w:r>
        <w:rPr>
          <w:rFonts w:ascii="Arial" w:hAnsi="Arial" w:cs="Arial" w:eastAsia="Arial"/>
          <w:spacing w:val="-1"/>
          <w:w w:val="100"/>
        </w:rPr>
        <w:t>р</w:t>
      </w:r>
      <w:r>
        <w:rPr>
          <w:rFonts w:ascii="Arial" w:hAnsi="Arial" w:cs="Arial" w:eastAsia="Arial"/>
          <w:spacing w:val="3"/>
          <w:w w:val="100"/>
        </w:rPr>
        <w:t>и</w:t>
      </w:r>
      <w:r>
        <w:rPr>
          <w:rFonts w:ascii="Arial" w:hAnsi="Arial" w:cs="Arial" w:eastAsia="Arial"/>
          <w:spacing w:val="-2"/>
          <w:w w:val="100"/>
        </w:rPr>
        <w:t>л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1"/>
          <w:w w:val="100"/>
        </w:rPr>
        <w:t>г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3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м</w:t>
      </w:r>
      <w:r>
        <w:rPr>
          <w:rFonts w:ascii="Arial" w:hAnsi="Arial" w:cs="Arial" w:eastAsia="Arial"/>
          <w:spacing w:val="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х</w:t>
      </w:r>
      <w:r>
        <w:rPr>
          <w:rFonts w:ascii="Arial" w:hAnsi="Arial" w:cs="Arial" w:eastAsia="Arial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pacing w:val="-19"/>
          <w:w w:val="100"/>
        </w:rPr>
      </w:r>
      <w:r>
        <w:rPr>
          <w:rFonts w:ascii="Arial" w:hAnsi="Arial" w:cs="Arial" w:eastAsia="Arial"/>
          <w:spacing w:val="1"/>
          <w:w w:val="100"/>
        </w:rPr>
        <w:t>д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5"/>
          <w:w w:val="100"/>
        </w:rPr>
        <w:t>к</w:t>
      </w:r>
      <w:r>
        <w:rPr>
          <w:rFonts w:ascii="Arial" w:hAnsi="Arial" w:cs="Arial" w:eastAsia="Arial"/>
          <w:spacing w:val="-9"/>
          <w:w w:val="100"/>
        </w:rPr>
        <w:t>у</w:t>
      </w:r>
      <w:r>
        <w:rPr>
          <w:rFonts w:ascii="Arial" w:hAnsi="Arial" w:cs="Arial" w:eastAsia="Arial"/>
          <w:spacing w:val="-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1"/>
          <w:w w:val="100"/>
        </w:rPr>
        <w:t>н</w:t>
      </w:r>
      <w:r>
        <w:rPr>
          <w:rFonts w:ascii="Arial" w:hAnsi="Arial" w:cs="Arial" w:eastAsia="Arial"/>
          <w:spacing w:val="-6"/>
          <w:w w:val="100"/>
        </w:rPr>
        <w:t>т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86"/>
        <w:ind w:left="76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0"/>
          <w:sz w:val="18"/>
          <w:szCs w:val="1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spacing w:val="17"/>
          <w:w w:val="7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headerReference w:type="default" r:id="rId66"/>
          <w:footerReference w:type="default" r:id="rId67"/>
          <w:pgSz w:w="11900" w:h="16840"/>
          <w:pgMar w:header="0" w:footer="722" w:top="280" w:bottom="920" w:left="1360" w:right="240"/>
          <w:cols w:num="2" w:equalWidth="0">
            <w:col w:w="8960" w:space="40"/>
            <w:col w:w="130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tabs>
          <w:tab w:pos="5021" w:val="left" w:leader="none"/>
          <w:tab w:pos="8659" w:val="left" w:leader="none"/>
        </w:tabs>
        <w:spacing w:before="69"/>
        <w:ind w:left="888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Об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0"/>
          <w:w w:val="100"/>
        </w:rPr>
        <w:t>з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5"/>
          <w:w w:val="100"/>
        </w:rPr>
        <w:t>а</w:t>
      </w:r>
      <w:r>
        <w:rPr>
          <w:rFonts w:ascii="Arial" w:hAnsi="Arial" w:cs="Arial" w:eastAsia="Arial"/>
          <w:spacing w:val="-3"/>
          <w:w w:val="100"/>
        </w:rPr>
        <w:t>ч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3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2"/>
          <w:w w:val="100"/>
        </w:rPr>
        <w:t>о</w:t>
      </w:r>
      <w:r>
        <w:rPr>
          <w:rFonts w:ascii="Arial" w:hAnsi="Arial" w:cs="Arial" w:eastAsia="Arial"/>
          <w:spacing w:val="-5"/>
          <w:w w:val="100"/>
        </w:rPr>
        <w:t>в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Times New Roman" w:hAnsi="Times New Roman" w:cs="Times New Roman" w:eastAsia="Times New Roman"/>
          <w:spacing w:val="0"/>
          <w:w w:val="100"/>
        </w:rPr>
        <w:tab/>
      </w:r>
      <w:r>
        <w:rPr>
          <w:rFonts w:ascii="Arial" w:hAnsi="Arial" w:cs="Arial" w:eastAsia="Arial"/>
          <w:spacing w:val="0"/>
          <w:w w:val="100"/>
        </w:rPr>
        <w:t>Пр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-3"/>
          <w:w w:val="100"/>
        </w:rPr>
        <w:t>м</w:t>
      </w:r>
      <w:r>
        <w:rPr>
          <w:rFonts w:ascii="Arial" w:hAnsi="Arial" w:cs="Arial" w:eastAsia="Arial"/>
          <w:spacing w:val="-5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ч</w:t>
      </w:r>
      <w:r>
        <w:rPr>
          <w:rFonts w:ascii="Arial" w:hAnsi="Arial" w:cs="Arial" w:eastAsia="Arial"/>
          <w:spacing w:val="1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449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ч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ы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2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5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к</w:t>
      </w:r>
      <w:r>
        <w:rPr>
          <w:rFonts w:ascii="Arial" w:hAnsi="Arial" w:cs="Arial" w:eastAsia="Arial"/>
          <w:b/>
          <w:bCs/>
          <w:spacing w:val="-8"/>
          <w:w w:val="100"/>
          <w:sz w:val="24"/>
          <w:szCs w:val="24"/>
        </w:rPr>
        <w:t>у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м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ты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10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53" w:val="left" w:leader="none"/>
        </w:tabs>
        <w:ind w:left="87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уж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ые</w:t>
      </w:r>
      <w:r>
        <w:rPr>
          <w:rFonts w:ascii="Arial" w:hAnsi="Arial" w:cs="Arial" w:eastAsia="Arial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ти</w:t>
      </w:r>
      <w:r>
        <w:rPr>
          <w:rFonts w:ascii="Arial" w:hAnsi="Arial" w:cs="Arial" w:eastAsia="Arial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соо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уже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tabs>
          <w:tab w:pos="3353" w:val="left" w:leader="none"/>
        </w:tabs>
        <w:spacing w:line="164" w:lineRule="auto"/>
        <w:ind w:left="3353" w:right="2732" w:hanging="2004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-8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По</w:t>
      </w:r>
      <w:r>
        <w:rPr>
          <w:rFonts w:ascii="Arial" w:hAnsi="Arial" w:cs="Arial" w:eastAsia="Arial"/>
          <w:b w:val="0"/>
          <w:bCs w:val="0"/>
          <w:spacing w:val="2"/>
          <w:w w:val="100"/>
          <w:position w:val="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ие</w:t>
      </w:r>
      <w:r>
        <w:rPr>
          <w:rFonts w:ascii="Arial" w:hAnsi="Arial" w:cs="Arial" w:eastAsia="Arial"/>
          <w:b w:val="0"/>
          <w:bCs w:val="0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position w:val="0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о</w:t>
      </w:r>
      <w:r>
        <w:rPr>
          <w:rFonts w:ascii="Arial" w:hAnsi="Arial" w:cs="Arial" w:eastAsia="Arial"/>
          <w:b w:val="0"/>
          <w:bCs w:val="0"/>
          <w:spacing w:val="-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position w:val="0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100"/>
          <w:position w:val="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ти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ию</w:t>
      </w:r>
      <w:r>
        <w:rPr>
          <w:rFonts w:ascii="Arial" w:hAnsi="Arial" w:cs="Arial" w:eastAsia="Arial"/>
          <w:b w:val="0"/>
          <w:bCs w:val="0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position w:val="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жи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ых</w:t>
      </w:r>
      <w:r>
        <w:rPr>
          <w:rFonts w:ascii="Arial" w:hAnsi="Arial" w:cs="Arial" w:eastAsia="Arial"/>
          <w:b w:val="0"/>
          <w:bCs w:val="0"/>
          <w:spacing w:val="-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position w:val="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раж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ских</w:t>
      </w:r>
      <w:r>
        <w:rPr>
          <w:rFonts w:ascii="Arial" w:hAnsi="Arial" w:cs="Arial" w:eastAsia="Arial"/>
          <w:b w:val="0"/>
          <w:bCs w:val="0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position w:val="0"/>
        </w:rPr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spacing w:before="25"/>
        <w:ind w:left="335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4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имер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ые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со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риро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ой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before="14"/>
        <w:ind w:left="73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-12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1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1</w:t>
      </w:r>
    </w:p>
    <w:p>
      <w:pPr>
        <w:pStyle w:val="BodyText"/>
        <w:ind w:left="588" w:right="1969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ой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ые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асти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им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сис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уж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ой</w:t>
      </w:r>
      <w:r>
        <w:rPr>
          <w:rFonts w:ascii="Arial" w:hAnsi="Arial" w:cs="Arial" w:eastAsia="Arial"/>
          <w:b w:val="0"/>
          <w:bCs w:val="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</w:rPr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ц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2" w:equalWidth="0">
            <w:col w:w="2726" w:space="40"/>
            <w:col w:w="7534"/>
          </w:cols>
        </w:sectPr>
      </w:pPr>
    </w:p>
    <w:p>
      <w:pPr>
        <w:tabs>
          <w:tab w:pos="3353" w:val="left" w:leader="none"/>
        </w:tabs>
        <w:spacing w:before="98"/>
        <w:ind w:left="8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2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1"/>
          <w:w w:val="100"/>
          <w:sz w:val="22"/>
          <w:szCs w:val="22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4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Arial" w:hAnsi="Arial" w:cs="Arial" w:eastAsia="Arial"/>
          <w:b w:val="0"/>
          <w:bCs w:val="0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ор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ые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з</w:t>
      </w:r>
      <w:r>
        <w:rPr>
          <w:rFonts w:ascii="Arial" w:hAnsi="Arial" w:cs="Arial" w:eastAsia="Arial"/>
          <w:b w:val="0"/>
          <w:bCs w:val="0"/>
          <w:spacing w:val="-1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э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ти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1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5"/>
        <w:ind w:left="1500" w:right="0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Пр</w:t>
      </w:r>
      <w:r>
        <w:rPr>
          <w:rFonts w:ascii="Arial" w:hAnsi="Arial" w:cs="Arial" w:eastAsia="Arial"/>
          <w:spacing w:val="-1"/>
          <w:w w:val="100"/>
        </w:rPr>
        <w:t>и</w:t>
      </w:r>
      <w:r>
        <w:rPr>
          <w:rFonts w:ascii="Arial" w:hAnsi="Arial" w:cs="Arial" w:eastAsia="Arial"/>
          <w:spacing w:val="1"/>
          <w:w w:val="100"/>
        </w:rPr>
        <w:t>л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1"/>
          <w:w w:val="100"/>
        </w:rPr>
        <w:t>г</w:t>
      </w:r>
      <w:r>
        <w:rPr>
          <w:rFonts w:ascii="Arial" w:hAnsi="Arial" w:cs="Arial" w:eastAsia="Arial"/>
          <w:spacing w:val="-2"/>
          <w:w w:val="100"/>
        </w:rPr>
        <w:t>а</w:t>
      </w:r>
      <w:r>
        <w:rPr>
          <w:rFonts w:ascii="Arial" w:hAnsi="Arial" w:cs="Arial" w:eastAsia="Arial"/>
          <w:spacing w:val="-2"/>
          <w:w w:val="100"/>
        </w:rPr>
        <w:t>е</w:t>
      </w:r>
      <w:r>
        <w:rPr>
          <w:rFonts w:ascii="Arial" w:hAnsi="Arial" w:cs="Arial" w:eastAsia="Arial"/>
          <w:spacing w:val="-3"/>
          <w:w w:val="100"/>
        </w:rPr>
        <w:t>м</w:t>
      </w:r>
      <w:r>
        <w:rPr>
          <w:rFonts w:ascii="Arial" w:hAnsi="Arial" w:cs="Arial" w:eastAsia="Arial"/>
          <w:spacing w:val="-1"/>
          <w:w w:val="100"/>
        </w:rPr>
        <w:t>ы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pacing w:val="-29"/>
          <w:w w:val="100"/>
        </w:rPr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0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к</w:t>
      </w:r>
      <w:r>
        <w:rPr>
          <w:rFonts w:ascii="Arial" w:hAnsi="Arial" w:cs="Arial" w:eastAsia="Arial"/>
          <w:spacing w:val="-8"/>
          <w:w w:val="100"/>
        </w:rPr>
        <w:t>у</w:t>
      </w:r>
      <w:r>
        <w:rPr>
          <w:rFonts w:ascii="Arial" w:hAnsi="Arial" w:cs="Arial" w:eastAsia="Arial"/>
          <w:spacing w:val="2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е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755" w:val="left" w:leader="none"/>
        </w:tabs>
        <w:ind w:left="23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ТУ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ие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</w:t>
      </w:r>
      <w:r>
        <w:rPr>
          <w:rFonts w:ascii="Arial" w:hAnsi="Arial" w:cs="Arial" w:eastAsia="Arial"/>
          <w:b w:val="0"/>
          <w:bCs w:val="0"/>
          <w:spacing w:val="-7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5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tabs>
          <w:tab w:pos="3353" w:val="left" w:leader="none"/>
        </w:tabs>
        <w:spacing w:line="164" w:lineRule="auto"/>
        <w:ind w:left="3353" w:right="1898" w:hanging="3125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505.796722pt;margin-top:4.849014pt;width:58.267129pt;height:12pt;mso-position-horizontal-relative:page;mso-position-vertical-relative:paragraph;z-index:-6169" type="#_x0000_t202" filled="f" stroked="f">
            <v:textbox inset="0,0,0,0">
              <w:txbxContent>
                <w:p>
                  <w:pPr>
                    <w:pStyle w:val="BodyText"/>
                    <w:spacing w:line="240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100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100"/>
                    </w:rPr>
                    <w:t>р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100"/>
                    </w:rPr>
                    <w:t>2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100"/>
                    </w:rPr>
                    <w:t>4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100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100"/>
                    </w:rPr>
                    <w:t>2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  <w:t>6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-12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-12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2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2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2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2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position w:val="-12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4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х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ч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еские</w:t>
      </w:r>
      <w:r>
        <w:rPr>
          <w:rFonts w:ascii="Arial" w:hAnsi="Arial" w:cs="Arial" w:eastAsia="Arial"/>
          <w:b w:val="0"/>
          <w:bCs w:val="0"/>
          <w:spacing w:val="-13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ия</w:t>
      </w:r>
      <w:r>
        <w:rPr>
          <w:rFonts w:ascii="Arial" w:hAnsi="Arial" w:cs="Arial" w:eastAsia="Arial"/>
          <w:b w:val="0"/>
          <w:bCs w:val="0"/>
          <w:spacing w:val="37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ос</w:t>
      </w:r>
      <w:r>
        <w:rPr>
          <w:rFonts w:ascii="Arial" w:hAnsi="Arial" w:cs="Arial" w:eastAsia="Arial"/>
          <w:b w:val="0"/>
          <w:bCs w:val="0"/>
          <w:spacing w:val="3"/>
          <w:w w:val="100"/>
          <w:position w:val="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3"/>
          <w:w w:val="100"/>
          <w:position w:val="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рс</w:t>
      </w:r>
      <w:r>
        <w:rPr>
          <w:rFonts w:ascii="Arial" w:hAnsi="Arial" w:cs="Arial" w:eastAsia="Arial"/>
          <w:b w:val="0"/>
          <w:bCs w:val="0"/>
          <w:spacing w:val="5"/>
          <w:w w:val="100"/>
          <w:position w:val="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ис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ия</w:t>
      </w:r>
      <w:r>
        <w:rPr>
          <w:rFonts w:ascii="Arial" w:hAnsi="Arial" w:cs="Arial" w:eastAsia="Arial"/>
          <w:b w:val="0"/>
          <w:bCs w:val="0"/>
          <w:spacing w:val="-16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ти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8962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Пра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оск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Пре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ф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ек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ра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9"/>
          <w:w w:val="100"/>
          <w:sz w:val="24"/>
          <w:szCs w:val="24"/>
        </w:rPr>
        <w:t>Ю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98" w:lineRule="exact"/>
        <w:ind w:left="22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Ц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</w:p>
    <w:p>
      <w:pPr>
        <w:tabs>
          <w:tab w:pos="3353" w:val="left" w:leader="none"/>
          <w:tab w:pos="8962" w:val="left" w:leader="none"/>
        </w:tabs>
        <w:spacing w:line="307" w:lineRule="exact"/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1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1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1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1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0"/>
          <w:w w:val="100"/>
          <w:position w:val="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райо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5"/>
          <w:w w:val="100"/>
          <w:position w:val="0"/>
          <w:sz w:val="24"/>
          <w:szCs w:val="24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ц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ы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tabs>
          <w:tab w:pos="3353" w:val="left" w:leader="none"/>
          <w:tab w:pos="8962" w:val="left" w:leader="none"/>
        </w:tabs>
        <w:spacing w:before="98"/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Б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Бир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ю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7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ч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ое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53" w:val="left" w:leader="none"/>
          <w:tab w:pos="8962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Де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-9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-21"/>
          <w:w w:val="100"/>
          <w:sz w:val="24"/>
          <w:szCs w:val="24"/>
        </w:rPr>
        <w:t>ь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3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оск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53" w:val="left" w:leader="none"/>
          <w:tab w:pos="8962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ИиПИ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3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оск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10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962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1"/>
          <w:w w:val="100"/>
          <w:sz w:val="22"/>
          <w:szCs w:val="22"/>
        </w:rPr>
        <w:t>У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и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58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ма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ек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ра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420" w:val="left" w:leader="none"/>
          <w:tab w:pos="8962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«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Ж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53" w:val="left" w:leader="none"/>
          <w:tab w:pos="8755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Р</w:t>
      </w:r>
      <w:r>
        <w:rPr>
          <w:rFonts w:ascii="Arial" w:hAnsi="Arial" w:cs="Arial" w:eastAsia="Arial"/>
          <w:b w:val="0"/>
          <w:bCs w:val="0"/>
          <w:spacing w:val="-4"/>
          <w:w w:val="100"/>
          <w:sz w:val="22"/>
          <w:szCs w:val="22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ЖД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ж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ор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98" w:lineRule="exact"/>
        <w:ind w:left="22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</w:p>
    <w:p>
      <w:pPr>
        <w:tabs>
          <w:tab w:pos="3353" w:val="left" w:leader="none"/>
          <w:tab w:pos="8755" w:val="left" w:leader="none"/>
        </w:tabs>
        <w:spacing w:line="307" w:lineRule="exact"/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18"/>
          <w:w w:val="100"/>
          <w:position w:val="-11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1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-11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-11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-11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-26"/>
          <w:w w:val="100"/>
          <w:position w:val="-11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1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1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-8"/>
          <w:w w:val="100"/>
          <w:position w:val="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тро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с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6</w:t>
      </w:r>
      <w:r>
        <w:rPr>
          <w:rFonts w:ascii="Arial" w:hAnsi="Arial" w:cs="Arial" w:eastAsia="Arial"/>
          <w:b w:val="0"/>
          <w:bCs w:val="0"/>
          <w:spacing w:val="-1"/>
          <w:w w:val="100"/>
          <w:position w:val="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100"/>
          <w:position w:val="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tabs>
          <w:tab w:pos="3353" w:val="left" w:leader="none"/>
          <w:tab w:pos="8962" w:val="left" w:leader="none"/>
        </w:tabs>
        <w:spacing w:before="98"/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ск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й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и</w:t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ен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53" w:val="left" w:leader="none"/>
          <w:tab w:pos="8789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26"/>
          <w:w w:val="100"/>
          <w:sz w:val="22"/>
          <w:szCs w:val="22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-6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0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л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100"/>
          <w:sz w:val="24"/>
          <w:szCs w:val="24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ом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3375" w:val="left" w:leader="none"/>
          <w:tab w:pos="8789" w:val="left" w:leader="none"/>
        </w:tabs>
        <w:ind w:left="22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т</w:t>
      </w:r>
      <w:r>
        <w:rPr>
          <w:rFonts w:ascii="Arial" w:hAnsi="Arial" w:cs="Arial" w:eastAsia="Arial"/>
          <w:b w:val="0"/>
          <w:bCs w:val="0"/>
          <w:spacing w:val="-18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У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11"/>
          <w:w w:val="100"/>
          <w:sz w:val="24"/>
          <w:szCs w:val="24"/>
        </w:rPr>
        <w:t>Ю</w:t>
      </w:r>
      <w:r>
        <w:rPr>
          <w:rFonts w:ascii="Arial" w:hAnsi="Arial" w:cs="Arial" w:eastAsia="Arial"/>
          <w:b w:val="0"/>
          <w:bCs w:val="0"/>
          <w:spacing w:val="-5"/>
          <w:w w:val="100"/>
          <w:sz w:val="24"/>
          <w:szCs w:val="24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  <w:r>
        <w:rPr>
          <w:rFonts w:ascii="Arial" w:hAnsi="Arial" w:cs="Arial" w:eastAsia="Arial"/>
          <w:b w:val="0"/>
          <w:bCs w:val="0"/>
          <w:spacing w:val="-31"/>
          <w:w w:val="100"/>
          <w:sz w:val="24"/>
          <w:szCs w:val="24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оск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ы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408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line="252" w:lineRule="exact" w:before="28"/>
        <w:ind w:left="22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№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4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7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100"/>
          <w:sz w:val="22"/>
          <w:szCs w:val="22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0</w:t>
      </w:r>
    </w:p>
    <w:p>
      <w:pPr>
        <w:pStyle w:val="BodyText"/>
        <w:ind w:left="228" w:right="0"/>
        <w:jc w:val="left"/>
        <w:rPr>
          <w:rFonts w:ascii="Arial" w:hAnsi="Arial" w:cs="Arial" w:eastAsia="Arial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у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ам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3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,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ор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ы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ю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я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ие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</w:rPr>
      </w:r>
      <w:r>
        <w:rPr>
          <w:rFonts w:ascii="Arial" w:hAnsi="Arial" w:cs="Arial" w:eastAsia="Arial"/>
          <w:b w:val="0"/>
          <w:bCs w:val="0"/>
          <w:spacing w:val="-3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з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ас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ость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12"/>
          <w:w w:val="100"/>
        </w:rPr>
        <w:t>б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ъ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-6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ов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100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о</w:t>
      </w:r>
      <w:r>
        <w:rPr>
          <w:rFonts w:ascii="Arial" w:hAnsi="Arial" w:cs="Arial" w:eastAsia="Arial"/>
          <w:b w:val="0"/>
          <w:bCs w:val="0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</w:rPr>
      </w:r>
      <w:r>
        <w:rPr>
          <w:rFonts w:ascii="Arial" w:hAnsi="Arial" w:cs="Arial" w:eastAsia="Arial"/>
          <w:b w:val="0"/>
          <w:bCs w:val="0"/>
          <w:spacing w:val="0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ро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и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-10"/>
          <w:w w:val="100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pStyle w:val="BodyText"/>
        <w:ind w:left="22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10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3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-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3" w:equalWidth="0">
            <w:col w:w="2006" w:space="1141"/>
            <w:col w:w="4993" w:space="422"/>
            <w:col w:w="173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00" w:h="16840"/>
          <w:pgMar w:top="940" w:bottom="280" w:left="1360" w:right="240"/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4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9"/>
        <w:ind w:left="149" w:right="0"/>
        <w:jc w:val="left"/>
        <w:rPr>
          <w:rFonts w:ascii="Arial" w:hAnsi="Arial" w:cs="Arial" w:eastAsia="Arial"/>
        </w:rPr>
      </w:pPr>
      <w:r>
        <w:rPr>
          <w:spacing w:val="0"/>
          <w:w w:val="65"/>
        </w:rPr>
        <w:br w:type="column"/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-2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9"/>
          <w:w w:val="65"/>
        </w:rPr>
        <w:t>В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Д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3" w:equalWidth="0">
            <w:col w:w="3107" w:space="40"/>
            <w:col w:w="511" w:space="156"/>
            <w:col w:w="6486"/>
          </w:cols>
        </w:sectPr>
      </w:pPr>
    </w:p>
    <w:p>
      <w:pPr>
        <w:pStyle w:val="BodyText"/>
        <w:spacing w:line="246" w:lineRule="auto" w:before="7"/>
        <w:ind w:left="116" w:right="0" w:hanging="1"/>
        <w:jc w:val="both"/>
        <w:rPr>
          <w:rFonts w:ascii="Arial" w:hAnsi="Arial" w:cs="Arial" w:eastAsia="Arial"/>
        </w:rPr>
      </w:pPr>
      <w:r>
        <w:rPr/>
        <w:pict>
          <v:group style="position:absolute;margin-left:13.035pt;margin-top:13.034859pt;width:569.729997pt;height:781.889988pt;mso-position-horizontal-relative:page;mso-position-vertical-relative:page;z-index:-6170" coordorigin="261,261" coordsize="11395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68" o:title=""/>
              </v:shape>
              <v:shape style="position:absolute;left:8930;top:15139;width:586;height:586" type="#_x0000_t75">
                <v:imagedata r:id="rId69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</v:group>
            <v:group style="position:absolute;left:1442;top:1174;width:10193;height:2" coordorigin="1442,1174" coordsize="10193,2">
              <v:shape style="position:absolute;left:1442;top:1174;width:10193;height:2" coordorigin="1442,1174" coordsize="10193,0" path="m1442,1174l11635,1174e" filled="f" stroked="t" strokeweight=".580017pt" strokecolor="#000000">
                <v:path arrowok="t"/>
              </v:shape>
            </v:group>
            <v:group style="position:absolute;left:4649;top:1178;width:2;height:11909" coordorigin="4649,1178" coordsize="2,11909">
              <v:shape style="position:absolute;left:4649;top:1178;width:2;height:11909" coordorigin="4649,1178" coordsize="0,11909" path="m4649,1178l4649,13087e" filled="f" stroked="t" strokeweight=".580pt" strokecolor="#000000">
                <v:path arrowok="t"/>
              </v:shape>
            </v:group>
            <v:group style="position:absolute;left:9893;top:1178;width:2;height:11909" coordorigin="9893,1178" coordsize="2,11909">
              <v:shape style="position:absolute;left:9893;top:1178;width:2;height:11909" coordorigin="9893,1178" coordsize="0,11909" path="m9893,1178l9893,13087e" filled="f" stroked="t" strokeweight=".580pt" strokecolor="#000000">
                <v:path arrowok="t"/>
              </v:shape>
            </v:group>
            <v:group style="position:absolute;left:1442;top:2023;width:10193;height:2" coordorigin="1442,2023" coordsize="10193,2">
              <v:shape style="position:absolute;left:1442;top:2023;width:10193;height:2" coordorigin="1442,2023" coordsize="10193,0" path="m1442,2023l11635,2023e" filled="f" stroked="t" strokeweight=".580017pt" strokecolor="#000000">
                <v:path arrowok="t"/>
              </v:shape>
            </v:group>
            <v:group style="position:absolute;left:1442;top:2489;width:10193;height:2" coordorigin="1442,2489" coordsize="10193,2">
              <v:shape style="position:absolute;left:1442;top:2489;width:10193;height:2" coordorigin="1442,2489" coordsize="10193,0" path="m1442,2489l11635,2489e" filled="f" stroked="t" strokeweight=".580016pt" strokecolor="#000000">
                <v:path arrowok="t"/>
              </v:shape>
            </v:group>
            <v:group style="position:absolute;left:1442;top:2952;width:10193;height:2" coordorigin="1442,2952" coordsize="10193,2">
              <v:shape style="position:absolute;left:1442;top:2952;width:10193;height:2" coordorigin="1442,2952" coordsize="10193,0" path="m1442,2952l11635,2952e" filled="f" stroked="t" strokeweight=".580016pt" strokecolor="#000000">
                <v:path arrowok="t"/>
              </v:shape>
            </v:group>
            <v:group style="position:absolute;left:1442;top:3514;width:10193;height:2" coordorigin="1442,3514" coordsize="10193,2">
              <v:shape style="position:absolute;left:1442;top:3514;width:10193;height:2" coordorigin="1442,3514" coordsize="10193,0" path="m1442,3514l11635,3514e" filled="f" stroked="t" strokeweight=".580015pt" strokecolor="#000000">
                <v:path arrowok="t"/>
              </v:shape>
            </v:group>
            <v:group style="position:absolute;left:1442;top:4351;width:10193;height:2" coordorigin="1442,4351" coordsize="10193,2">
              <v:shape style="position:absolute;left:1442;top:4351;width:10193;height:2" coordorigin="1442,4351" coordsize="10193,0" path="m1442,4351l11635,4351e" filled="f" stroked="t" strokeweight=".580014pt" strokecolor="#000000">
                <v:path arrowok="t"/>
              </v:shape>
            </v:group>
            <v:group style="position:absolute;left:1442;top:4817;width:10193;height:2" coordorigin="1442,4817" coordsize="10193,2">
              <v:shape style="position:absolute;left:1442;top:4817;width:10193;height:2" coordorigin="1442,4817" coordsize="10193,0" path="m1442,4817l11635,4817e" filled="f" stroked="t" strokeweight=".580013pt" strokecolor="#000000">
                <v:path arrowok="t"/>
              </v:shape>
            </v:group>
            <v:group style="position:absolute;left:1442;top:5280;width:10193;height:2" coordorigin="1442,5280" coordsize="10193,2">
              <v:shape style="position:absolute;left:1442;top:5280;width:10193;height:2" coordorigin="1442,5280" coordsize="10193,0" path="m1442,5280l11635,5280e" filled="f" stroked="t" strokeweight=".580013pt" strokecolor="#000000">
                <v:path arrowok="t"/>
              </v:shape>
            </v:group>
            <v:group style="position:absolute;left:1442;top:5743;width:10193;height:2" coordorigin="1442,5743" coordsize="10193,2">
              <v:shape style="position:absolute;left:1442;top:5743;width:10193;height:2" coordorigin="1442,5743" coordsize="10193,0" path="m1442,5743l11635,5743e" filled="f" stroked="t" strokeweight=".580012pt" strokecolor="#000000">
                <v:path arrowok="t"/>
              </v:shape>
            </v:group>
            <v:group style="position:absolute;left:1442;top:6305;width:10193;height:2" coordorigin="1442,6305" coordsize="10193,2">
              <v:shape style="position:absolute;left:1442;top:6305;width:10193;height:2" coordorigin="1442,6305" coordsize="10193,0" path="m1442,6305l11635,6305e" filled="f" stroked="t" strokeweight=".580012pt" strokecolor="#000000">
                <v:path arrowok="t"/>
              </v:shape>
            </v:group>
            <v:group style="position:absolute;left:1442;top:6770;width:10193;height:2" coordorigin="1442,6770" coordsize="10193,2">
              <v:shape style="position:absolute;left:1442;top:6770;width:10193;height:2" coordorigin="1442,6770" coordsize="10193,0" path="m1442,6770l11635,6770e" filled="f" stroked="t" strokeweight=".580011pt" strokecolor="#000000">
                <v:path arrowok="t"/>
              </v:shape>
            </v:group>
            <v:group style="position:absolute;left:1442;top:7286;width:10193;height:2" coordorigin="1442,7286" coordsize="10193,2">
              <v:shape style="position:absolute;left:1442;top:7286;width:10193;height:2" coordorigin="1442,7286" coordsize="10193,0" path="m1442,7286l11635,7286e" filled="f" stroked="t" strokeweight=".580011pt" strokecolor="#000000">
                <v:path arrowok="t"/>
              </v:shape>
            </v:group>
            <v:group style="position:absolute;left:1442;top:7750;width:10193;height:2" coordorigin="1442,7750" coordsize="10193,2">
              <v:shape style="position:absolute;left:1442;top:7750;width:10193;height:2" coordorigin="1442,7750" coordsize="10193,0" path="m1442,7750l11635,7750e" filled="f" stroked="t" strokeweight=".58001pt" strokecolor="#000000">
                <v:path arrowok="t"/>
              </v:shape>
            </v:group>
            <v:group style="position:absolute;left:1442;top:8213;width:10193;height:2" coordorigin="1442,8213" coordsize="10193,2">
              <v:shape style="position:absolute;left:1442;top:8213;width:10193;height:2" coordorigin="1442,8213" coordsize="10193,0" path="m1442,8213l11635,8213e" filled="f" stroked="t" strokeweight=".58001pt" strokecolor="#000000">
                <v:path arrowok="t"/>
              </v:shape>
            </v:group>
            <v:group style="position:absolute;left:1442;top:8678;width:10193;height:2" coordorigin="1442,8678" coordsize="10193,2">
              <v:shape style="position:absolute;left:1442;top:8678;width:10193;height:2" coordorigin="1442,8678" coordsize="10193,0" path="m1442,8678l11635,8678e" filled="f" stroked="t" strokeweight=".580009pt" strokecolor="#000000">
                <v:path arrowok="t"/>
              </v:shape>
            </v:group>
            <v:group style="position:absolute;left:1442;top:9142;width:10193;height:2" coordorigin="1442,9142" coordsize="10193,2">
              <v:shape style="position:absolute;left:1442;top:9142;width:10193;height:2" coordorigin="1442,9142" coordsize="10193,0" path="m1442,9142l11635,9142e" filled="f" stroked="t" strokeweight=".580009pt" strokecolor="#000000">
                <v:path arrowok="t"/>
              </v:shape>
            </v:group>
            <v:group style="position:absolute;left:1442;top:9605;width:10193;height:2" coordorigin="1442,9605" coordsize="10193,2">
              <v:shape style="position:absolute;left:1442;top:9605;width:10193;height:2" coordorigin="1442,9605" coordsize="10193,0" path="m1442,9605l11635,9605e" filled="f" stroked="t" strokeweight=".580008pt" strokecolor="#000000">
                <v:path arrowok="t"/>
              </v:shape>
            </v:group>
            <v:group style="position:absolute;left:1442;top:10070;width:10193;height:2" coordorigin="1442,10070" coordsize="10193,2">
              <v:shape style="position:absolute;left:1442;top:10070;width:10193;height:2" coordorigin="1442,10070" coordsize="10193,0" path="m1442,10070l11635,10070e" filled="f" stroked="t" strokeweight=".580008pt" strokecolor="#000000">
                <v:path arrowok="t"/>
              </v:shape>
            </v:group>
            <v:group style="position:absolute;left:1442;top:10586;width:10193;height:2" coordorigin="1442,10586" coordsize="10193,2">
              <v:shape style="position:absolute;left:1442;top:10586;width:10193;height:2" coordorigin="1442,10586" coordsize="10193,0" path="m1442,10586l11635,10586e" filled="f" stroked="t" strokeweight=".580007pt" strokecolor="#000000">
                <v:path arrowok="t"/>
              </v:shape>
            </v:group>
            <v:group style="position:absolute;left:1442;top:11050;width:10193;height:2" coordorigin="1442,11050" coordsize="10193,2">
              <v:shape style="position:absolute;left:1442;top:11050;width:10193;height:2" coordorigin="1442,11050" coordsize="10193,0" path="m1442,11050l11635,11050e" filled="f" stroked="t" strokeweight=".580006pt" strokecolor="#000000">
                <v:path arrowok="t"/>
              </v:shape>
            </v:group>
            <v:group style="position:absolute;left:1442;top:11513;width:10193;height:2" coordorigin="1442,11513" coordsize="10193,2">
              <v:shape style="position:absolute;left:1442;top:11513;width:10193;height:2" coordorigin="1442,11513" coordsize="10193,0" path="m1442,11513l11635,11513e" filled="f" stroked="t" strokeweight=".580006pt" strokecolor="#000000">
                <v:path arrowok="t"/>
              </v:shape>
            </v:group>
            <v:group style="position:absolute;left:1442;top:11978;width:10193;height:2" coordorigin="1442,11978" coordsize="10193,2">
              <v:shape style="position:absolute;left:1442;top:11978;width:10193;height:2" coordorigin="1442,11978" coordsize="10193,0" path="m1442,11978l11635,11978e" filled="f" stroked="t" strokeweight=".580005pt" strokecolor="#000000">
                <v:path arrowok="t"/>
              </v:shape>
            </v:group>
            <v:group style="position:absolute;left:1428;top:13092;width:10214;height:2" coordorigin="1428,13092" coordsize="10214,2">
              <v:shape style="position:absolute;left:1428;top:13092;width:10214;height:2" coordorigin="1428,13092" coordsize="10214,0" path="m1428,13092l11642,13092e" filled="f" stroked="t" strokeweight=".580004pt" strokecolor="#000000">
                <v:path arrowok="t"/>
              </v:shape>
              <v:shape style="position:absolute;left:3556;top:14329;width:1046;height:1005" type="#_x0000_t75">
                <v:imagedata r:id="rId70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16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16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16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165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5"/>
        </w:rPr>
        <w:t>Но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7"/>
        <w:ind w:left="7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line="240" w:lineRule="auto"/>
        <w:ind w:left="890" w:right="0" w:hanging="776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-2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75"/>
        </w:rPr>
      </w:r>
      <w:r>
        <w:rPr>
          <w:rFonts w:ascii="Arial" w:hAnsi="Arial" w:cs="Arial" w:eastAsia="Arial"/>
          <w:b w:val="0"/>
          <w:bCs w:val="0"/>
          <w:spacing w:val="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ы</w:t>
      </w:r>
      <w:r>
        <w:rPr>
          <w:rFonts w:ascii="Arial" w:hAnsi="Arial" w:cs="Arial" w:eastAsia="Arial"/>
          <w:b w:val="0"/>
          <w:bCs w:val="0"/>
          <w:spacing w:val="5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х</w:t>
      </w:r>
      <w:r>
        <w:rPr>
          <w:rFonts w:ascii="Arial" w:hAnsi="Arial" w:cs="Arial" w:eastAsia="Arial"/>
          <w:b w:val="0"/>
          <w:bCs w:val="0"/>
          <w:spacing w:val="-20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7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ы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х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078" w:val="left" w:leader="none"/>
          <w:tab w:pos="1321" w:val="right" w:leader="none"/>
        </w:tabs>
        <w:spacing w:line="248" w:lineRule="auto" w:before="7"/>
        <w:ind w:left="358" w:right="0" w:hanging="243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-1"/>
          <w:w w:val="7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96" w:right="294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5"/>
        <w:ind w:left="338" w:right="534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60" w:right="240"/>
          <w:cols w:num="6" w:equalWidth="0">
            <w:col w:w="1133" w:space="40"/>
            <w:col w:w="932" w:space="1010"/>
            <w:col w:w="569" w:space="86"/>
            <w:col w:w="3509" w:space="151"/>
            <w:col w:w="1468" w:space="389"/>
            <w:col w:w="1013"/>
          </w:cols>
        </w:sectPr>
      </w:pP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left="2943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0"/>
          <w:w w:val="100"/>
        </w:rPr>
        <w:t>Ве</w:t>
      </w:r>
      <w:r>
        <w:rPr>
          <w:rFonts w:ascii="Arial" w:hAnsi="Arial" w:cs="Arial" w:eastAsia="Arial"/>
          <w:spacing w:val="-1"/>
          <w:w w:val="100"/>
        </w:rPr>
        <w:t>д</w:t>
      </w:r>
      <w:r>
        <w:rPr>
          <w:rFonts w:ascii="Arial" w:hAnsi="Arial" w:cs="Arial" w:eastAsia="Arial"/>
          <w:spacing w:val="-3"/>
          <w:w w:val="100"/>
        </w:rPr>
        <w:t>о</w:t>
      </w:r>
      <w:r>
        <w:rPr>
          <w:rFonts w:ascii="Arial" w:hAnsi="Arial" w:cs="Arial" w:eastAsia="Arial"/>
          <w:spacing w:val="-5"/>
          <w:w w:val="100"/>
        </w:rPr>
        <w:t>м</w:t>
      </w:r>
      <w:r>
        <w:rPr>
          <w:rFonts w:ascii="Arial" w:hAnsi="Arial" w:cs="Arial" w:eastAsia="Arial"/>
          <w:spacing w:val="-7"/>
          <w:w w:val="100"/>
        </w:rPr>
        <w:t>о</w:t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-3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ь</w:t>
      </w:r>
      <w:r>
        <w:rPr>
          <w:rFonts w:ascii="Arial" w:hAnsi="Arial" w:cs="Arial" w:eastAsia="Arial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pacing w:val="-36"/>
          <w:w w:val="100"/>
        </w:rPr>
      </w:r>
      <w:r>
        <w:rPr>
          <w:rFonts w:ascii="Arial" w:hAnsi="Arial" w:cs="Arial" w:eastAsia="Arial"/>
          <w:spacing w:val="2"/>
          <w:w w:val="100"/>
        </w:rPr>
        <w:t>с</w:t>
      </w:r>
      <w:r>
        <w:rPr>
          <w:rFonts w:ascii="Arial" w:hAnsi="Arial" w:cs="Arial" w:eastAsia="Arial"/>
          <w:spacing w:val="-1"/>
          <w:w w:val="100"/>
        </w:rPr>
        <w:t>о</w:t>
      </w:r>
      <w:r>
        <w:rPr>
          <w:rFonts w:ascii="Arial" w:hAnsi="Arial" w:cs="Arial" w:eastAsia="Arial"/>
          <w:spacing w:val="-7"/>
          <w:w w:val="100"/>
        </w:rPr>
        <w:t>г</w:t>
      </w:r>
      <w:r>
        <w:rPr>
          <w:rFonts w:ascii="Arial" w:hAnsi="Arial" w:cs="Arial" w:eastAsia="Arial"/>
          <w:spacing w:val="-2"/>
          <w:w w:val="100"/>
        </w:rPr>
        <w:t>л</w:t>
      </w:r>
      <w:r>
        <w:rPr>
          <w:rFonts w:ascii="Arial" w:hAnsi="Arial" w:cs="Arial" w:eastAsia="Arial"/>
          <w:spacing w:val="0"/>
          <w:w w:val="100"/>
        </w:rPr>
        <w:t>ас</w:t>
      </w:r>
      <w:r>
        <w:rPr>
          <w:rFonts w:ascii="Arial" w:hAnsi="Arial" w:cs="Arial" w:eastAsia="Arial"/>
          <w:spacing w:val="2"/>
          <w:w w:val="100"/>
        </w:rPr>
        <w:t>о</w:t>
      </w:r>
      <w:r>
        <w:rPr>
          <w:rFonts w:ascii="Arial" w:hAnsi="Arial" w:cs="Arial" w:eastAsia="Arial"/>
          <w:spacing w:val="-6"/>
          <w:w w:val="100"/>
        </w:rPr>
        <w:t>в</w:t>
      </w:r>
      <w:r>
        <w:rPr>
          <w:rFonts w:ascii="Arial" w:hAnsi="Arial" w:cs="Arial" w:eastAsia="Arial"/>
          <w:spacing w:val="0"/>
          <w:w w:val="100"/>
        </w:rPr>
        <w:t>а</w:t>
      </w:r>
      <w:r>
        <w:rPr>
          <w:rFonts w:ascii="Arial" w:hAnsi="Arial" w:cs="Arial" w:eastAsia="Arial"/>
          <w:spacing w:val="-1"/>
          <w:w w:val="100"/>
        </w:rPr>
        <w:t>н</w:t>
      </w:r>
      <w:r>
        <w:rPr>
          <w:rFonts w:ascii="Arial" w:hAnsi="Arial" w:cs="Arial" w:eastAsia="Arial"/>
          <w:spacing w:val="0"/>
          <w:w w:val="100"/>
        </w:rPr>
        <w:t>ий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86"/>
        <w:ind w:left="0" w:right="18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0"/>
          <w:sz w:val="18"/>
          <w:szCs w:val="18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spacing w:val="17"/>
          <w:w w:val="7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70"/>
          <w:sz w:val="18"/>
          <w:szCs w:val="18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right"/>
        <w:rPr>
          <w:rFonts w:ascii="Arial" w:hAnsi="Arial" w:cs="Arial" w:eastAsia="Arial"/>
          <w:sz w:val="18"/>
          <w:szCs w:val="18"/>
        </w:rPr>
        <w:sectPr>
          <w:headerReference w:type="default" r:id="rId71"/>
          <w:footerReference w:type="default" r:id="rId72"/>
          <w:pgSz w:w="11900" w:h="16840"/>
          <w:pgMar w:header="0" w:footer="722" w:top="280" w:bottom="920" w:left="1300" w:right="160"/>
          <w:cols w:num="2" w:equalWidth="0">
            <w:col w:w="6997" w:space="40"/>
            <w:col w:w="3403"/>
          </w:cols>
        </w:sectPr>
      </w:pP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00" w:h="16840"/>
          <w:pgMar w:top="940" w:bottom="280" w:left="1300" w:right="160"/>
        </w:sectPr>
      </w:pP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5"/>
        <w:ind w:left="1359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 w:cs="Arial" w:eastAsia="Arial"/>
          <w:spacing w:val="-1"/>
          <w:w w:val="95"/>
        </w:rPr>
        <w:t>Н</w:t>
      </w:r>
      <w:r>
        <w:rPr>
          <w:rFonts w:ascii="Arial" w:hAnsi="Arial" w:cs="Arial" w:eastAsia="Arial"/>
          <w:spacing w:val="0"/>
          <w:w w:val="95"/>
        </w:rPr>
        <w:t>а</w:t>
      </w:r>
      <w:r>
        <w:rPr>
          <w:rFonts w:ascii="Arial" w:hAnsi="Arial" w:cs="Arial" w:eastAsia="Arial"/>
          <w:spacing w:val="-1"/>
          <w:w w:val="95"/>
        </w:rPr>
        <w:t>и</w:t>
      </w:r>
      <w:r>
        <w:rPr>
          <w:rFonts w:ascii="Arial" w:hAnsi="Arial" w:cs="Arial" w:eastAsia="Arial"/>
          <w:spacing w:val="-3"/>
          <w:w w:val="95"/>
        </w:rPr>
        <w:t>м</w:t>
      </w:r>
      <w:r>
        <w:rPr>
          <w:rFonts w:ascii="Arial" w:hAnsi="Arial" w:cs="Arial" w:eastAsia="Arial"/>
          <w:spacing w:val="0"/>
          <w:w w:val="95"/>
        </w:rPr>
        <w:t>е</w:t>
      </w:r>
      <w:r>
        <w:rPr>
          <w:rFonts w:ascii="Arial" w:hAnsi="Arial" w:cs="Arial" w:eastAsia="Arial"/>
          <w:spacing w:val="-1"/>
          <w:w w:val="95"/>
        </w:rPr>
        <w:t>н</w:t>
      </w:r>
      <w:r>
        <w:rPr>
          <w:rFonts w:ascii="Arial" w:hAnsi="Arial" w:cs="Arial" w:eastAsia="Arial"/>
          <w:spacing w:val="1"/>
          <w:w w:val="95"/>
        </w:rPr>
        <w:t>о</w:t>
      </w:r>
      <w:r>
        <w:rPr>
          <w:rFonts w:ascii="Arial" w:hAnsi="Arial" w:cs="Arial" w:eastAsia="Arial"/>
          <w:spacing w:val="-4"/>
          <w:w w:val="95"/>
        </w:rPr>
        <w:t>в</w:t>
      </w:r>
      <w:r>
        <w:rPr>
          <w:rFonts w:ascii="Arial" w:hAnsi="Arial" w:cs="Arial" w:eastAsia="Arial"/>
          <w:spacing w:val="0"/>
          <w:w w:val="95"/>
        </w:rPr>
        <w:t>а</w:t>
      </w:r>
      <w:r>
        <w:rPr>
          <w:rFonts w:ascii="Arial" w:hAnsi="Arial" w:cs="Arial" w:eastAsia="Arial"/>
          <w:spacing w:val="-1"/>
          <w:w w:val="95"/>
        </w:rPr>
        <w:t>н</w:t>
      </w:r>
      <w:r>
        <w:rPr>
          <w:rFonts w:ascii="Arial" w:hAnsi="Arial" w:cs="Arial" w:eastAsia="Arial"/>
          <w:spacing w:val="-1"/>
          <w:w w:val="95"/>
        </w:rPr>
        <w:t>и</w:t>
      </w:r>
      <w:r>
        <w:rPr>
          <w:rFonts w:ascii="Arial" w:hAnsi="Arial" w:cs="Arial" w:eastAsia="Arial"/>
          <w:spacing w:val="0"/>
          <w:w w:val="9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69"/>
        <w:ind w:left="135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4"/>
          <w:w w:val="95"/>
          <w:sz w:val="24"/>
          <w:szCs w:val="24"/>
        </w:rPr>
        <w:t>г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л</w:t>
      </w:r>
      <w:r>
        <w:rPr>
          <w:rFonts w:ascii="Arial" w:hAnsi="Arial" w:cs="Arial" w:eastAsia="Arial"/>
          <w:b/>
          <w:bCs/>
          <w:spacing w:val="-2"/>
          <w:w w:val="95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со</w:t>
      </w:r>
      <w:r>
        <w:rPr>
          <w:rFonts w:ascii="Arial" w:hAnsi="Arial" w:cs="Arial" w:eastAsia="Arial"/>
          <w:b/>
          <w:bCs/>
          <w:spacing w:val="-4"/>
          <w:w w:val="95"/>
          <w:sz w:val="24"/>
          <w:szCs w:val="24"/>
        </w:rPr>
        <w:t>в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0"/>
          <w:w w:val="95"/>
          <w:sz w:val="24"/>
          <w:szCs w:val="24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9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ind w:left="123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0"/>
          <w:w w:val="100"/>
          <w:sz w:val="24"/>
          <w:szCs w:val="24"/>
        </w:rPr>
        <w:t>Г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е</w:t>
      </w:r>
      <w:r>
        <w:rPr>
          <w:rFonts w:ascii="Arial" w:hAnsi="Arial" w:cs="Arial" w:eastAsia="Arial"/>
          <w:b/>
          <w:bCs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а</w:t>
      </w:r>
      <w:r>
        <w:rPr>
          <w:rFonts w:ascii="Arial" w:hAnsi="Arial" w:cs="Arial" w:eastAsia="Arial"/>
          <w:b/>
          <w:bCs/>
          <w:spacing w:val="-5"/>
          <w:w w:val="100"/>
          <w:sz w:val="24"/>
          <w:szCs w:val="24"/>
        </w:rPr>
        <w:t>х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д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и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я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0" w:h="16840"/>
          <w:pgMar w:top="940" w:bottom="280" w:left="1300" w:right="160"/>
          <w:cols w:num="3" w:equalWidth="0">
            <w:col w:w="3118" w:space="276"/>
            <w:col w:w="3044" w:space="40"/>
            <w:col w:w="3962"/>
          </w:cols>
        </w:sectPr>
      </w:pPr>
    </w:p>
    <w:p>
      <w:pPr>
        <w:spacing w:line="10" w:lineRule="exact" w:before="5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25" w:hRule="exact"/>
        </w:trPr>
        <w:tc>
          <w:tcPr>
            <w:tcW w:w="4262" w:type="dxa"/>
            <w:tcBorders>
              <w:top w:val="nil" w:sz="6" w:space="0" w:color="auto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1" w:lineRule="exact"/>
              <w:ind w:left="134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ор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64"/>
              <w:ind w:left="21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64"/>
              <w:ind w:left="31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90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со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асо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ОПС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3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76" w:right="98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ИиПИ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0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right="22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0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207" w:right="232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0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ит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6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76" w:right="98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ю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2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Вос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8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х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Борисо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23" w:right="423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5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4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22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24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-16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жст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й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6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6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7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-13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219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6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Пре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ф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ра</w:t>
            </w:r>
            <w:r>
              <w:rPr>
                <w:rFonts w:ascii="Arial" w:hAnsi="Arial" w:cs="Arial" w:eastAsia="Arial"/>
                <w:b w:val="0"/>
                <w:bCs w:val="0"/>
                <w:spacing w:val="-1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Ю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6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22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655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ей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ик</w:t>
            </w:r>
            <w:r>
              <w:rPr>
                <w:rFonts w:ascii="Arial" w:hAnsi="Arial" w:cs="Arial" w:eastAsia="Arial"/>
                <w:b w:val="0"/>
                <w:bCs w:val="0"/>
                <w:spacing w:val="-2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ари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6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29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71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ое</w:t>
            </w: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8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ие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2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4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6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//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Э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9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56" w:val="left" w:leader="none"/>
              </w:tabs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//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Ш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6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56" w:val="left" w:leader="none"/>
              </w:tabs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//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РЦ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31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56" w:val="left" w:leader="none"/>
              </w:tabs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//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23" w:right="423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ч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56" w:val="left" w:leader="none"/>
              </w:tabs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//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20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6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ия</w:t>
            </w:r>
            <w:r>
              <w:rPr>
                <w:rFonts w:ascii="Arial" w:hAnsi="Arial" w:cs="Arial" w:eastAsia="Arial"/>
                <w:b w:val="0"/>
                <w:bCs w:val="0"/>
                <w:spacing w:val="-2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5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ари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ие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7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right="4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28" w:right="153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6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right="2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62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ПЭ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type w:val="continuous"/>
          <w:pgSz w:w="11900" w:h="16840"/>
          <w:pgMar w:top="940" w:bottom="280" w:left="1300" w:right="160"/>
        </w:sectPr>
      </w:pP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0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80" w:lineRule="exact" w:before="9"/>
        <w:rPr>
          <w:sz w:val="18"/>
          <w:szCs w:val="18"/>
        </w:rPr>
      </w:pPr>
      <w:r>
        <w:rPr/>
        <w:br w:type="column"/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Heading1"/>
        <w:spacing w:before="49"/>
        <w:ind w:left="209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8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/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2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-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00" w:right="160"/>
          <w:cols w:num="3" w:equalWidth="0">
            <w:col w:w="3167" w:space="40"/>
            <w:col w:w="511" w:space="307"/>
            <w:col w:w="6415"/>
          </w:cols>
        </w:sectPr>
      </w:pPr>
    </w:p>
    <w:p>
      <w:pPr>
        <w:pStyle w:val="BodyText"/>
        <w:spacing w:line="246" w:lineRule="auto" w:before="7"/>
        <w:ind w:left="176" w:right="0" w:hanging="1"/>
        <w:jc w:val="both"/>
        <w:rPr>
          <w:rFonts w:ascii="Arial" w:hAnsi="Arial" w:cs="Arial" w:eastAsia="Arial"/>
        </w:rPr>
      </w:pPr>
      <w:r>
        <w:rPr/>
        <w:pict>
          <v:group style="position:absolute;margin-left:13.035pt;margin-top:13.034859pt;width:569.729997pt;height:781.889988pt;mso-position-horizontal-relative:page;mso-position-vertical-relative:page;z-index:-6164" coordorigin="261,261" coordsize="11395,15638">
            <v:group style="position:absolute;left:11057;top:283;width:566;height:396" coordorigin="11057,283" coordsize="566,396">
              <v:shape style="position:absolute;left:11057;top:283;width:566;height:396" coordorigin="11057,283" coordsize="566,396" path="m11057,679l11623,679,11623,283,11057,283,11057,679xe" filled="f" stroked="t" strokeweight=".24996pt" strokecolor="#000000">
                <v:path arrowok="t"/>
              </v:shape>
              <v:shape style="position:absolute;left:9542;top:15138;width:1992;height:587" type="#_x0000_t75">
                <v:imagedata r:id="rId73" o:title=""/>
              </v:shape>
              <v:shape style="position:absolute;left:8930;top:15139;width:586;height:586" type="#_x0000_t75">
                <v:imagedata r:id="rId74" o:title="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5105;top:13608;width:6521;height:852" coordorigin="5105,13608" coordsize="6521,852">
              <v:shape style="position:absolute;left:5105;top:13608;width:6521;height:852" coordorigin="5105,13608" coordsize="6521,852" path="m5105,14460l11626,14460,11626,13608,5105,13608,5105,14460xe" filled="f" stroked="t" strokeweight="2.25pt" strokecolor="#000000">
                <v:path arrowok="t"/>
              </v:shape>
            </v:group>
            <v:group style="position:absolute;left:5105;top:14458;width:3686;height:1416" coordorigin="5105,14458" coordsize="3686,1416">
              <v:shape style="position:absolute;left:5105;top:14458;width:3686;height:1416" coordorigin="5105,14458" coordsize="3686,1416" path="m5105,15874l8791,15874,8791,14458,5105,14458,5105,15874xe" filled="f" stroked="t" strokeweight="2.25pt" strokecolor="#000000">
                <v:path arrowok="t"/>
              </v:shape>
            </v:group>
            <v:group style="position:absolute;left:8798;top:14741;width:2834;height:2" coordorigin="8798,14741" coordsize="2834,2">
              <v:shape style="position:absolute;left:8798;top:14741;width:2834;height:2" coordorigin="8798,14741" coordsize="2834,0" path="m8798,14741l11633,14741e" filled="f" stroked="t" strokeweight="2.25pt" strokecolor="#000000">
                <v:path arrowok="t"/>
              </v:shape>
            </v:group>
            <v:group style="position:absolute;left:8798;top:15022;width:2834;height:2" coordorigin="8798,15022" coordsize="2834,2">
              <v:shape style="position:absolute;left:8798;top:15022;width:2834;height:2" coordorigin="8798,15022" coordsize="2834,0" path="m8798,15022l11633,15022e" filled="f" stroked="t" strokeweight="2.25pt" strokecolor="#000000">
                <v:path arrowok="t"/>
              </v:shape>
            </v:group>
            <v:group style="position:absolute;left:9648;top:14465;width:2;height:569" coordorigin="9648,14465" coordsize="2,569">
              <v:shape style="position:absolute;left:9648;top:14465;width:2;height:569" coordorigin="9648,14465" coordsize="0,569" path="m9648,14465l9648,15034e" filled="f" stroked="t" strokeweight=".99996pt" strokecolor="#000000">
                <v:path arrowok="t"/>
              </v:shape>
            </v:group>
            <v:group style="position:absolute;left:10495;top:14465;width:2;height:569" coordorigin="10495,14465" coordsize="2,569">
              <v:shape style="position:absolute;left:10495;top:14465;width:2;height:569" coordorigin="10495,14465" coordsize="0,569" path="m10495,14465l10495,15034e" filled="f" stroked="t" strokeweight=".99996pt" strokecolor="#000000">
                <v:path arrowok="t"/>
              </v:shape>
            </v:group>
            <v:group style="position:absolute;left:1423;top:13608;width:3684;height:2268" coordorigin="1423,13608" coordsize="3684,2268">
              <v:shape style="position:absolute;left:1423;top:13608;width:3684;height:2268" coordorigin="1423,13608" coordsize="3684,2268" path="m1423,15876l5107,15876,5107,13608,1423,13608,1423,15876xe" filled="f" stroked="t" strokeweight="2.25pt" strokecolor="#000000">
                <v:path arrowok="t"/>
              </v:shape>
            </v:group>
            <v:group style="position:absolute;left:3694;top:13608;width:2;height:2268" coordorigin="3694,13608" coordsize="2,2268">
              <v:shape style="position:absolute;left:3694;top:13608;width:2;height:2268" coordorigin="3694,13608" coordsize="0,2268" path="m3694,13608l3694,15876e" filled="f" stroked="t" strokeweight="2.25pt" strokecolor="#000000">
                <v:path arrowok="t"/>
              </v:shape>
            </v:group>
            <v:group style="position:absolute;left:2554;top:13608;width:2;height:2268" coordorigin="2554,13608" coordsize="2,2268">
              <v:shape style="position:absolute;left:2554;top:13608;width:2;height:2268" coordorigin="2554,13608" coordsize="0,2268" path="m2554,13608l2554,15876e" filled="f" stroked="t" strokeweight="2.25pt" strokecolor="#000000">
                <v:path arrowok="t"/>
              </v:shape>
            </v:group>
            <v:group style="position:absolute;left:3127;top:13608;width:2;height:852" coordorigin="3127,13608" coordsize="2,852">
              <v:shape style="position:absolute;left:3127;top:13608;width:2;height:852" coordorigin="3127,13608" coordsize="0,852" path="m3127,13608l3127,14460e" filled="f" stroked="t" strokeweight="2.25pt" strokecolor="#000000">
                <v:path arrowok="t"/>
              </v:shape>
            </v:group>
            <v:group style="position:absolute;left:4541;top:13608;width:2;height:2268" coordorigin="4541,13608" coordsize="2,2268">
              <v:shape style="position:absolute;left:4541;top:13608;width:2;height:2268" coordorigin="4541,13608" coordsize="0,2268" path="m4541,13608l4541,15876e" filled="f" stroked="t" strokeweight="2.25pt" strokecolor="#000000">
                <v:path arrowok="t"/>
              </v:shape>
            </v:group>
            <v:group style="position:absolute;left:1987;top:13608;width:2;height:852" coordorigin="1987,13608" coordsize="2,852">
              <v:shape style="position:absolute;left:1987;top:13608;width:2;height:852" coordorigin="1987,13608" coordsize="0,852" path="m1987,13608l1987,14460e" filled="f" stroked="t" strokeweight="2.25pt" strokecolor="#000000">
                <v:path arrowok="t"/>
              </v:shape>
            </v:group>
            <v:group style="position:absolute;left:1433;top:13891;width:3684;height:2" coordorigin="1433,13891" coordsize="3684,2">
              <v:shape style="position:absolute;left:1433;top:13891;width:3684;height:2" coordorigin="1433,13891" coordsize="3684,0" path="m1433,13891l5117,13891e" filled="f" stroked="t" strokeweight=".99996pt" strokecolor="#000000">
                <v:path arrowok="t"/>
              </v:shape>
            </v:group>
            <v:group style="position:absolute;left:1433;top:14174;width:3684;height:2" coordorigin="1433,14174" coordsize="3684,2">
              <v:shape style="position:absolute;left:1433;top:14174;width:3684;height:2" coordorigin="1433,14174" coordsize="3684,0" path="m1433,14174l5117,14174e" filled="f" stroked="t" strokeweight="2.25pt" strokecolor="#000000">
                <v:path arrowok="t"/>
              </v:shape>
            </v:group>
            <v:group style="position:absolute;left:679;top:14458;width:4438;height:2" coordorigin="679,14458" coordsize="4438,2">
              <v:shape style="position:absolute;left:679;top:14458;width:4438;height:2" coordorigin="679,14458" coordsize="4438,0" path="m679,14458l5117,14458e" filled="f" stroked="t" strokeweight="2.25pt" strokecolor="#000000">
                <v:path arrowok="t"/>
              </v:shape>
            </v:group>
            <v:group style="position:absolute;left:1433;top:14748;width:3684;height:2" coordorigin="1433,14748" coordsize="3684,2">
              <v:shape style="position:absolute;left:1433;top:14748;width:3684;height:2" coordorigin="1433,14748" coordsize="3684,0" path="m1433,14748l5117,14748e" filled="f" stroked="t" strokeweight=".99996pt" strokecolor="#000000">
                <v:path arrowok="t"/>
              </v:shape>
            </v:group>
            <v:group style="position:absolute;left:1433;top:15031;width:3684;height:2" coordorigin="1433,15031" coordsize="3684,2">
              <v:shape style="position:absolute;left:1433;top:15031;width:3684;height:2" coordorigin="1433,15031" coordsize="3684,0" path="m1433,15031l5117,15031e" filled="f" stroked="t" strokeweight=".99996pt" strokecolor="#000000">
                <v:path arrowok="t"/>
              </v:shape>
            </v:group>
            <v:group style="position:absolute;left:1433;top:15312;width:3684;height:2" coordorigin="1433,15312" coordsize="3684,2">
              <v:shape style="position:absolute;left:1433;top:15312;width:3684;height:2" coordorigin="1433,15312" coordsize="3684,0" path="m1433,15312l5117,15312e" filled="f" stroked="t" strokeweight=".99996pt" strokecolor="#000000">
                <v:path arrowok="t"/>
              </v:shape>
            </v:group>
            <v:group style="position:absolute;left:1433;top:15595;width:3684;height:2" coordorigin="1433,15595" coordsize="3684,2">
              <v:shape style="position:absolute;left:1433;top:15595;width:3684;height:2" coordorigin="1433,15595" coordsize="3684,0" path="m1433,15595l5117,15595e" filled="f" stroked="t" strokeweight=".99996pt" strokecolor="#000000">
                <v:path arrowok="t"/>
              </v:shape>
            </v:group>
            <v:group style="position:absolute;left:283;top:7370;width:1135;height:3682" coordorigin="283,7370" coordsize="1135,3682">
              <v:shape style="position:absolute;left:283;top:7370;width:1135;height:3682" coordorigin="283,7370" coordsize="1135,3682" path="m283,11052l1418,11052,1418,7370,283,7370,283,11052xe" filled="f" stroked="t" strokeweight="2.25pt" strokecolor="#000000">
                <v:path arrowok="t"/>
              </v:shape>
            </v:group>
            <v:group style="position:absolute;left:571;top:7370;width:2;height:3682" coordorigin="571,7370" coordsize="2,3682">
              <v:shape style="position:absolute;left:571;top:7370;width:2;height:3682" coordorigin="571,7370" coordsize="0,3682" path="m571,7370l571,11052e" filled="f" stroked="t" strokeweight="2.25pt" strokecolor="#000000">
                <v:path arrowok="t"/>
              </v:shape>
            </v:group>
            <v:group style="position:absolute;left:862;top:7370;width:2;height:3682" coordorigin="862,7370" coordsize="2,3682">
              <v:shape style="position:absolute;left:862;top:7370;width:2;height:3682" coordorigin="862,7370" coordsize="0,3682" path="m862,7370l862,11052e" filled="f" stroked="t" strokeweight=".99996pt" strokecolor="#000000">
                <v:path arrowok="t"/>
              </v:shape>
            </v:group>
            <v:group style="position:absolute;left:1150;top:7370;width:2;height:3682" coordorigin="1150,7370" coordsize="2,3682">
              <v:shape style="position:absolute;left:1150;top:7370;width:2;height:3682" coordorigin="1150,7370" coordsize="0,3682" path="m1150,7370l1150,11052e" filled="f" stroked="t" strokeweight=".99996pt" strokecolor="#000000">
                <v:path arrowok="t"/>
              </v:shape>
            </v:group>
            <v:group style="position:absolute;left:571;top:7946;width:852;height:2" coordorigin="571,7946" coordsize="852,2">
              <v:shape style="position:absolute;left:571;top:7946;width:852;height:2" coordorigin="571,7946" coordsize="852,0" path="m571,7946l1423,7946e" filled="f" stroked="t" strokeweight=".99996pt" strokecolor="#000000">
                <v:path arrowok="t"/>
              </v:shape>
            </v:group>
            <v:group style="position:absolute;left:571;top:8796;width:852;height:2" coordorigin="571,8796" coordsize="852,2">
              <v:shape style="position:absolute;left:571;top:8796;width:852;height:2" coordorigin="571,8796" coordsize="852,0" path="m571,8796l1423,8796e" filled="f" stroked="t" strokeweight=".99996pt" strokecolor="#000000">
                <v:path arrowok="t"/>
              </v:shape>
            </v:group>
            <v:group style="position:absolute;left:571;top:9924;width:852;height:2" coordorigin="571,9924" coordsize="852,2">
              <v:shape style="position:absolute;left:571;top:9924;width:852;height:2" coordorigin="571,9924" coordsize="852,0" path="m571,9924l1423,9924e" filled="f" stroked="t" strokeweight=".99996pt" strokecolor="#000000">
                <v:path arrowok="t"/>
              </v:shape>
            </v:group>
            <v:group style="position:absolute;left:679;top:11057;width:737;height:4819" coordorigin="679,11057" coordsize="737,4819">
              <v:shape style="position:absolute;left:679;top:11057;width:737;height:4819" coordorigin="679,11057" coordsize="737,4819" path="m679,15876l1416,15876,1416,11057,679,11057,679,15876xe" filled="f" stroked="t" strokeweight="2.25pt" strokecolor="#000000">
                <v:path arrowok="t"/>
              </v:shape>
            </v:group>
            <v:group style="position:absolute;left:1020;top:11057;width:2;height:4819" coordorigin="1020,11057" coordsize="2,4819">
              <v:shape style="position:absolute;left:1020;top:11057;width:2;height:4819" coordorigin="1020,11057" coordsize="0,4819" path="m1020,11057l1020,15876e" filled="f" stroked="t" strokeweight="2.25pt" strokecolor="#000000">
                <v:path arrowok="t"/>
              </v:shape>
            </v:group>
            <v:group style="position:absolute;left:679;top:12475;width:737;height:2" coordorigin="679,12475" coordsize="737,2">
              <v:shape style="position:absolute;left:679;top:12475;width:737;height:2" coordorigin="679,12475" coordsize="737,0" path="m679,12475l1416,12475e" filled="f" stroked="t" strokeweight="2.25pt" strokecolor="#000000">
                <v:path arrowok="t"/>
              </v:shape>
            </v:group>
            <v:group style="position:absolute;left:1426;top:1174;width:10190;height:2" coordorigin="1426,1174" coordsize="10190,2">
              <v:shape style="position:absolute;left:1426;top:1174;width:10190;height:2" coordorigin="1426,1174" coordsize="10190,0" path="m1426,1174l11616,1174e" filled="f" stroked="t" strokeweight=".580017pt" strokecolor="#000000">
                <v:path arrowok="t"/>
              </v:shape>
            </v:group>
            <v:group style="position:absolute;left:5681;top:1178;width:2;height:12312" coordorigin="5681,1178" coordsize="2,12312">
              <v:shape style="position:absolute;left:5681;top:1178;width:2;height:12312" coordorigin="5681,1178" coordsize="0,12312" path="m5681,1178l5681,13490e" filled="f" stroked="t" strokeweight=".580pt" strokecolor="#000000">
                <v:path arrowok="t"/>
              </v:shape>
            </v:group>
            <v:group style="position:absolute;left:8134;top:1178;width:2;height:12312" coordorigin="8134,1178" coordsize="2,12312">
              <v:shape style="position:absolute;left:8134;top:1178;width:2;height:12312" coordorigin="8134,1178" coordsize="0,12312" path="m8134,1178l8134,13490e" filled="f" stroked="t" strokeweight=".580pt" strokecolor="#000000">
                <v:path arrowok="t"/>
              </v:shape>
              <v:shape style="position:absolute;left:3676;top:14375;width:1005;height:967" type="#_x0000_t75">
                <v:imagedata r:id="rId75" o:title=""/>
              </v:shape>
            </v:group>
            <w10:wrap type="none"/>
          </v:group>
        </w:pict>
      </w:r>
      <w:r>
        <w:rPr/>
        <w:pict>
          <v:shape style="position:absolute;margin-left:14.836224pt;margin-top:495.029175pt;width:14.0pt;height:56.055532pt;mso-position-horizontal-relative:page;mso-position-vertical-relative:page;z-index:-6163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Со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w w:val="74"/>
                    </w:rPr>
                    <w:t>г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с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729.229248pt;width:14pt;height:58.135041pt;mso-position-horizontal-relative:page;mso-position-vertical-relative:page;z-index:-6162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645.736877pt;width:14pt;height:55.105417pt;mso-position-horizontal-relative:page;mso-position-vertical-relative:page;z-index:-6161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636223pt;margin-top:559.25415pt;width:14pt;height:57.705955pt;mso-position-horizontal-relative:page;mso-position-vertical-relative:page;z-index:-6160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5"/>
        </w:rPr>
        <w:t>Но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3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ИП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47" w:lineRule="auto" w:before="7"/>
        <w:ind w:left="76" w:right="0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р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75" w:right="0"/>
        <w:jc w:val="left"/>
        <w:rPr>
          <w:rFonts w:ascii="Arial" w:hAnsi="Arial" w:cs="Arial" w:eastAsia="Arial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7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10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-1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-9"/>
          <w:w w:val="75"/>
        </w:rPr>
        <w:t>е</w:t>
      </w:r>
      <w:r>
        <w:rPr>
          <w:rFonts w:ascii="Arial" w:hAnsi="Arial" w:cs="Arial" w:eastAsia="Arial"/>
          <w:b w:val="0"/>
          <w:bCs w:val="0"/>
          <w:spacing w:val="2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-42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75"/>
        </w:rPr>
      </w:r>
      <w:r>
        <w:rPr>
          <w:rFonts w:ascii="Arial" w:hAnsi="Arial" w:cs="Arial" w:eastAsia="Arial"/>
          <w:b w:val="0"/>
          <w:bCs w:val="0"/>
          <w:spacing w:val="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0"/>
          <w:w w:val="75"/>
        </w:rPr>
        <w:t>г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н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й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tabs>
          <w:tab w:pos="1132" w:val="left" w:leader="none"/>
          <w:tab w:pos="1376" w:val="right" w:leader="none"/>
        </w:tabs>
        <w:spacing w:line="248" w:lineRule="auto" w:before="7"/>
        <w:ind w:left="412" w:right="0" w:hanging="243"/>
        <w:jc w:val="left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дия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</w:rPr>
        <w:tab/>
      </w:r>
      <w:r>
        <w:rPr>
          <w:rFonts w:ascii="Arial" w:hAnsi="Arial" w:cs="Arial" w:eastAsia="Arial"/>
          <w:b w:val="0"/>
          <w:bCs w:val="0"/>
          <w:spacing w:val="-1"/>
          <w:w w:val="70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0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0"/>
        </w:rPr>
        <w:t>т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</w:r>
      <w:r>
        <w:rPr>
          <w:rFonts w:ascii="Arial" w:hAnsi="Arial" w:cs="Arial" w:eastAsia="Arial"/>
          <w:b w:val="0"/>
          <w:bCs w:val="0"/>
          <w:spacing w:val="0"/>
          <w:w w:val="75"/>
        </w:rPr>
        <w:tab/>
        <w:tab/>
      </w:r>
      <w:r>
        <w:rPr>
          <w:rFonts w:ascii="Arial" w:hAnsi="Arial" w:cs="Arial" w:eastAsia="Arial"/>
          <w:b w:val="0"/>
          <w:bCs w:val="0"/>
          <w:spacing w:val="0"/>
          <w:w w:val="7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12"/>
        <w:ind w:left="0" w:right="217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5"/>
        <w:ind w:left="0" w:right="215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00" w:right="160"/>
          <w:cols w:num="6" w:equalWidth="0">
            <w:col w:w="1193" w:space="40"/>
            <w:col w:w="932" w:space="950"/>
            <w:col w:w="629" w:space="40"/>
            <w:col w:w="3613" w:space="40"/>
            <w:col w:w="1523" w:space="329"/>
            <w:col w:w="1151"/>
          </w:cols>
        </w:sectPr>
      </w:pPr>
    </w:p>
    <w:p>
      <w:pPr>
        <w:spacing w:line="80" w:lineRule="exact" w:before="1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06" w:hRule="exact"/>
        </w:trPr>
        <w:tc>
          <w:tcPr>
            <w:tcW w:w="9653" w:type="dxa"/>
            <w:gridSpan w:val="4"/>
            <w:tcBorders>
              <w:top w:val="single" w:sz="18" w:space="0" w:color="000000"/>
              <w:left w:val="nil" w:sz="6" w:space="0" w:color="auto"/>
              <w:bottom w:val="single" w:sz="5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18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>
            <w:pPr>
              <w:pStyle w:val="TableParagraph"/>
              <w:spacing w:before="64"/>
              <w:ind w:left="1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75"/>
                <w:sz w:val="22"/>
                <w:szCs w:val="22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75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75"/>
                <w:sz w:val="22"/>
                <w:szCs w:val="22"/>
              </w:rPr>
              <w:t>21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25" w:hRule="exact"/>
        </w:trPr>
        <w:tc>
          <w:tcPr>
            <w:tcW w:w="4277" w:type="dxa"/>
            <w:vMerge w:val="restart"/>
            <w:tcBorders>
              <w:top w:val="single" w:sz="5" w:space="0" w:color="000000"/>
              <w:left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0" w:right="1257" w:hanging="125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3"/>
                <w:w w:val="95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1"/>
                <w:w w:val="95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4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9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99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ор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64"/>
              <w:ind w:left="36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со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903" w:right="896" w:hanging="34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2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</w:rPr>
              <w:t>х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со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асо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25" w:hRule="exact"/>
        </w:trPr>
        <w:tc>
          <w:tcPr>
            <w:tcW w:w="4277" w:type="dxa"/>
            <w:vMerge/>
            <w:tcBorders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64"/>
              <w:ind w:left="21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ер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64"/>
              <w:ind w:left="31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8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2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ор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59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Ж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8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Ю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419" w:right="42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б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3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ц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838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тро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28" w:right="106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0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right="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5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ский</w:t>
            </w:r>
            <w:r>
              <w:rPr>
                <w:rFonts w:ascii="Arial" w:hAnsi="Arial" w:cs="Arial" w:eastAsia="Arial"/>
                <w:b w:val="0"/>
                <w:bCs w:val="0"/>
                <w:spacing w:val="-2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-8"/>
                <w:w w:val="100"/>
                <w:sz w:val="24"/>
                <w:szCs w:val="24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ро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24"/>
                <w:szCs w:val="24"/>
              </w:rPr>
              <w:t>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и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ен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22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40" w:right="14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5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08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2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-1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«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»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54"/>
              <w:ind w:left="15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,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-46"/>
                <w:w w:val="100"/>
                <w:sz w:val="24"/>
                <w:szCs w:val="24"/>
              </w:rPr>
              <w:t>Р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Н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К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427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У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Д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п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100"/>
                <w:sz w:val="24"/>
                <w:szCs w:val="24"/>
              </w:rPr>
              <w:t>Ю</w:t>
            </w:r>
            <w:r>
              <w:rPr>
                <w:rFonts w:ascii="Arial" w:hAnsi="Arial" w:cs="Arial" w:eastAsia="Arial"/>
                <w:b w:val="0"/>
                <w:bCs w:val="0"/>
                <w:spacing w:val="-5"/>
                <w:w w:val="100"/>
                <w:sz w:val="24"/>
                <w:szCs w:val="24"/>
              </w:rPr>
              <w:t>А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</w:t>
            </w:r>
            <w:r>
              <w:rPr>
                <w:rFonts w:ascii="Arial" w:hAnsi="Arial" w:cs="Arial" w:eastAsia="Arial"/>
                <w:b w:val="0"/>
                <w:bCs w:val="0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-31"/>
                <w:w w:val="100"/>
                <w:sz w:val="24"/>
                <w:szCs w:val="24"/>
              </w:rPr>
              <w:t>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М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оск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4"/>
                <w:szCs w:val="24"/>
              </w:rPr>
              <w:t>в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ы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1" w:lineRule="exact"/>
              <w:ind w:left="128" w:right="106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207" w:right="208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5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7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8"/>
                <w:w w:val="100"/>
                <w:sz w:val="24"/>
                <w:szCs w:val="24"/>
              </w:rPr>
              <w:t>Т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ом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100"/>
                <w:sz w:val="24"/>
                <w:szCs w:val="24"/>
              </w:rPr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  <w:t>ПЗ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76"/>
          <w:footerReference w:type="default" r:id="rId77"/>
          <w:pgSz w:w="11900" w:h="16840"/>
          <w:pgMar w:header="0" w:footer="0" w:top="180" w:bottom="280" w:left="1300" w:right="16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group style="position:absolute;margin-left:33.075001pt;margin-top:13.034859pt;width:549.209988pt;height:782.129988pt;mso-position-horizontal-relative:page;mso-position-vertical-relative:page;z-index:-6159" coordorigin="662,261" coordsize="10984,15643">
            <v:group style="position:absolute;left:5100;top:15029;width:6521;height:850" coordorigin="5100,15029" coordsize="6521,850">
              <v:shape style="position:absolute;left:5100;top:15029;width:6521;height:850" coordorigin="5100,15029" coordsize="6521,850" path="m5100,15878l11621,15878,11621,15029,5100,15029,5100,15878xe" filled="f" stroked="t" strokeweight="2.25pt" strokecolor="#000000">
                <v:path arrowok="t"/>
              </v:shape>
            </v:group>
            <v:group style="position:absolute;left:1416;top:15029;width:3686;height:850" coordorigin="1416,15029" coordsize="3686,850">
              <v:shape style="position:absolute;left:1416;top:15029;width:3686;height:850" coordorigin="1416,15029" coordsize="3686,850" path="m1416,15878l5102,15878,5102,15029,1416,15029,1416,15878xe" filled="f" stroked="t" strokeweight="2.25pt" strokecolor="#000000">
                <v:path arrowok="t"/>
              </v:shape>
            </v:group>
            <v:group style="position:absolute;left:3686;top:15029;width:2;height:850" coordorigin="3686,15029" coordsize="2,850">
              <v:shape style="position:absolute;left:3686;top:15029;width:2;height:850" coordorigin="3686,15029" coordsize="0,850" path="m3686,15029l3686,15878e" filled="f" stroked="t" strokeweight="2.25pt" strokecolor="#000000">
                <v:path arrowok="t"/>
              </v:shape>
            </v:group>
            <v:group style="position:absolute;left:2549;top:15029;width:2;height:850" coordorigin="2549,15029" coordsize="2,850">
              <v:shape style="position:absolute;left:2549;top:15029;width:2;height:850" coordorigin="2549,15029" coordsize="0,850" path="m2549,15029l2549,15878e" filled="f" stroked="t" strokeweight="2.25pt" strokecolor="#000000">
                <v:path arrowok="t"/>
              </v:shape>
            </v:group>
            <v:group style="position:absolute;left:3122;top:15029;width:2;height:850" coordorigin="3122,15029" coordsize="2,850">
              <v:shape style="position:absolute;left:3122;top:15029;width:2;height:850" coordorigin="3122,15029" coordsize="0,850" path="m3122,15029l3122,15878e" filled="f" stroked="t" strokeweight="2.25pt" strokecolor="#000000">
                <v:path arrowok="t"/>
              </v:shape>
            </v:group>
            <v:group style="position:absolute;left:4536;top:15029;width:2;height:850" coordorigin="4536,15029" coordsize="2,850">
              <v:shape style="position:absolute;left:4536;top:15029;width:2;height:850" coordorigin="4536,15029" coordsize="0,850" path="m4536,15029l4536,15878e" filled="f" stroked="t" strokeweight="2.25pt" strokecolor="#000000">
                <v:path arrowok="t"/>
              </v:shape>
            </v:group>
            <v:group style="position:absolute;left:1982;top:15029;width:2;height:850" coordorigin="1982,15029" coordsize="2,850">
              <v:shape style="position:absolute;left:1982;top:15029;width:2;height:850" coordorigin="1982,15029" coordsize="0,850" path="m1982,15029l1982,15878e" filled="f" stroked="t" strokeweight="2.25pt" strokecolor="#000000">
                <v:path arrowok="t"/>
              </v:shape>
            </v:group>
            <v:group style="position:absolute;left:1426;top:15312;width:3686;height:2" coordorigin="1426,15312" coordsize="3686,2">
              <v:shape style="position:absolute;left:1426;top:15312;width:3686;height:2" coordorigin="1426,15312" coordsize="3686,0" path="m1426,15312l5112,15312e" filled="f" stroked="t" strokeweight=".99996pt" strokecolor="#000000">
                <v:path arrowok="t"/>
              </v:shape>
            </v:group>
            <v:group style="position:absolute;left:1426;top:15593;width:3686;height:2" coordorigin="1426,15593" coordsize="3686,2">
              <v:shape style="position:absolute;left:1426;top:15593;width:3686;height:2" coordorigin="1426,15593" coordsize="3686,0" path="m1426,15593l5112,15593e" filled="f" stroked="t" strokeweight="2.25pt" strokecolor="#000000">
                <v:path arrowok="t"/>
              </v:shape>
            </v:group>
            <v:group style="position:absolute;left:684;top:11062;width:734;height:4819" coordorigin="684,11062" coordsize="734,4819">
              <v:shape style="position:absolute;left:684;top:11062;width:734;height:4819" coordorigin="684,11062" coordsize="734,4819" path="m684,15881l1418,15881,1418,11062,684,11062,684,15881xe" filled="f" stroked="t" strokeweight="2.25pt" strokecolor="#000000">
                <v:path arrowok="t"/>
              </v:shape>
            </v:group>
            <v:group style="position:absolute;left:1025;top:11062;width:2;height:4819" coordorigin="1025,11062" coordsize="2,4819">
              <v:shape style="position:absolute;left:1025;top:11062;width:2;height:4819" coordorigin="1025,11062" coordsize="0,4819" path="m1025,11062l1025,15881e" filled="f" stroked="t" strokeweight="2.25pt" strokecolor="#000000">
                <v:path arrowok="t"/>
              </v:shape>
            </v:group>
            <v:group style="position:absolute;left:684;top:12480;width:734;height:2" coordorigin="684,12480" coordsize="734,2">
              <v:shape style="position:absolute;left:684;top:12480;width:734;height:2" coordorigin="684,12480" coordsize="734,0" path="m684,12480l1418,12480e" filled="f" stroked="t" strokeweight="2.25pt" strokecolor="#000000">
                <v:path arrowok="t"/>
              </v:shape>
            </v:group>
            <v:group style="position:absolute;left:684;top:14462;width:734;height:2" coordorigin="684,14462" coordsize="734,2">
              <v:shape style="position:absolute;left:684;top:14462;width:734;height:2" coordorigin="684,14462" coordsize="734,0" path="m684,14462l1418,14462e" filled="f" stroked="t" strokeweight="2.25pt" strokecolor="#000000">
                <v:path arrowok="t"/>
              </v:shape>
            </v:group>
            <v:group style="position:absolute;left:1418;top:283;width:10205;height:15593" coordorigin="1418,283" coordsize="10205,15593">
              <v:shape style="position:absolute;left:1418;top:283;width:10205;height:15593" coordorigin="1418,283" coordsize="10205,15593" path="m1418,15876l11623,15876,11623,283,1418,283,1418,15876xe" filled="f" stroked="t" strokeweight="2.25pt" strokecolor="#000000">
                <v:path arrowok="t"/>
              </v:shape>
            </v:group>
            <v:group style="position:absolute;left:11057;top:15026;width:566;height:396" coordorigin="11057,15026" coordsize="566,396">
              <v:shape style="position:absolute;left:11057;top:15026;width:566;height:396" coordorigin="11057,15026" coordsize="566,396" path="m11057,15422l11623,15422,11623,15026,11057,15026,11057,15422xe" filled="f" stroked="t" strokeweight="2.25pt" strokecolor="#000000">
                <v:path arrowok="t"/>
              </v:shape>
            </v:group>
            <v:group style="position:absolute;left:11057;top:15422;width:566;height:454" coordorigin="11057,15422" coordsize="566,454">
              <v:shape style="position:absolute;left:11057;top:15422;width:566;height:454" coordorigin="11057,15422" coordsize="566,454" path="m11057,15876l11623,15876,11623,15422,11057,15422,11057,15876xe" filled="f" stroked="t" strokeweight="2.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.876225pt;margin-top:729.469238pt;width:14pt;height:58.135041pt;mso-position-horizontal-relative:page;mso-position-vertical-relative:page;z-index:-6158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1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дл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645.976868pt;width:14pt;height:55.105417pt;mso-position-horizontal-relative:page;mso-position-vertical-relative:page;z-index:-6157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о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п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д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"/>
                      <w:w w:val="74"/>
                    </w:rPr>
                    <w:t>т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76225pt;margin-top:559.494141pt;width:14pt;height:57.705955pt;mso-position-horizontal-relative:page;mso-position-vertical-relative:page;z-index:-6156" type="#_x0000_t202" filled="f" stroked="f">
            <v:textbox inset="0,0,0,0" style="layout-flow:vertical;mso-layout-flow-alt:bottom-to-top">
              <w:txbxContent>
                <w:p>
                  <w:pPr>
                    <w:pStyle w:val="BodyText"/>
                    <w:spacing w:line="265" w:lineRule="exact"/>
                    <w:ind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з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1"/>
                      <w:w w:val="74"/>
                    </w:rPr>
                    <w:t>а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м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и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w w:val="74"/>
                    </w:rPr>
                    <w:t>н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в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6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74"/>
                    </w:rPr>
                    <w:t>№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0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м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45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у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ч</w:t>
      </w:r>
      <w:r>
        <w:rPr>
          <w:rFonts w:ascii="Arial" w:hAnsi="Arial" w:cs="Arial" w:eastAsia="Arial"/>
          <w:b w:val="0"/>
          <w:bCs w:val="0"/>
          <w:spacing w:val="44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</w:rPr>
      </w:r>
      <w:r>
        <w:rPr>
          <w:rFonts w:ascii="Arial" w:hAnsi="Arial" w:cs="Arial" w:eastAsia="Arial"/>
          <w:b w:val="0"/>
          <w:bCs w:val="0"/>
          <w:spacing w:val="-1"/>
          <w:w w:val="75"/>
        </w:rPr>
        <w:t>№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к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31"/>
          <w:w w:val="7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о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2"/>
          <w:w w:val="75"/>
        </w:rPr>
        <w:t>п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ь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Д</w:t>
      </w:r>
      <w:r>
        <w:rPr>
          <w:rFonts w:ascii="Arial" w:hAnsi="Arial" w:cs="Arial" w:eastAsia="Arial"/>
          <w:b w:val="0"/>
          <w:bCs w:val="0"/>
          <w:spacing w:val="-5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-4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pStyle w:val="Heading1"/>
        <w:ind w:left="20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6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5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8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1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/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3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2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9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4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0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7</w:t>
      </w:r>
      <w:r>
        <w:rPr>
          <w:rFonts w:ascii="Arial" w:hAnsi="Arial" w:cs="Arial" w:eastAsia="Arial"/>
          <w:b w:val="0"/>
          <w:bCs w:val="0"/>
          <w:spacing w:val="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П</w:t>
      </w:r>
      <w:r>
        <w:rPr>
          <w:rFonts w:ascii="Arial" w:hAnsi="Arial" w:cs="Arial" w:eastAsia="Arial"/>
          <w:b w:val="0"/>
          <w:bCs w:val="0"/>
          <w:spacing w:val="3"/>
          <w:w w:val="65"/>
        </w:rPr>
        <w:t>З</w:t>
      </w:r>
      <w:r>
        <w:rPr>
          <w:rFonts w:ascii="Arial" w:hAnsi="Arial" w:cs="Arial" w:eastAsia="Arial"/>
          <w:b w:val="0"/>
          <w:bCs w:val="0"/>
          <w:spacing w:val="-1"/>
          <w:w w:val="65"/>
        </w:rPr>
        <w:t>-</w:t>
      </w:r>
      <w:r>
        <w:rPr>
          <w:rFonts w:ascii="Arial" w:hAnsi="Arial" w:cs="Arial" w:eastAsia="Arial"/>
          <w:b w:val="0"/>
          <w:bCs w:val="0"/>
          <w:spacing w:val="-7"/>
          <w:w w:val="65"/>
        </w:rPr>
        <w:t>В</w:t>
      </w:r>
      <w:r>
        <w:rPr>
          <w:rFonts w:ascii="Arial" w:hAnsi="Arial" w:cs="Arial" w:eastAsia="Arial"/>
          <w:b w:val="0"/>
          <w:bCs w:val="0"/>
          <w:spacing w:val="0"/>
          <w:w w:val="6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before="69"/>
        <w:ind w:left="4" w:right="0"/>
        <w:jc w:val="center"/>
        <w:rPr>
          <w:rFonts w:ascii="Arial" w:hAnsi="Arial" w:cs="Arial" w:eastAsia="Arial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spacing w:val="-1"/>
          <w:w w:val="75"/>
        </w:rPr>
        <w:t>Л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и</w:t>
      </w:r>
      <w:r>
        <w:rPr>
          <w:rFonts w:ascii="Arial" w:hAnsi="Arial" w:cs="Arial" w:eastAsia="Arial"/>
          <w:b w:val="0"/>
          <w:bCs w:val="0"/>
          <w:spacing w:val="-1"/>
          <w:w w:val="75"/>
        </w:rPr>
        <w:t>с</w:t>
      </w:r>
      <w:r>
        <w:rPr>
          <w:rFonts w:ascii="Arial" w:hAnsi="Arial" w:cs="Arial" w:eastAsia="Arial"/>
          <w:b w:val="0"/>
          <w:bCs w:val="0"/>
          <w:spacing w:val="0"/>
          <w:w w:val="75"/>
        </w:rPr>
        <w:t>т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2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type w:val="continuous"/>
          <w:pgSz w:w="11900" w:h="16840"/>
          <w:pgMar w:top="940" w:bottom="280" w:left="1300" w:right="160"/>
          <w:cols w:num="4" w:equalWidth="0">
            <w:col w:w="3167" w:space="40"/>
            <w:col w:w="511" w:space="365"/>
            <w:col w:w="5181" w:space="372"/>
            <w:col w:w="804"/>
          </w:cols>
        </w:sectPr>
      </w:pPr>
    </w:p>
    <w:p>
      <w:pPr>
        <w:pStyle w:val="BodyText"/>
        <w:spacing w:before="60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31pt;width:558.359985pt;height:761.399994pt;mso-position-horizontal-relative:page;mso-position-vertical-relative:page;z-index:-6155" type="#_x0000_t75">
            <v:imagedata r:id="rId80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22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78"/>
          <w:footerReference w:type="default" r:id="rId79"/>
          <w:pgSz w:w="11168" w:h="15240"/>
          <w:pgMar w:header="0" w:footer="0" w:top="240" w:bottom="280" w:left="1560" w:right="1120"/>
        </w:sectPr>
      </w:pPr>
    </w:p>
    <w:p>
      <w:pPr>
        <w:pStyle w:val="BodyText"/>
        <w:spacing w:before="73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62.320007pt;height:815.759995pt;mso-position-horizontal-relative:page;mso-position-vertical-relative:page;z-index:-6154" type="#_x0000_t75">
            <v:imagedata r:id="rId83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23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81"/>
          <w:footerReference w:type="default" r:id="rId82"/>
          <w:pgSz w:w="11247" w:h="16320"/>
          <w:pgMar w:header="0" w:footer="0" w:top="220" w:bottom="280" w:left="1580" w:right="1120"/>
        </w:sectPr>
      </w:pPr>
    </w:p>
    <w:p>
      <w:pPr>
        <w:pStyle w:val="BodyText"/>
        <w:spacing w:before="75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59.799988pt;height:800.639999pt;mso-position-horizontal-relative:page;mso-position-vertical-relative:page;z-index:-6153" type="#_x0000_t75">
            <v:imagedata r:id="rId8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24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84"/>
          <w:footerReference w:type="default" r:id="rId85"/>
          <w:pgSz w:w="11196" w:h="16020"/>
          <w:pgMar w:header="0" w:footer="0" w:top="220" w:bottom="280" w:left="1560" w:right="1120"/>
        </w:sectPr>
      </w:pPr>
    </w:p>
    <w:p>
      <w:pPr>
        <w:pStyle w:val="BodyText"/>
        <w:spacing w:before="70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67pt;height:776.880005pt;mso-position-horizontal-relative:page;mso-position-vertical-relative:page;z-index:-6152" type="#_x0000_t75">
            <v:imagedata r:id="rId89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25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87"/>
          <w:footerReference w:type="default" r:id="rId88"/>
          <w:pgSz w:w="11340" w:h="15540"/>
          <w:pgMar w:header="0" w:footer="0" w:top="220" w:bottom="280" w:left="1600" w:right="1120"/>
        </w:sectPr>
      </w:pPr>
    </w:p>
    <w:p>
      <w:pPr>
        <w:pStyle w:val="BodyText"/>
        <w:spacing w:before="64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50.799988pt;height:790.199997pt;mso-position-horizontal-relative:page;mso-position-vertical-relative:page;z-index:-6151" type="#_x0000_t75">
            <v:imagedata r:id="rId92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26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90"/>
          <w:footerReference w:type="default" r:id="rId91"/>
          <w:pgSz w:w="11016" w:h="15820"/>
          <w:pgMar w:header="0" w:footer="0" w:top="240" w:bottom="280" w:left="154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55pt;height:823pt;mso-position-horizontal-relative:page;mso-position-vertical-relative:page;z-index:-6150" type="#_x0000_t75">
            <v:imagedata r:id="rId95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27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93"/>
          <w:footerReference w:type="default" r:id="rId94"/>
          <w:pgSz w:w="11100" w:h="16460"/>
          <w:pgMar w:header="0" w:footer="0" w:top="240" w:bottom="280" w:left="156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54pt;height:815pt;mso-position-horizontal-relative:page;mso-position-vertical-relative:page;z-index:-6149" type="#_x0000_t75">
            <v:imagedata r:id="rId98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28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96"/>
          <w:footerReference w:type="default" r:id="rId97"/>
          <w:pgSz w:w="11080" w:h="16300"/>
          <w:pgMar w:header="0" w:footer="0" w:top="240" w:bottom="280" w:left="156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50pt;height:808pt;mso-position-horizontal-relative:page;mso-position-vertical-relative:page;z-index:-6148" type="#_x0000_t75">
            <v:imagedata r:id="rId101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29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99"/>
          <w:footerReference w:type="default" r:id="rId100"/>
          <w:pgSz w:w="11000" w:h="16160"/>
          <w:pgMar w:header="0" w:footer="0" w:top="240" w:bottom="280" w:left="154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33.520004pt;height:774pt;mso-position-horizontal-relative:page;mso-position-vertical-relative:page;z-index:-6147" type="#_x0000_t75">
            <v:imagedata r:id="rId104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30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02"/>
          <w:footerReference w:type="default" r:id="rId103"/>
          <w:pgSz w:w="10671" w:h="15480"/>
          <w:pgMar w:header="0" w:footer="0" w:top="240" w:bottom="280" w:left="150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56pt;height:807pt;mso-position-horizontal-relative:page;mso-position-vertical-relative:page;z-index:-6146" type="#_x0000_t75">
            <v:imagedata r:id="rId107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31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05"/>
          <w:footerReference w:type="default" r:id="rId106"/>
          <w:pgSz w:w="11120" w:h="16140"/>
          <w:pgMar w:header="0" w:footer="0" w:top="240" w:bottom="280" w:left="156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42pt;height:791pt;mso-position-horizontal-relative:page;mso-position-vertical-relative:page;z-index:-6145" type="#_x0000_t75">
            <v:imagedata r:id="rId110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32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08"/>
          <w:footerReference w:type="default" r:id="rId109"/>
          <w:pgSz w:w="10840" w:h="15820"/>
          <w:pgMar w:header="0" w:footer="0" w:top="240" w:bottom="280" w:left="152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65pt;height:819pt;mso-position-horizontal-relative:page;mso-position-vertical-relative:page;z-index:-6144" type="#_x0000_t75">
            <v:imagedata r:id="rId113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33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11"/>
          <w:footerReference w:type="default" r:id="rId112"/>
          <w:pgSz w:w="11300" w:h="16380"/>
          <w:pgMar w:header="0" w:footer="0" w:top="240" w:bottom="280" w:left="1580" w:right="1120"/>
        </w:sectPr>
      </w:pPr>
    </w:p>
    <w:p>
      <w:pPr>
        <w:pStyle w:val="BodyText"/>
        <w:spacing w:before="7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69.520004pt;height:785.520004pt;mso-position-horizontal-relative:page;mso-position-vertical-relative:page;z-index:-6143" type="#_x0000_t75">
            <v:imagedata r:id="rId11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34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14"/>
          <w:footerReference w:type="default" r:id="rId115"/>
          <w:pgSz w:w="11391" w:h="15720"/>
          <w:pgMar w:header="0" w:footer="0" w:top="220" w:bottom="280" w:left="1600" w:right="1120"/>
        </w:sectPr>
      </w:pPr>
    </w:p>
    <w:p>
      <w:pPr>
        <w:pStyle w:val="BodyText"/>
        <w:spacing w:before="7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32.080002pt;height:776.520004pt;mso-position-horizontal-relative:page;mso-position-vertical-relative:page;z-index:-6142" type="#_x0000_t75">
            <v:imagedata r:id="rId119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35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17"/>
          <w:footerReference w:type="default" r:id="rId118"/>
          <w:pgSz w:w="10642" w:h="15540"/>
          <w:pgMar w:header="0" w:footer="0" w:top="220" w:bottom="280" w:left="1480" w:right="1120"/>
        </w:sectPr>
      </w:pPr>
    </w:p>
    <w:p>
      <w:pPr>
        <w:pStyle w:val="BodyText"/>
        <w:spacing w:before="70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85.359985pt;height:830.880005pt;mso-position-horizontal-relative:page;mso-position-vertical-relative:page;z-index:-6141" type="#_x0000_t75">
            <v:imagedata r:id="rId122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36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20"/>
          <w:footerReference w:type="default" r:id="rId121"/>
          <w:pgSz w:w="11708" w:h="16620"/>
          <w:pgMar w:header="0" w:footer="0" w:top="220" w:bottom="280" w:left="1640" w:right="1120"/>
        </w:sectPr>
      </w:pPr>
    </w:p>
    <w:p>
      <w:pPr>
        <w:pStyle w:val="BodyText"/>
        <w:spacing w:before="67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65.919983pt;height:815.039978pt;mso-position-horizontal-relative:page;mso-position-vertical-relative:page;z-index:-6140" type="#_x0000_t75">
            <v:imagedata r:id="rId125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37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23"/>
          <w:footerReference w:type="default" r:id="rId124"/>
          <w:pgSz w:w="11319" w:h="16320"/>
          <w:pgMar w:header="0" w:footer="0" w:top="240" w:bottom="280" w:left="15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68pt;height:825pt;mso-position-horizontal-relative:page;mso-position-vertical-relative:page;z-index:-6139" type="#_x0000_t75">
            <v:imagedata r:id="rId128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38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26"/>
          <w:footerReference w:type="default" r:id="rId127"/>
          <w:pgSz w:w="11360" w:h="16500"/>
          <w:pgMar w:header="0" w:footer="0" w:top="240" w:bottom="280" w:left="1600" w:right="1120"/>
        </w:sectPr>
      </w:pPr>
    </w:p>
    <w:p>
      <w:pPr>
        <w:pStyle w:val="BodyText"/>
        <w:spacing w:before="66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.000015pt;width:549.359985pt;height:793.080002pt;mso-position-horizontal-relative:page;mso-position-vertical-relative:page;z-index:-6138" type="#_x0000_t75">
            <v:imagedata r:id="rId131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39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29"/>
          <w:footerReference w:type="default" r:id="rId130"/>
          <w:pgSz w:w="10988" w:h="15880"/>
          <w:pgMar w:header="0" w:footer="0" w:top="240" w:bottom="280" w:left="1540" w:right="1120"/>
        </w:sectPr>
      </w:pPr>
    </w:p>
    <w:p>
      <w:pPr>
        <w:pStyle w:val="BodyText"/>
        <w:spacing w:before="76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40.719971pt;height:786.599976pt;mso-position-horizontal-relative:page;mso-position-vertical-relative:page;z-index:-6137" type="#_x0000_t75">
            <v:imagedata r:id="rId134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40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32"/>
          <w:footerReference w:type="default" r:id="rId133"/>
          <w:pgSz w:w="10815" w:h="15740"/>
          <w:pgMar w:header="0" w:footer="0" w:top="220" w:bottom="280" w:left="1520" w:right="1120"/>
        </w:sectPr>
      </w:pPr>
    </w:p>
    <w:p>
      <w:pPr>
        <w:pStyle w:val="BodyText"/>
        <w:spacing w:before="70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96.880005pt;height:839.880005pt;mso-position-horizontal-relative:page;mso-position-vertical-relative:page;z-index:-6136" type="#_x0000_t75">
            <v:imagedata r:id="rId137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41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35"/>
          <w:footerReference w:type="default" r:id="rId136"/>
          <w:pgSz w:w="11938" w:h="16800"/>
          <w:pgMar w:header="0" w:footer="0" w:top="220" w:bottom="280" w:left="1680" w:right="1120"/>
        </w:sectPr>
      </w:pPr>
    </w:p>
    <w:p>
      <w:pPr>
        <w:pStyle w:val="BodyText"/>
        <w:spacing w:before="70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0pt;margin-top:0pt;width:596.880005pt;height:839.880005pt;mso-position-horizontal-relative:page;mso-position-vertical-relative:page;z-index:-6135" type="#_x0000_t75">
            <v:imagedata r:id="rId140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42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38"/>
          <w:footerReference w:type="default" r:id="rId139"/>
          <w:pgSz w:w="11938" w:h="16800"/>
          <w:pgMar w:header="0" w:footer="0" w:top="22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34" type="#_x0000_t75">
            <v:imagedata r:id="rId143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43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41"/>
          <w:footerReference w:type="default" r:id="rId142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7.099991pt;width:591.199997pt;height:827.800003pt;mso-position-horizontal-relative:page;mso-position-vertical-relative:page;z-index:-6133" type="#_x0000_t75">
            <v:imagedata r:id="rId14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44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44"/>
          <w:footerReference w:type="default" r:id="rId145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32" type="#_x0000_t75">
            <v:imagedata r:id="rId149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45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47"/>
          <w:footerReference w:type="default" r:id="rId148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31" type="#_x0000_t75">
            <v:imagedata r:id="rId152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46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50"/>
          <w:footerReference w:type="default" r:id="rId151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30" type="#_x0000_t75">
            <v:imagedata r:id="rId155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47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53"/>
          <w:footerReference w:type="default" r:id="rId154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29" type="#_x0000_t75">
            <v:imagedata r:id="rId158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48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56"/>
          <w:footerReference w:type="default" r:id="rId157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28" type="#_x0000_t75">
            <v:imagedata r:id="rId161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49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59"/>
          <w:footerReference w:type="default" r:id="rId160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27" type="#_x0000_t75">
            <v:imagedata r:id="rId164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50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62"/>
          <w:footerReference w:type="default" r:id="rId163"/>
          <w:pgSz w:w="11900" w:h="16840"/>
          <w:pgMar w:header="0" w:footer="0" w:top="240" w:bottom="280" w:left="1680" w:right="1120"/>
        </w:sectPr>
      </w:pPr>
    </w:p>
    <w:p>
      <w:pPr>
        <w:pStyle w:val="BodyText"/>
        <w:spacing w:before="68"/>
        <w:ind w:left="0" w:right="116"/>
        <w:jc w:val="right"/>
        <w:rPr>
          <w:rFonts w:ascii="Arial" w:hAnsi="Arial" w:cs="Arial" w:eastAsia="Arial"/>
        </w:rPr>
      </w:pPr>
      <w:r>
        <w:rPr/>
        <w:pict>
          <v:shape style="position:absolute;margin-left:1.899994pt;margin-top:6.099991pt;width:591.199997pt;height:829.800003pt;mso-position-horizontal-relative:page;mso-position-vertical-relative:page;z-index:-6126" type="#_x0000_t75">
            <v:imagedata r:id="rId167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</w:rPr>
        <w:t>Стр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51</w:t>
      </w:r>
    </w:p>
    <w:p>
      <w:pPr>
        <w:spacing w:after="0"/>
        <w:jc w:val="right"/>
        <w:rPr>
          <w:rFonts w:ascii="Arial" w:hAnsi="Arial" w:cs="Arial" w:eastAsia="Arial"/>
        </w:rPr>
        <w:sectPr>
          <w:headerReference w:type="default" r:id="rId165"/>
          <w:footerReference w:type="default" r:id="rId166"/>
          <w:pgSz w:w="11900" w:h="16840"/>
          <w:pgMar w:header="0" w:footer="0" w:top="240" w:bottom="280" w:left="1680" w:right="112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-.119547pt;margin-top:.00063pt;width:1582.960156pt;height:1118.035074pt;mso-position-horizontal-relative:page;mso-position-vertical-relative:page;z-index:-6125" coordorigin="-2,0" coordsize="31659,22361">
            <v:shape style="position:absolute;left:27139;top:465;width:4350;height:3467" type="#_x0000_t75">
              <v:imagedata r:id="rId170" o:title=""/>
            </v:shape>
            <v:shape style="position:absolute;left:22448;top:3933;width:6323;height:5152" type="#_x0000_t75">
              <v:imagedata r:id="rId171" o:title=""/>
            </v:shape>
            <v:shape style="position:absolute;left:28771;top:3933;width:2718;height:180" type="#_x0000_t75">
              <v:imagedata r:id="rId172" o:title=""/>
            </v:shape>
            <v:shape style="position:absolute;left:22337;top:6532;width:112;height:2553" type="#_x0000_t75">
              <v:imagedata r:id="rId173" o:title=""/>
            </v:shape>
            <v:shape style="position:absolute;left:28771;top:6968;width:2221;height:2089" type="#_x0000_t75">
              <v:imagedata r:id="rId174" o:title=""/>
            </v:shape>
            <v:group style="position:absolute;left:20900;top:671;width:746;height:382" coordorigin="20900,671" coordsize="746,382">
              <v:shape style="position:absolute;left:20900;top:671;width:746;height:382" coordorigin="20900,671" coordsize="746,382" path="m20900,1053l21645,671e" filled="f" stroked="t" strokeweight=".318687pt" strokecolor="#000000">
                <v:path arrowok="t"/>
              </v:shape>
            </v:group>
            <v:group style="position:absolute;left:16564;top:672;width:5639;height:1624" coordorigin="16564,672" coordsize="5639,1624">
              <v:shape style="position:absolute;left:16564;top:672;width:5639;height:1624" coordorigin="16564,672" coordsize="5639,1624" path="m22203,672l20978,1305,19465,1463,19367,1472,18028,1636,16648,2296,16564,2033,17917,1369,19303,1217,19395,1205,20900,1053e" filled="f" stroked="t" strokeweight=".318687pt" strokecolor="#000000">
                <v:path arrowok="t"/>
              </v:shape>
            </v:group>
            <v:group style="position:absolute;left:20455;top:2223;width:784;height:730" coordorigin="20455,2223" coordsize="784,730">
              <v:shape style="position:absolute;left:20455;top:2223;width:784;height:730" coordorigin="20455,2223" coordsize="784,730" path="m20455,2578l21027,2223,21239,2615,20684,2953,20455,2578e" filled="f" stroked="t" strokeweight=".318687pt" strokecolor="#B3B300">
                <v:path arrowok="t"/>
              </v:shape>
            </v:group>
            <v:group style="position:absolute;left:21567;top:2672;width:843;height:556" coordorigin="21567,2672" coordsize="843,556">
              <v:shape style="position:absolute;left:21567;top:2672;width:843;height:556" coordorigin="21567,2672" coordsize="843,556" path="m21567,3228l22308,2672,22410,2809e" filled="f" stroked="t" strokeweight=".318687pt" strokecolor="#000000">
                <v:path arrowok="t"/>
              </v:shape>
            </v:group>
            <v:group style="position:absolute;left:21567;top:2934;width:843;height:511" coordorigin="21567,2934" coordsize="843,511">
              <v:shape style="position:absolute;left:21567;top:2934;width:843;height:511" coordorigin="21567,2934" coordsize="843,511" path="m22410,2934l22307,3013,22271,2965,21864,3273,21899,3319,21731,3445,21567,3228e" filled="f" stroked="t" strokeweight=".318687pt" strokecolor="#000000">
                <v:path arrowok="t"/>
              </v:shape>
            </v:group>
            <v:group style="position:absolute;left:20444;top:4229;width:1848;height:1805" coordorigin="20444,4229" coordsize="1848,1805">
              <v:shape style="position:absolute;left:20444;top:4229;width:1848;height:1805" coordorigin="20444,4229" coordsize="1848,1805" path="m20444,5330l20450,5330,21846,4247,21997,4229,22236,4755,22292,5231,20829,6034,20762,5912,20802,5893,20767,5822,20727,5843,20715,5826,20767,5799,20727,5720,20675,5748,20444,5330e" filled="f" stroked="t" strokeweight=".318687pt" strokecolor="#D1D100">
                <v:path arrowok="t"/>
              </v:shape>
            </v:group>
            <v:group style="position:absolute;left:18210;top:8260;width:437;height:376" coordorigin="18210,8260" coordsize="437,376">
              <v:shape style="position:absolute;left:18210;top:8260;width:437;height:376" coordorigin="18210,8260" coordsize="437,376" path="m18210,8353l18291,8260,18646,8546,18573,8636,18210,8353e" filled="f" stroked="t" strokeweight=".318687pt" strokecolor="#860000">
                <v:path arrowok="t"/>
              </v:shape>
            </v:group>
            <v:group style="position:absolute;left:17569;top:8753;width:636;height:647" coordorigin="17569,8753" coordsize="636,647">
              <v:shape style="position:absolute;left:17569;top:8753;width:636;height:647" coordorigin="17569,8753" coordsize="636,647" path="m17864,8753l18205,9012,18098,9154,17910,9400,17569,9140,17772,8874,17864,8753e" filled="f" stroked="t" strokeweight=".318687pt" strokecolor="#860000">
                <v:path arrowok="t"/>
              </v:shape>
            </v:group>
            <v:group style="position:absolute;left:26395;top:9280;width:937;height:542" coordorigin="26395,9280" coordsize="937,542">
              <v:shape style="position:absolute;left:26395;top:9280;width:937;height:542" coordorigin="26395,9280" coordsize="937,542" path="m26816,9280l27332,9628,27202,9822,26395,9280e" filled="f" stroked="t" strokeweight=".318687pt" strokecolor="#000000">
                <v:path arrowok="t"/>
              </v:shape>
            </v:group>
            <v:group style="position:absolute;left:17117;top:9632;width:451;height:346" coordorigin="17117,9632" coordsize="451,346">
              <v:shape style="position:absolute;left:17117;top:9632;width:451;height:346" coordorigin="17117,9632" coordsize="451,346" path="m17568,9816l17445,9978,17335,9921,17236,9867,17117,9801,17239,9632,17568,9816e" filled="f" stroked="t" strokeweight=".318687pt" strokecolor="#860000">
                <v:path arrowok="t"/>
              </v:shape>
            </v:group>
            <v:group style="position:absolute;left:26316;top:10901;width:1254;height:964" coordorigin="26316,10901" coordsize="1254,964">
              <v:shape style="position:absolute;left:26316;top:10901;width:1254;height:964" coordorigin="26316,10901" coordsize="1254,964" path="m26445,10901l27570,11677,27441,11865,26316,11089,26445,10901e" filled="f" stroked="t" strokeweight=".318687pt" strokecolor="#000000">
                <v:path arrowok="t"/>
              </v:shape>
            </v:group>
            <v:group style="position:absolute;left:27170;top:10318;width:1267;height:966" coordorigin="27170,10318" coordsize="1267,966">
              <v:shape style="position:absolute;left:27170;top:10318;width:1267;height:966" coordorigin="27170,10318" coordsize="1267,966" path="m27170,10514l27302,10318,28436,11087,28303,11283,27170,10514e" filled="f" stroked="t" strokeweight=".318687pt" strokecolor="#000000">
                <v:path arrowok="t"/>
              </v:shape>
            </v:group>
            <v:group style="position:absolute;left:28121;top:9718;width:1260;height:959" coordorigin="28121,9718" coordsize="1260,959">
              <v:shape style="position:absolute;left:28121;top:9718;width:1260;height:959" coordorigin="28121,9718" coordsize="1260,959" path="m28253,9718l29381,10482,29249,10678,28121,9913,28253,9718e" filled="f" stroked="t" strokeweight=".318687pt" strokecolor="#000000">
                <v:path arrowok="t"/>
              </v:shape>
            </v:group>
            <v:group style="position:absolute;left:25138;top:9449;width:1354;height:997" coordorigin="25138,9449" coordsize="1354,997">
              <v:shape style="position:absolute;left:25138;top:9449;width:1354;height:997" coordorigin="25138,9449" coordsize="1354,997" path="m25240,9449l26492,10297,26391,10447,25138,9599,25240,9449e" filled="f" stroked="t" strokeweight=".318687pt" strokecolor="#000000">
                <v:path arrowok="t"/>
              </v:shape>
            </v:group>
            <v:group style="position:absolute;left:29015;top:10992;width:1775;height:1319" coordorigin="29015,10992" coordsize="1775,1319">
              <v:shape style="position:absolute;left:29015;top:10992;width:1775;height:1319" coordorigin="29015,10992" coordsize="1775,1319" path="m29015,11181l29146,10992,30790,12121,30659,12311,29015,11181e" filled="f" stroked="t" strokeweight=".318687pt" strokecolor="#000000">
                <v:path arrowok="t"/>
              </v:shape>
            </v:group>
            <v:group style="position:absolute;left:27249;top:12215;width:1781;height:1291" coordorigin="27249,12215" coordsize="1781,1291">
              <v:shape style="position:absolute;left:27249;top:12215;width:1781;height:1291" coordorigin="27249,12215" coordsize="1781,1291" path="m27377,12215l29031,13313,28903,13506,27249,12408,27377,12215e" filled="f" stroked="t" strokeweight=".318687pt" strokecolor="#000000">
                <v:path arrowok="t"/>
              </v:shape>
            </v:group>
            <v:group style="position:absolute;left:28075;top:11599;width:1783;height:1287" coordorigin="28075,11599" coordsize="1783,1287">
              <v:shape style="position:absolute;left:28075;top:11599;width:1783;height:1287" coordorigin="28075,11599" coordsize="1783,1287" path="m28204,11599l29858,12692,29729,12886,28075,11793,28204,11599e" filled="f" stroked="t" strokeweight=".318687pt" strokecolor="#000000">
                <v:path arrowok="t"/>
              </v:shape>
            </v:group>
            <v:group style="position:absolute;left:16988;top:12548;width:1039;height:730" coordorigin="16988,12548" coordsize="1039,730">
              <v:shape style="position:absolute;left:16988;top:12548;width:1039;height:730" coordorigin="16988,12548" coordsize="1039,730" path="m17332,12630l17375,12647,17298,12835,17700,12998,17780,12802,17915,12857,18027,12904,17866,13278,16988,12904,17131,12548,17332,12630e" filled="f" stroked="t" strokeweight=".318687pt" strokecolor="#000000">
                <v:path arrowok="t"/>
              </v:shape>
              <v:shape style="position:absolute;left:4296;top:13818;width:4509;height:312" type="#_x0000_t75">
                <v:imagedata r:id="rId175" o:title=""/>
              </v:shape>
              <v:shape style="position:absolute;left:1358;top:14131;width:7629;height:2448" type="#_x0000_t75">
                <v:imagedata r:id="rId176" o:title=""/>
              </v:shape>
              <v:shape style="position:absolute;left:9191;top:14153;width:3059;height:2425" type="#_x0000_t75">
                <v:imagedata r:id="rId177" o:title=""/>
              </v:shape>
              <v:shape style="position:absolute;left:8987;top:16322;width:204;height:257" type="#_x0000_t75">
                <v:imagedata r:id="rId178" o:title=""/>
              </v:shape>
              <v:shape style="position:absolute;left:12250;top:16322;width:204;height:257" type="#_x0000_t75">
                <v:imagedata r:id="rId179" o:title=""/>
              </v:shape>
              <v:shape style="position:absolute;left:1358;top:16578;width:695;height:1375" type="#_x0000_t75">
                <v:imagedata r:id="rId180" o:title=""/>
              </v:shape>
              <v:shape style="position:absolute;left:2052;top:16578;width:14073;height:4079" type="#_x0000_t75">
                <v:imagedata r:id="rId181" o:title=""/>
              </v:shape>
              <v:shape style="position:absolute;left:16126;top:17953;width:1224;height:664" type="#_x0000_t75">
                <v:imagedata r:id="rId182" o:title=""/>
              </v:shape>
              <v:shape style="position:absolute;left:16126;top:18618;width:2244;height:2448" type="#_x0000_t75">
                <v:imagedata r:id="rId183" o:title=""/>
              </v:shape>
              <v:shape style="position:absolute;left:18369;top:18771;width:6213;height:3174" type="#_x0000_t75">
                <v:imagedata r:id="rId184" o:title=""/>
              </v:shape>
              <v:shape style="position:absolute;left:2108;top:20657;width:5451;height:602" type="#_x0000_t75">
                <v:imagedata r:id="rId185" o:title=""/>
              </v:shape>
              <v:shape style="position:absolute;left:9191;top:20657;width:6935;height:365" type="#_x0000_t75">
                <v:imagedata r:id="rId186" o:title=""/>
              </v:shape>
              <v:shape style="position:absolute;left:17349;top:21065;width:1020;height:151" type="#_x0000_t75">
                <v:imagedata r:id="rId187" o:title=""/>
              </v:shape>
            </v:group>
            <v:group style="position:absolute;left:20090;top:16347;width:1366;height:2226" coordorigin="20090,16347" coordsize="1366,2226">
              <v:shape style="position:absolute;left:20090;top:16347;width:1366;height:2226" coordorigin="20090,16347" coordsize="1366,2226" path="m20090,16347l20498,16529,20694,16635,21051,16894,21311,17042,21382,17150,21413,17204,21443,17289,21456,17380,21456,17482,21425,17644,21395,17813,21288,18423,21263,18573e" filled="f" stroked="t" strokeweight=".318687pt" strokecolor="#0000FF">
                <v:path arrowok="t"/>
              </v:shape>
            </v:group>
            <v:group style="position:absolute;left:15087;top:18203;width:939;height:453" coordorigin="15087,18203" coordsize="939,453">
              <v:shape style="position:absolute;left:15087;top:18203;width:939;height:453" coordorigin="15087,18203" coordsize="939,453" path="m16025,18656l15836,18439,15718,18361,15635,18321,15458,18267,15087,18203e" filled="f" stroked="t" strokeweight=".318687pt" strokecolor="#0000FF">
                <v:path arrowok="t"/>
              </v:shape>
            </v:group>
            <v:group style="position:absolute;left:11806;top:13125;width:2374;height:658" coordorigin="11806,13125" coordsize="2374,658">
              <v:shape style="position:absolute;left:11806;top:13125;width:2374;height:658" coordorigin="11806,13125" coordsize="2374,658" path="m11806,13759l11957,13579,11962,13560,11930,13522,11823,13444,11817,13418,11826,13406,11908,13345,11948,13343,12126,13458,12177,13504,12241,13563,12273,13579,12316,13562,12394,13449,12418,13393,12438,13316,12462,13284,12599,13205,12695,13175,12894,13143,13238,13125,13410,13143,13563,13179,13638,13210,13742,13275,13882,13406,14118,13696,14180,13783e" filled="f" stroked="t" strokeweight=".318687pt" strokecolor="#0000FF">
                <v:path arrowok="t"/>
              </v:shape>
            </v:group>
            <v:group style="position:absolute;left:15079;top:15869;width:5011;height:997" coordorigin="15079,15869" coordsize="5011,997">
              <v:shape style="position:absolute;left:15079;top:15869;width:5011;height:997" coordorigin="15079,15869" coordsize="5011,997" path="m15079,15961l15401,16325,15616,16503,15772,16602,16110,16777,16216,16820,16432,16867,16518,16865,16557,16846,16667,16736,16831,16557,17042,16353,17158,16263,17281,16186,17547,16073,18004,15915,18238,15874,18396,15869,18712,15895,19123,15968,19152,15997,19172,16059,19185,16078,19206,16081,19253,16033,19354,15893,19383,15880,19395,15890,19397,15938,19371,16017,19379,16048,19467,16119,19516,16146,20090,16347e" filled="f" stroked="t" strokeweight=".318687pt" strokecolor="#0000FF">
                <v:path arrowok="t"/>
              </v:shape>
            </v:group>
            <v:group style="position:absolute;left:22480;top:15938;width:1697;height:2615" coordorigin="22480,15938" coordsize="1697,2615">
              <v:shape style="position:absolute;left:22480;top:15938;width:1697;height:2615" coordorigin="22480,15938" coordsize="1697,2615" path="m22550,18552l22480,17999,22495,17831,22550,17684,22727,17192,22855,16981,23000,16798,23121,16712,23223,16631,23379,16522,23537,16408,24177,15938e" filled="f" stroked="t" strokeweight=".318687pt" strokecolor="#0000FF">
                <v:path arrowok="t"/>
              </v:shape>
            </v:group>
            <v:group style="position:absolute;left:24305;top:15799;width:67;height:48" coordorigin="24305,15799" coordsize="67,48">
              <v:shape style="position:absolute;left:24305;top:15799;width:67;height:48" coordorigin="24305,15799" coordsize="67,48" path="m24305,15847l24372,15799e" filled="f" stroked="t" strokeweight=".318687pt" strokecolor="#0000FF">
                <v:path arrowok="t"/>
              </v:shape>
            </v:group>
            <v:group style="position:absolute;left:24177;top:15847;width:127;height:91" coordorigin="24177,15847" coordsize="127,91">
              <v:shape style="position:absolute;left:24177;top:15847;width:127;height:91" coordorigin="24177,15847" coordsize="127,91" path="m24177,15938l24305,15847e" filled="f" stroked="t" strokeweight=".318687pt" strokecolor="#0000FF">
                <v:path arrowok="t"/>
              </v:shape>
            </v:group>
            <v:group style="position:absolute;left:24372;top:15759;width:4822;height:2910" coordorigin="24372,15759" coordsize="4822,2910">
              <v:shape style="position:absolute;left:24372;top:15759;width:4822;height:2910" coordorigin="24372,15759" coordsize="4822,2910" path="m24372,15799l24541,15765,24698,15759,24944,15780,25105,15804,25447,15910,25565,15939,25721,15955,25809,15958,25857,15976,25986,16040,26077,16067,26236,16063,26351,16057,26462,16100,26585,16175,26709,16271,26920,16460,27100,16618,27286,16777,27417,16897,27573,17072,27627,17168,27793,17381,27912,17563,27982,17635,28142,17843,28253,17987,28429,18199,28653,18379,28768,18471,28924,18556,29069,18629,29193,18669e" filled="f" stroked="t" strokeweight=".318687pt" strokecolor="#0000FF">
                <v:path arrowok="t"/>
              </v:shape>
            </v:group>
            <v:group style="position:absolute;left:7722;top:671;width:480;height:370" coordorigin="7722,671" coordsize="480,370">
              <v:shape style="position:absolute;left:7722;top:671;width:480;height:370" coordorigin="7722,671" coordsize="480,370" path="m8201,967l7743,1041,7722,918,7964,880,7931,671e" filled="f" stroked="t" strokeweight=".318687pt" strokecolor="#000000">
                <v:path arrowok="t"/>
              </v:shape>
            </v:group>
            <v:group style="position:absolute;left:8154;top:671;width:48;height:296" coordorigin="8154,671" coordsize="48,296">
              <v:shape style="position:absolute;left:8154;top:671;width:48;height:296" coordorigin="8154,671" coordsize="48,296" path="m8154,671l8201,967e" filled="f" stroked="t" strokeweight=".318687pt" strokecolor="#000000">
                <v:path arrowok="t"/>
              </v:shape>
            </v:group>
            <v:group style="position:absolute;left:4873;top:12545;width:164;height:244" coordorigin="4873,12545" coordsize="164,244">
              <v:shape style="position:absolute;left:4873;top:12545;width:164;height:244" coordorigin="4873,12545" coordsize="164,244" path="m4873,12754l4909,12755,4908,12789,4997,12789,4999,12754,5034,12754,5037,12582,5002,12582,5003,12547,4911,12545,4911,12582,4874,12582,4873,12754e" filled="f" stroked="t" strokeweight=".318687pt" strokecolor="#00FF00">
                <v:path arrowok="t"/>
              </v:shape>
            </v:group>
            <v:group style="position:absolute;left:1343;top:9067;width:5058;height:4624" coordorigin="1343,9067" coordsize="5058,4624">
              <v:shape style="position:absolute;left:1343;top:9067;width:5058;height:4624" coordorigin="1343,9067" coordsize="5058,4624" path="m2647,12371l1343,10053,1552,9870,1891,9545,2320,9097,2347,9081,2419,9067,2494,9078,2557,9100,2607,9121,3208,9677,3913,10295,4296,10638,5800,11959,6181,12279,6401,12456,6336,12550,6299,12646,6203,12779,6034,12947,5902,13128,5770,13272,5561,13367,5464,13492,5338,13651,5136,13646,5000,13527,4830,13533,4589,13669,4578,13691e" filled="f" stroked="t" strokeweight=".318687pt" strokecolor="#00FF00">
                <v:path arrowok="t"/>
              </v:shape>
            </v:group>
            <v:group style="position:absolute;left:2647;top:12371;width:744;height:1308" coordorigin="2647,12371" coordsize="744,1308">
              <v:shape style="position:absolute;left:2647;top:12371;width:744;height:1308" coordorigin="2647,12371" coordsize="744,1308" path="m3391,13680l3190,13326,2647,12371e" filled="f" stroked="t" strokeweight=".318687pt" strokecolor="#00FF00">
                <v:path arrowok="t"/>
              </v:shape>
            </v:group>
            <v:group style="position:absolute;left:1705;top:10928;width:1552;height:2750" coordorigin="1705,10928" coordsize="1552,2750">
              <v:shape style="position:absolute;left:1705;top:10928;width:1552;height:2750" coordorigin="1705,10928" coordsize="1552,2750" path="m1705,10928l2322,11995,3147,13484,3257,13678e" filled="f" stroked="t" strokeweight=".318687pt" strokecolor="#00FF00">
                <v:path arrowok="t"/>
              </v:shape>
            </v:group>
            <v:group style="position:absolute;left:872;top:10928;width:833;height:234" coordorigin="872,10928" coordsize="833,234">
              <v:shape style="position:absolute;left:872;top:10928;width:833;height:234" coordorigin="872,10928" coordsize="833,234" path="m872,11162l953,11156,1052,11084,1157,11057,1265,11065,1366,11060,1431,11027,1512,10987,1603,10966,1678,10936,1705,10928e" filled="f" stroked="t" strokeweight=".318687pt" strokecolor="#00FF00">
                <v:path arrowok="t"/>
              </v:shape>
            </v:group>
            <v:group style="position:absolute;left:5370;top:671;width:1240;height:8272" coordorigin="5370,671" coordsize="1240,8272">
              <v:shape style="position:absolute;left:5370;top:671;width:1240;height:8272" coordorigin="5370,671" coordsize="1240,8272" path="m6136,8942l6085,8898,6025,8834,5966,8751,5916,8657,5472,7309,5411,7059,5375,6820,5370,6549,5384,6345,5465,5980,5553,5647,5669,5231,5757,4924,5824,4795,5899,4701,5959,4643,6014,4616,6058,4616,6095,4635,6186,4693,6240,4639,6291,4490,6191,4419,6167,4392,6149,4349,6140,4307,6146,4253,6176,4189,6559,3654,6582,3614,6597,3557,6610,3485,6603,3413,6595,3349,6579,3286,6562,3225,6516,3144,5990,2467,5893,2293,5832,2138,5692,1727,5493,727,5507,693,5588,676,5818,1799,5851,1783,5641,766,5763,715,6155,1840,6186,1820,5786,671e" filled="f" stroked="t" strokeweight=".318687pt" strokecolor="#0000FF">
                <v:path arrowok="t"/>
              </v:shape>
            </v:group>
            <v:group style="position:absolute;left:5896;top:671;width:1515;height:4503" coordorigin="5896,671" coordsize="1515,4503">
              <v:shape style="position:absolute;left:5896;top:671;width:1515;height:4503" coordorigin="5896,671" coordsize="1515,4503" path="m5896,671l6278,1766,6345,1904,6453,2084,7148,3187,7196,3275,7226,3367,7287,3596,7296,3660,7290,3743,7263,3840,7202,3982,6790,4599,6727,4650,6637,4677,6586,4677,6535,4666,6447,4605,6434,4595,6323,4701,6294,4771,6871,5174,6965,5075,6982,4981,6898,4900,6874,4828,6868,4764,6890,4694,6947,4602,7296,4044,7338,3958,7384,3847,7408,3735,7411,3617,7386,3509,7357,3388,7311,3244,7223,3088,6829,2463,6495,1938,6434,1820,6369,1660,6312,1515,6006,671e" filled="f" stroked="t" strokeweight=".318687pt" strokecolor="#0000FF">
                <v:path arrowok="t"/>
              </v:shape>
            </v:group>
            <v:group style="position:absolute;left:6122;top:671;width:370;height:935" coordorigin="6122,671" coordsize="370,935">
              <v:shape style="position:absolute;left:6122;top:671;width:370;height:935" coordorigin="6122,671" coordsize="370,935" path="m6122,671l6458,1606,6492,1585,6160,671e" filled="f" stroked="t" strokeweight=".318687pt" strokecolor="#0000FF">
                <v:path arrowok="t"/>
              </v:shape>
            </v:group>
            <v:group style="position:absolute;left:6283;top:671;width:480;height:1004" coordorigin="6283,671" coordsize="480,1004">
              <v:shape style="position:absolute;left:6283;top:671;width:480;height:1004" coordorigin="6283,671" coordsize="480,1004" path="m6283,671l6697,1593,6742,1675,6763,1657,6732,1603,6323,671e" filled="f" stroked="t" strokeweight=".318687pt" strokecolor="#0000FF">
                <v:path arrowok="t"/>
              </v:shape>
            </v:group>
            <v:group style="position:absolute;left:6136;top:671;width:1952;height:8576" coordorigin="6136,671" coordsize="1952,8576">
              <v:shape style="position:absolute;left:6136;top:671;width:1952;height:8576" coordorigin="6136,671" coordsize="1952,8576" path="m6447,671l6839,1565,7303,2260,7760,2926,7841,3066,7931,3235,7988,3364,8039,3529,8076,3684,8088,3797,8079,3891,8058,4020,8025,4178,7980,4315,7892,4484,7547,5023,7500,5072,7435,5110,7323,5129,7221,5117,7118,5083,7110,5077,7043,5144,7006,5185,6962,5258,7164,5394,7191,5421,7206,5466,7215,5502,7196,5556,7139,5668,7006,5918,6850,6203,6739,6460,6708,6549,6708,6603,6704,6688,6739,6908,6893,7554,6952,7811,7084,8434,7121,8630,7131,8699,7118,8753,7076,8786,6911,8861,6863,8837,6817,8853,6785,8934,6850,9220,6745,9247,6678,8949,6606,8904,6562,8911,6538,8942,6369,8985,6323,8992,6267,8985,6206,8968,6136,8942e" filled="f" stroked="t" strokeweight=".318687pt" strokecolor="#0000FF">
                <v:path arrowok="t"/>
              </v:shape>
            </v:group>
            <v:group style="position:absolute;left:8867;top:12622;width:539;height:226" coordorigin="8867,12622" coordsize="539,226">
              <v:shape style="position:absolute;left:8867;top:12622;width:539;height:226" coordorigin="8867,12622" coordsize="539,226" path="m9011,12846l8867,12845,8867,12800,8867,12676,8867,12622,8985,12625,9207,12628,9406,12631,9406,12685,9404,12811,9403,12848,9251,12846,9011,12846e" filled="f" stroked="t" strokeweight=".318687pt" strokecolor="#860000">
                <v:path arrowok="t"/>
              </v:shape>
            </v:group>
            <v:group style="position:absolute;left:6046;top:12846;width:3402;height:891" coordorigin="6046,12846" coordsize="3402,891">
              <v:shape style="position:absolute;left:6046;top:12846;width:3402;height:891" coordorigin="6046,12846" coordsize="3402,891" path="m6046,13705l6152,13606,6468,13359,6677,13248,7127,13077,7462,12987,7645,12959,7774,12947,7931,12942,8397,12923,8533,12926,8611,12929,8718,12939,8844,12947,8952,12926,9000,12899,9012,12862,9011,12846,9251,12846,9352,13095,9416,13321,9447,13737e" filled="f" stroked="t" strokeweight=".318687pt" strokecolor="#0000FF">
                <v:path arrowok="t"/>
              </v:shape>
            </v:group>
            <v:group style="position:absolute;left:9666;top:671;width:360;height:292" coordorigin="9666,671" coordsize="360,292">
              <v:shape style="position:absolute;left:9666;top:671;width:360;height:292" coordorigin="9666,671" coordsize="360,292" path="m9919,692l9945,677,10026,825,9774,962,9666,765,9731,730,9699,671e" filled="f" stroked="t" strokeweight=".318687pt" strokecolor="#000000">
                <v:path arrowok="t"/>
              </v:shape>
            </v:group>
            <v:group style="position:absolute;left:9908;top:671;width:11;height:21" coordorigin="9908,671" coordsize="11,21">
              <v:shape style="position:absolute;left:9908;top:671;width:11;height:21" coordorigin="9908,671" coordsize="11,21" path="m9908,671l9919,692e" filled="f" stroked="t" strokeweight=".318687pt" strokecolor="#000000">
                <v:path arrowok="t"/>
              </v:shape>
            </v:group>
            <v:group style="position:absolute;left:9274;top:671;width:69;height:221" coordorigin="9274,671" coordsize="69,221">
              <v:shape style="position:absolute;left:9274;top:671;width:69;height:221" coordorigin="9274,671" coordsize="69,221" path="m9342,892l9274,671e" filled="f" stroked="t" strokeweight=".318687pt" strokecolor="#000000">
                <v:path arrowok="t"/>
              </v:shape>
            </v:group>
            <v:group style="position:absolute;left:9342;top:671;width:137;height:221" coordorigin="9342,671" coordsize="137,221">
              <v:shape style="position:absolute;left:9342;top:671;width:137;height:221" coordorigin="9342,671" coordsize="137,221" path="m9424,671l9479,851,9342,892e" filled="f" stroked="t" strokeweight=".318687pt" strokecolor="#000000">
                <v:path arrowok="t"/>
              </v:shape>
            </v:group>
            <v:group style="position:absolute;left:18245;top:671;width:362;height:194" coordorigin="18245,671" coordsize="362,194">
              <v:shape style="position:absolute;left:18245;top:671;width:362;height:194" coordorigin="18245,671" coordsize="362,194" path="m18599,671l18607,682,18399,865,18245,671e" filled="f" stroked="t" strokeweight=".318687pt" strokecolor="#000000">
                <v:path arrowok="t"/>
              </v:shape>
            </v:group>
            <v:group style="position:absolute;left:6834;top:671;width:245;height:123" coordorigin="6834,671" coordsize="245,123">
              <v:shape style="position:absolute;left:6834;top:671;width:245;height:123" coordorigin="6834,671" coordsize="245,123" path="m7080,766l6968,794,6955,730,6844,747,6834,671e" filled="f" stroked="t" strokeweight=".318687pt" strokecolor="#000000">
                <v:path arrowok="t"/>
              </v:shape>
            </v:group>
            <v:group style="position:absolute;left:7065;top:671;width:14;height:96" coordorigin="7065,671" coordsize="14,96">
              <v:shape style="position:absolute;left:7065;top:671;width:14;height:96" coordorigin="7065,671" coordsize="14,96" path="m7065,671l7080,766e" filled="f" stroked="t" strokeweight=".318687pt" strokecolor="#000000">
                <v:path arrowok="t"/>
              </v:shape>
            </v:group>
            <v:group style="position:absolute;left:17948;top:2704;width:983;height:241" coordorigin="17948,2704" coordsize="983,241">
              <v:shape style="position:absolute;left:17948;top:2704;width:983;height:241" coordorigin="17948,2704" coordsize="983,241" path="m17948,2709l18932,2704,18932,2940,17950,2945,17948,2709e" filled="f" stroked="t" strokeweight=".318687pt" strokecolor="#000000">
                <v:path arrowok="t"/>
              </v:shape>
            </v:group>
            <v:group style="position:absolute;left:18930;top:2620;width:140;height:320" coordorigin="18930,2620" coordsize="140,320">
              <v:shape style="position:absolute;left:18930;top:2620;width:140;height:320" coordorigin="18930,2620" coordsize="140,320" path="m18932,2704l18930,2620,19070,2620,19070,2938,18932,2940,18932,2704e" filled="f" stroked="t" strokeweight=".318687pt" strokecolor="#000000">
                <v:path arrowok="t"/>
              </v:shape>
            </v:group>
            <v:group style="position:absolute;left:14309;top:2014;width:282;height:351" coordorigin="14309,2014" coordsize="282,351">
              <v:shape style="position:absolute;left:14309;top:2014;width:282;height:351" coordorigin="14309,2014" coordsize="282,351" path="m14309,2138l14460,2014,14553,2126,14499,2170,14591,2282,14492,2365,14309,2138e" filled="f" stroked="t" strokeweight=".318687pt" strokecolor="#000000">
                <v:path arrowok="t"/>
              </v:shape>
            </v:group>
            <v:group style="position:absolute;left:14653;top:1987;width:180;height:178" coordorigin="14653,1987" coordsize="180,178">
              <v:shape style="position:absolute;left:14653;top:1987;width:180;height:178" coordorigin="14653,1987" coordsize="180,178" path="m14760,1987l14833,2079,14728,2165,14653,2075,14760,1987e" filled="f" stroked="t" strokeweight=".318687pt" strokecolor="#000000">
                <v:path arrowok="t"/>
              </v:shape>
            </v:group>
            <v:group style="position:absolute;left:13944;top:1520;width:1203;height:1203" coordorigin="13944,1520" coordsize="1203,1203">
              <v:shape style="position:absolute;left:13944;top:1520;width:1203;height:1203" coordorigin="13944,1520" coordsize="1203,1203" path="m14881,2040l15147,2361,14711,2723,14446,2403,14492,2365,14591,2282,14499,2170,14553,2126,14460,2014,14309,2138,14131,2285,13944,2059,14358,1716,14475,1856,14881,1520,15061,1738,14760,1987,14653,2075,14728,2165,14833,2079,14881,2040e" filled="f" stroked="t" strokeweight=".318687pt" strokecolor="#000000">
                <v:path arrowok="t"/>
              </v:shape>
            </v:group>
            <v:group style="position:absolute;left:21773;top:1452;width:497;height:481" coordorigin="21773,1452" coordsize="497,481">
              <v:shape style="position:absolute;left:21773;top:1452;width:497;height:481" coordorigin="21773,1452" coordsize="497,481" path="m21773,1700l22098,1452,22270,1678,22138,1780,22120,1756,22075,1791,22098,1820,21950,1933,21773,1700e" filled="f" stroked="t" strokeweight=".318687pt" strokecolor="#000000">
                <v:path arrowok="t"/>
              </v:shape>
            </v:group>
            <v:group style="position:absolute;left:12457;top:3153;width:245;height:223" coordorigin="12457,3153" coordsize="245,223">
              <v:shape style="position:absolute;left:12457;top:3153;width:245;height:223" coordorigin="12457,3153" coordsize="245,223" path="m12631,3153l12703,3257,12529,3377,12457,3273,12631,3153e" filled="f" stroked="t" strokeweight=".318687pt" strokecolor="#000000">
                <v:path arrowok="t"/>
              </v:shape>
            </v:group>
            <v:group style="position:absolute;left:12300;top:2922;width:331;height:351" coordorigin="12300,2922" coordsize="331,351">
              <v:shape style="position:absolute;left:12300;top:2922;width:331;height:351" coordorigin="12300,2922" coordsize="331,351" path="m12457,3273l12300,3042,12472,2922,12631,3153,12457,3273e" filled="f" stroked="t" strokeweight=".318687pt" strokecolor="#000000">
                <v:path arrowok="t"/>
              </v:shape>
            </v:group>
            <v:group style="position:absolute;left:15404;top:2867;width:516;height:379" coordorigin="15404,2867" coordsize="516,379">
              <v:shape style="position:absolute;left:15404;top:2867;width:516;height:379" coordorigin="15404,2867" coordsize="516,379" path="m15582,3066l15461,3203,15404,3150,15428,3123,15404,3102,15574,2910,15617,2948,15691,2867,15920,3091,15773,3246,15582,3066e" filled="f" stroked="t" strokeweight=".318687pt" strokecolor="#000000">
                <v:path arrowok="t"/>
              </v:shape>
            </v:group>
            <v:group style="position:absolute;left:872;top:2126;width:343;height:484" coordorigin="872,2126" coordsize="343,484">
              <v:shape style="position:absolute;left:872;top:2126;width:343;height:484" coordorigin="872,2126" coordsize="343,484" path="m872,2212l886,2209,939,2126,986,2156,997,2138,1104,2205,1092,2226,1214,2301,1092,2499,1023,2460,940,2593,872,2610e" filled="f" stroked="t" strokeweight=".318687pt" strokecolor="#000000">
                <v:path arrowok="t"/>
              </v:shape>
            </v:group>
            <v:group style="position:absolute;left:872;top:2460;width:237;height:280" coordorigin="872,2460" coordsize="237,280">
              <v:shape style="position:absolute;left:872;top:2460;width:237;height:280" coordorigin="872,2460" coordsize="237,280" path="m872,2610l940,2593,1023,2460,1092,2499,1109,2510,993,2710,872,2741e" filled="f" stroked="t" strokeweight=".318687pt" strokecolor="#000000">
                <v:path arrowok="t"/>
              </v:shape>
            </v:group>
            <v:group style="position:absolute;left:17819;top:2624;width:131;height:320" coordorigin="17819,2624" coordsize="131,320">
              <v:shape style="position:absolute;left:17819;top:2624;width:131;height:320" coordorigin="17819,2624" coordsize="131,320" path="m17948,2709l17950,2945,17819,2945,17819,2624,17948,2624,17948,2709e" filled="f" stroked="t" strokeweight=".318687pt" strokecolor="#000000">
                <v:path arrowok="t"/>
              </v:shape>
            </v:group>
            <v:group style="position:absolute;left:15667;top:671;width:239;height:727" coordorigin="15667,671" coordsize="239,727">
              <v:shape style="position:absolute;left:15667;top:671;width:239;height:727" coordorigin="15667,671" coordsize="239,727" path="m15906,1397l15667,1362,15767,671e" filled="f" stroked="t" strokeweight=".318687pt" strokecolor="#000000">
                <v:path arrowok="t"/>
              </v:shape>
            </v:group>
            <v:group style="position:absolute;left:15906;top:671;width:107;height:727" coordorigin="15906,671" coordsize="107,727">
              <v:shape style="position:absolute;left:15906;top:671;width:107;height:727" coordorigin="15906,671" coordsize="107,727" path="m16012,671l15906,1397e" filled="f" stroked="t" strokeweight=".318687pt" strokecolor="#000000">
                <v:path arrowok="t"/>
              </v:shape>
            </v:group>
            <v:group style="position:absolute;left:14293;top:671;width:3239;height:2782" coordorigin="14293,671" coordsize="3239,2782">
              <v:shape style="position:absolute;left:14293;top:671;width:3239;height:2782" coordorigin="14293,671" coordsize="3239,2782" path="m17533,671l16067,1979,15939,2087,15778,2226,15665,2323,14394,3453,14293,3343,15573,2199,16647,1251,17294,671e" filled="f" stroked="t" strokeweight=".318687pt" strokecolor="#EF0000">
                <v:path arrowok="t"/>
              </v:shape>
            </v:group>
            <v:group style="position:absolute;left:13001;top:3797;width:199;height:196" coordorigin="13001,3797" coordsize="199,196">
              <v:shape style="position:absolute;left:13001;top:3797;width:199;height:196" coordorigin="13001,3797" coordsize="199,196" path="m13001,3890l13116,3797,13200,3899,13085,3993,13001,3890e" filled="f" stroked="t" strokeweight=".318687pt" strokecolor="#000000">
                <v:path arrowok="t"/>
              </v:shape>
            </v:group>
            <v:group style="position:absolute;left:12775;top:3676;width:323;height:285" coordorigin="12775,3676" coordsize="323,285">
              <v:shape style="position:absolute;left:12775;top:3676;width:323;height:285" coordorigin="12775,3676" coordsize="323,285" path="m12851,3815l13031,3676,13098,3762,12842,3961,12775,3875,12851,3815e" filled="f" stroked="t" strokeweight=".318687pt" strokecolor="#000000">
                <v:path arrowok="t"/>
              </v:shape>
            </v:group>
            <v:group style="position:absolute;left:12704;top:3725;width:147;height:150" coordorigin="12704,3725" coordsize="147,150">
              <v:shape style="position:absolute;left:12704;top:3725;width:147;height:150" coordorigin="12704,3725" coordsize="147,150" path="m12775,3875l12704,3786,12783,3725,12851,3815,12775,3875e" filled="f" stroked="t" strokeweight=".318687pt" strokecolor="#000000">
                <v:path arrowok="t"/>
              </v:shape>
            </v:group>
            <v:group style="position:absolute;left:4753;top:3582;width:163;height:190" coordorigin="4753,3582" coordsize="163,190">
              <v:shape style="position:absolute;left:4753;top:3582;width:163;height:190" coordorigin="4753,3582" coordsize="163,190" path="m4916,3730l4812,3772,4753,3623,4855,3582,4916,3730e" filled="f" stroked="t" strokeweight=".318687pt" strokecolor="#000000">
                <v:path arrowok="t"/>
              </v:shape>
            </v:group>
            <v:group style="position:absolute;left:15182;top:3066;width:591;height:599" coordorigin="15182,3066" coordsize="591,599">
              <v:shape style="position:absolute;left:15182;top:3066;width:591;height:599" coordorigin="15182,3066" coordsize="591,599" path="m15582,3066l15773,3246,15463,3593,15399,3665,15337,3609,15311,3639,15182,3514,15461,3203,15582,3066e" filled="f" stroked="t" strokeweight=".318687pt" strokecolor="#000000">
                <v:path arrowok="t"/>
              </v:shape>
            </v:group>
            <v:group style="position:absolute;left:10574;top:3236;width:489;height:441" coordorigin="10574,3236" coordsize="489,441">
              <v:shape style="position:absolute;left:10574;top:3236;width:489;height:441" coordorigin="10574,3236" coordsize="489,441" path="m10929,3236l11063,3423,10968,3491,10955,3474,10804,3582,10816,3600,10708,3678,10574,3491,10929,3236e" filled="f" stroked="t" strokeweight=".318687pt" strokecolor="#000000">
                <v:path arrowok="t"/>
              </v:shape>
            </v:group>
            <v:group style="position:absolute;left:21798;top:3338;width:389;height:319" coordorigin="21798,3338" coordsize="389,319">
              <v:shape style="position:absolute;left:21798;top:3338;width:389;height:319" coordorigin="21798,3338" coordsize="389,319" path="m21844,3657l21798,3593,22139,3338,22187,3402,21844,3657e" filled="f" stroked="t" strokeweight=".318687pt" strokecolor="#000000">
                <v:path arrowok="t"/>
              </v:shape>
            </v:group>
            <v:group style="position:absolute;left:22268;top:3443;width:142;height:182" coordorigin="22268,3443" coordsize="142,182">
              <v:shape style="position:absolute;left:22268;top:3443;width:142;height:182" coordorigin="22268,3443" coordsize="142,182" path="m22410,3565l22326,3625,22268,3547,22410,3443e" filled="f" stroked="t" strokeweight=".318687pt" strokecolor="#000000">
                <v:path arrowok="t"/>
              </v:shape>
            </v:group>
            <v:group style="position:absolute;left:872;top:2170;width:1391;height:1380" coordorigin="872,2170" coordsize="1391,1380">
              <v:shape style="position:absolute;left:872;top:2170;width:1391;height:1380" coordorigin="872,2170" coordsize="1391,1380" path="m2263,2170l872,3550e" filled="f" stroked="t" strokeweight=".318687pt" strokecolor="#EF0000">
                <v:path arrowok="t"/>
              </v:shape>
            </v:group>
            <v:group style="position:absolute;left:872;top:2064;width:1391;height:1287" coordorigin="872,2064" coordsize="1391,1287">
              <v:shape style="position:absolute;left:872;top:2064;width:1391;height:1287" coordorigin="872,2064" coordsize="1391,1287" path="m872,3351l2172,2064,2263,2170e" filled="f" stroked="t" strokeweight=".318687pt" strokecolor="#EF0000">
                <v:path arrowok="t"/>
              </v:shape>
            </v:group>
            <v:group style="position:absolute;left:12923;top:4229;width:3396;height:3239" coordorigin="12923,4229" coordsize="3396,3239">
              <v:shape style="position:absolute;left:12923;top:4229;width:3396;height:3239" coordorigin="12923,4229" coordsize="3396,3239" path="m16318,7276l16231,7381,16159,7468,14693,6251,13790,5360,13345,4866,12923,4361,13001,4304,13103,4229,13790,5048,14570,5771,15042,6261,16318,7276e" filled="f" stroked="t" strokeweight=".318687pt" strokecolor="#B3B3B3">
                <v:path arrowok="t"/>
              </v:shape>
            </v:group>
            <v:group style="position:absolute;left:15442;top:3337;width:1527;height:1343" coordorigin="15442,3337" coordsize="1527,1343">
              <v:shape style="position:absolute;left:15442;top:3337;width:1527;height:1343" coordorigin="15442,3337" coordsize="1527,1343" path="m16377,4680l15442,3813,15562,3684,15719,3834,16191,3337,16969,4054,16377,4680e" filled="f" stroked="t" strokeweight=".318687pt" strokecolor="#000000">
                <v:path arrowok="t"/>
              </v:shape>
            </v:group>
            <v:group style="position:absolute;left:18903;top:3361;width:1335;height:1082" coordorigin="18903,3361" coordsize="1335,1082">
              <v:shape style="position:absolute;left:18903;top:3361;width:1335;height:1082" coordorigin="18903,3361" coordsize="1335,1082" path="m19588,3746l20087,3361,20238,3557,19945,3783,19923,3754,19749,3888,19767,3910,19526,4097,19512,4079,19362,4194,19376,4213,19150,4387,19132,4364,19032,4443,18903,4275,19038,4172,19051,4189,19080,4167,19064,4148,19161,4066,19179,4090,19214,4063,19199,4044,19421,3874,19435,3893,19465,3869,19453,3851,19559,3768,19577,3792,19607,3770,19588,3746e" filled="f" stroked="t" strokeweight=".318687pt" strokecolor="#000000">
                <v:path arrowok="t"/>
              </v:shape>
            </v:group>
            <v:group style="position:absolute;left:17937;top:3837;width:652;height:594" coordorigin="17937,3837" coordsize="652,594">
              <v:shape style="position:absolute;left:17937;top:3837;width:652;height:594" coordorigin="17937,3837" coordsize="652,594" path="m17937,4256l18442,3837,18589,4014,18084,4431,17937,4256e" filled="f" stroked="t" strokeweight=".318687pt" strokecolor="#000000">
                <v:path arrowok="t"/>
              </v:shape>
            </v:group>
            <v:group style="position:absolute;left:1738;top:3855;width:527;height:570" coordorigin="1738,3855" coordsize="527,570">
              <v:shape style="position:absolute;left:1738;top:3855;width:527;height:570" coordorigin="1738,3855" coordsize="527,570" path="m2049,3855l2266,4258,1957,4425,1738,4023,2049,3855e" filled="f" stroked="t" strokeweight=".318687pt" strokecolor="#000000">
                <v:path arrowok="t"/>
              </v:shape>
            </v:group>
            <v:group style="position:absolute;left:22021;top:3843;width:389;height:443" coordorigin="22021,3843" coordsize="389,443">
              <v:shape style="position:absolute;left:22021;top:3843;width:389;height:443" coordorigin="22021,3843" coordsize="389,443" path="m22270,4286l22021,3977,22190,3843,22410,4117e" filled="f" stroked="t" strokeweight=".318687pt" strokecolor="#000000">
                <v:path arrowok="t"/>
              </v:shape>
            </v:group>
            <v:group style="position:absolute;left:22270;top:4173;width:140;height:113" coordorigin="22270,4173" coordsize="140,113">
              <v:shape style="position:absolute;left:22270;top:4173;width:140;height:113" coordorigin="22270,4173" coordsize="140,113" path="m22410,4173l22270,4286e" filled="f" stroked="t" strokeweight=".318687pt" strokecolor="#000000">
                <v:path arrowok="t"/>
              </v:shape>
            </v:group>
            <v:group style="position:absolute;left:19940;top:3595;width:1533;height:1353" coordorigin="19940,3595" coordsize="1533,1353">
              <v:shape style="position:absolute;left:19940;top:3595;width:1533;height:1353" coordorigin="19940,3595" coordsize="1533,1353" path="m20299,4948l19940,4486,21135,3595,21473,4043,20299,4948e" filled="f" stroked="t" strokeweight=".318687pt" strokecolor="#000000">
                <v:path arrowok="t"/>
              </v:shape>
            </v:group>
            <v:group style="position:absolute;left:8915;top:1284;width:394;height:545" coordorigin="8915,1284" coordsize="394,545">
              <v:shape style="position:absolute;left:8915;top:1284;width:394;height:545" coordorigin="8915,1284" coordsize="394,545" path="m9095,1632l9071,1568,9035,1471,8963,1498,8915,1375,9161,1284,9309,1686,9134,1751,9154,1805,9091,1829,9025,1659,9095,1632e" filled="f" stroked="t" strokeweight=".318687pt" strokecolor="#000000">
                <v:path arrowok="t"/>
              </v:shape>
            </v:group>
            <v:group style="position:absolute;left:8715;top:692;width:347;height:403" coordorigin="8715,692" coordsize="347,403">
              <v:shape style="position:absolute;left:8715;top:692;width:347;height:403" coordorigin="8715,692" coordsize="347,403" path="m9062,1013l8844,1095,8746,837,8730,843,8715,800,8730,794,8722,773,8941,692,9062,1013e" filled="f" stroked="t" strokeweight=".318687pt" strokecolor="#000000">
                <v:path arrowok="t"/>
              </v:shape>
            </v:group>
            <v:group style="position:absolute;left:8369;top:671;width:2809;height:4733" coordorigin="8369,671" coordsize="2809,4733">
              <v:shape style="position:absolute;left:8369;top:671;width:2809;height:4733" coordorigin="8369,671" coordsize="2809,4733" path="m8547,671l8773,1299,9135,2312,9256,2529,9618,2529,9714,2698,9882,3179,10727,4554,11178,5403,10972,5381,9618,3036,9280,2867,9087,2486,8622,1351,8369,671e" filled="f" stroked="t" strokeweight=".318687pt" strokecolor="#EF0000">
                <v:path arrowok="t"/>
              </v:shape>
            </v:group>
            <v:group style="position:absolute;left:18556;top:2079;width:3856;height:3166" coordorigin="18556,2079" coordsize="3856,3166">
              <v:shape style="position:absolute;left:18556;top:2079;width:3856;height:3166" coordorigin="18556,2079" coordsize="3856,3166" path="m22412,2271l21951,2631,18666,5246,18556,5102,21966,2432,22412,2079e" filled="f" stroked="t" strokeweight=".318687pt" strokecolor="#EF0000">
                <v:path arrowok="t"/>
              </v:shape>
            </v:group>
            <v:group style="position:absolute;left:872;top:3740;width:626;height:825" coordorigin="872,3740" coordsize="626,825">
              <v:shape style="position:absolute;left:872;top:3740;width:626;height:825" coordorigin="872,3740" coordsize="626,825" path="m872,3880l1128,3740,1189,3851,1138,3878,1163,3928,1302,3851,1498,4211,1358,4288,1383,4334,1439,4304,1498,4414,1219,4565,1130,4403,1087,4427,1056,4369,1096,4349,966,4111,923,4135,888,4073,935,4046,872,3931e" filled="f" stroked="t" strokeweight=".318687pt" strokecolor="#000000">
                <v:path arrowok="t"/>
              </v:shape>
            </v:group>
            <v:group style="position:absolute;left:2433;top:5072;width:435;height:1150" coordorigin="2433,5072" coordsize="435,1150">
              <v:shape style="position:absolute;left:2433;top:5072;width:435;height:1150" coordorigin="2433,5072" coordsize="435,1150" path="m2484,5239l2608,5239,2608,5102,2636,5072,2804,5072,2825,5102,2825,5249,2804,5249,2804,5293,2828,5293,2830,5661,2867,5661,2868,5776,2828,5776,2828,5830,2699,5830,2699,5974,2744,5974,2744,6089,2702,6089,2702,6197,2680,6222,2487,6222,2487,5980,2529,5980,2529,5773,2433,5773,2433,5658,2486,5658,2484,5239e" filled="f" stroked="t" strokeweight=".318687pt" strokecolor="#000000">
                <v:path arrowok="t"/>
              </v:shape>
            </v:group>
            <v:group style="position:absolute;left:872;top:4415;width:2594;height:717" coordorigin="872,4415" coordsize="2594,717">
              <v:shape style="position:absolute;left:872;top:4415;width:2594;height:717" coordorigin="872,4415" coordsize="2594,717" path="m3466,4415l872,5132e" filled="f" stroked="t" strokeweight=".318687pt" strokecolor="#EF0000">
                <v:path arrowok="t"/>
              </v:shape>
            </v:group>
            <v:group style="position:absolute;left:872;top:4282;width:2594;height:704" coordorigin="872,4282" coordsize="2594,704">
              <v:shape style="position:absolute;left:872;top:4282;width:2594;height:704" coordorigin="872,4282" coordsize="2594,704" path="m872,4986l3426,4282,3466,4415e" filled="f" stroked="t" strokeweight=".318687pt" strokecolor="#EF0000">
                <v:path arrowok="t"/>
              </v:shape>
            </v:group>
            <v:group style="position:absolute;left:16796;top:6407;width:260;height:258" coordorigin="16796,6407" coordsize="260,258">
              <v:shape style="position:absolute;left:16796;top:6407;width:260;height:258" coordorigin="16796,6407" coordsize="260,258" path="m16908,6407l17056,6541,16945,6665,16796,6532,16908,6407e" filled="f" stroked="t" strokeweight=".318687pt" strokecolor="#000000">
                <v:path arrowok="t"/>
              </v:shape>
            </v:group>
            <v:group style="position:absolute;left:872;top:6638;width:80;height:123" coordorigin="872,6638" coordsize="80,123">
              <v:shape style="position:absolute;left:872;top:6638;width:80;height:123" coordorigin="872,6638" coordsize="80,123" path="m951,6638l872,6761e" filled="f" stroked="t" strokeweight=".318687pt" strokecolor="#000000">
                <v:path arrowok="t"/>
              </v:shape>
            </v:group>
            <v:group style="position:absolute;left:872;top:6587;width:80;height:51" coordorigin="872,6587" coordsize="80,51">
              <v:shape style="position:absolute;left:872;top:6587;width:80;height:51" coordorigin="872,6587" coordsize="80,51" path="m872,6587l951,6638e" filled="f" stroked="t" strokeweight=".318687pt" strokecolor="#000000">
                <v:path arrowok="t"/>
              </v:shape>
            </v:group>
            <v:group style="position:absolute;left:872;top:6587;width:80;height:51" coordorigin="872,6587" coordsize="80,51">
              <v:shape style="position:absolute;left:872;top:6587;width:80;height:51" coordorigin="872,6587" coordsize="80,51" path="m951,6638l872,6587e" filled="f" stroked="t" strokeweight=".318687pt" strokecolor="#000000">
                <v:path arrowok="t"/>
              </v:shape>
            </v:group>
            <v:group style="position:absolute;left:872;top:6318;width:295;height:339" coordorigin="872,6318" coordsize="295,339">
              <v:shape style="position:absolute;left:872;top:6318;width:295;height:339" coordorigin="872,6318" coordsize="295,339" path="m872,6461l964,6318,1166,6450,1033,6657,967,6614,951,6638e" filled="f" stroked="t" strokeweight=".318687pt" strokecolor="#000000">
                <v:path arrowok="t"/>
              </v:shape>
            </v:group>
            <v:group style="position:absolute;left:13665;top:4591;width:862;height:884" coordorigin="13665,4591" coordsize="862,884">
              <v:shape style="position:absolute;left:13665;top:4591;width:862;height:884" coordorigin="13665,4591" coordsize="862,884" path="m13844,4591l13933,4683,13925,4691,13992,4760,13982,4768,14068,4857,14099,4828,14301,5038,14274,5064,14363,5156,14371,5147,14445,5223,14451,5217,14527,5297,14468,5354,14516,5403,14448,5470,14400,5421,14344,5475,14250,5378,14272,5357,14123,5203,14094,5230,13890,5018,13920,4989,13837,4903,13829,4911,13756,4836,13745,4847,13665,4763,13844,4591e" filled="f" stroked="t" strokeweight=".318687pt" strokecolor="#000000">
                <v:path arrowok="t"/>
              </v:shape>
            </v:group>
            <v:group style="position:absolute;left:1474;top:6939;width:1382;height:629" coordorigin="1474,6939" coordsize="1382,629">
              <v:shape style="position:absolute;left:1474;top:6939;width:1382;height:629" coordorigin="1474,6939" coordsize="1382,629" path="m2562,7347l2527,7411,2231,7247,2178,7343,2209,7359,2137,7489,2108,7473,2057,7564,1969,7515,1954,7547,1903,7518,1915,7496,1785,7422,1754,7475,1769,7483,1721,7569,1640,7524,1649,7508,1592,7476,1584,7492,1474,7430,1593,7215,1625,7233,1640,7209,1643,7210,1756,7274,1879,7053,1880,7053,2108,7180,2242,6939,2309,6976,2296,6998,2640,7191,2669,7139,2855,7242,2741,7448,2562,7347e" filled="f" stroked="t" strokeweight=".318687pt" strokecolor="#000000">
                <v:path arrowok="t"/>
              </v:shape>
            </v:group>
            <v:group style="position:absolute;left:872;top:6205;width:2546;height:778" coordorigin="872,6205" coordsize="2546,778">
              <v:shape style="position:absolute;left:872;top:6205;width:2546;height:778" coordorigin="872,6205" coordsize="2546,778" path="m3418,6982l872,6205e" filled="f" stroked="t" strokeweight=".318687pt" strokecolor="#EF0000">
                <v:path arrowok="t"/>
              </v:shape>
            </v:group>
            <v:group style="position:absolute;left:872;top:6058;width:2610;height:924" coordorigin="872,6058" coordsize="2610,924">
              <v:shape style="position:absolute;left:872;top:6058;width:2610;height:924" coordorigin="872,6058" coordsize="2610,924" path="m872,6058l3482,6857,3418,6982e" filled="f" stroked="t" strokeweight=".318687pt" strokecolor="#EF0000">
                <v:path arrowok="t"/>
              </v:shape>
            </v:group>
            <v:group style="position:absolute;left:975;top:6536;width:607;height:757" coordorigin="975,6536" coordsize="607,757">
              <v:shape style="position:absolute;left:975;top:6536;width:607;height:757" coordorigin="975,6536" coordsize="607,757" path="m1582,6677l1203,7293,975,7153,1354,6536,1582,6677e" filled="f" stroked="t" strokeweight=".318687pt" strokecolor="#000000">
                <v:path arrowok="t"/>
              </v:shape>
            </v:group>
            <v:group style="position:absolute;left:1643;top:6775;width:343;height:499" coordorigin="1643,6775" coordsize="343,499">
              <v:shape style="position:absolute;left:1643;top:6775;width:343;height:499" coordorigin="1643,6775" coordsize="343,499" path="m1880,7053l1879,7053,1756,7274,1643,7210,1769,6967,1750,6957,1844,6775,1985,6849,1880,7053e" filled="f" stroked="t" strokeweight=".318687pt" strokecolor="#000000">
                <v:path arrowok="t"/>
              </v:shape>
            </v:group>
            <v:group style="position:absolute;left:21793;top:6508;width:615;height:306" coordorigin="21793,6508" coordsize="615,306">
              <v:shape style="position:absolute;left:21793;top:6508;width:615;height:306" coordorigin="21793,6508" coordsize="615,306" path="m21793,6814l22409,6508e" filled="f" stroked="t" strokeweight=".318687pt" strokecolor="#000000">
                <v:path arrowok="t"/>
              </v:shape>
            </v:group>
            <v:group style="position:absolute;left:21793;top:6798;width:615;height:284" coordorigin="21793,6798" coordsize="615,284">
              <v:shape style="position:absolute;left:21793;top:6798;width:615;height:284" coordorigin="21793,6798" coordsize="615,284" path="m22409,6798l22074,6965,22090,6998,21926,7081,21793,6814e" filled="f" stroked="t" strokeweight=".318687pt" strokecolor="#000000">
                <v:path arrowok="t"/>
              </v:shape>
            </v:group>
            <v:group style="position:absolute;left:19105;top:6987;width:201;height:360" coordorigin="19105,6987" coordsize="201,360">
              <v:shape style="position:absolute;left:19105;top:6987;width:201;height:360" coordorigin="19105,6987" coordsize="201,360" path="m19306,7347l19239,6987,19105,7328e" filled="f" stroked="t" strokeweight=".318687pt" strokecolor="#FF00FF">
                <v:path arrowok="t"/>
              </v:shape>
            </v:group>
            <v:group style="position:absolute;left:18905;top:6986;width:201;height:360" coordorigin="18905,6986" coordsize="201,360">
              <v:shape style="position:absolute;left:18905;top:6986;width:201;height:360" coordorigin="18905,6986" coordsize="201,360" path="m18905,7346l18973,6986,19105,7328e" filled="f" stroked="t" strokeweight=".318687pt" strokecolor="#FF00FF">
                <v:path arrowok="t"/>
              </v:shape>
            </v:group>
            <v:group style="position:absolute;left:15778;top:2087;width:4181;height:5226" coordorigin="15778,2087" coordsize="4181,5226">
              <v:shape style="position:absolute;left:15778;top:2087;width:4181;height:5226" coordorigin="15778,2087" coordsize="4181,5226" path="m18948,5665l19336,6248,19959,7228,19792,7314,19451,6806,19152,6356,18710,5701,18514,5405,18328,5153,18213,5005,17999,4736,17308,3957,16175,2680,15778,2226,15939,2087,16373,2612,18342,4825,18556,5102,18666,5246,18948,5665e" filled="f" stroked="t" strokeweight=".318687pt" strokecolor="#EF0000">
                <v:path arrowok="t"/>
              </v:shape>
            </v:group>
            <v:group style="position:absolute;left:22565;top:9336;width:467;height:449" coordorigin="22565,9336" coordsize="467,449">
              <v:shape style="position:absolute;left:22565;top:9336;width:467;height:449" coordorigin="22565,9336" coordsize="467,449" path="m22930,9648l22732,9785,22565,9543,22574,9537,22625,9502,22675,9467,22761,9408,22930,9648,22761,9408,22864,9336,23032,9577,22930,9648e" filled="f" stroked="t" strokeweight=".318687pt" strokecolor="#000000">
                <v:path arrowok="t"/>
              </v:shape>
            </v:group>
            <v:group style="position:absolute;left:7405;top:9162;width:143;height:241" coordorigin="7405,9162" coordsize="143,241">
              <v:shape style="position:absolute;left:7405;top:9162;width:143;height:241" coordorigin="7405,9162" coordsize="143,241" path="m7497,9162l7548,9382,7454,9403,7405,9183,7497,9162e" filled="f" stroked="t" strokeweight=".318687pt" strokecolor="#000000">
                <v:path arrowok="t"/>
              </v:shape>
            </v:group>
            <v:group style="position:absolute;left:7213;top:8989;width:191;height:234" coordorigin="7213,8989" coordsize="191,234">
              <v:shape style="position:absolute;left:7213;top:8989;width:191;height:234" coordorigin="7213,8989" coordsize="191,234" path="m7405,9183l7242,9223,7213,9091,7260,9079,7245,9016,7360,8989,7405,9183e" filled="f" stroked="t" strokeweight=".318687pt" strokecolor="#000000">
                <v:path arrowok="t"/>
              </v:shape>
            </v:group>
            <v:group style="position:absolute;left:18806;top:8554;width:284;height:276" coordorigin="18806,8554" coordsize="284,276">
              <v:shape style="position:absolute;left:18806;top:8554;width:284;height:276" coordorigin="18806,8554" coordsize="284,276" path="m18806,8681l18911,8554,19089,8702,18986,8829,18806,8681e" filled="f" stroked="t" strokeweight=".318687pt" strokecolor="#000000">
                <v:path arrowok="t"/>
              </v:shape>
            </v:group>
            <v:group style="position:absolute;left:10259;top:8455;width:400;height:362" coordorigin="10259,8455" coordsize="400,362">
              <v:shape style="position:absolute;left:10259;top:8455;width:400;height:362" coordorigin="10259,8455" coordsize="400,362" path="m10553,8455l10659,8675,10362,8816,10259,8597,10553,8455e" filled="f" stroked="t" strokeweight=".318687pt" strokecolor="#000000">
                <v:path arrowok="t"/>
              </v:shape>
            </v:group>
            <v:group style="position:absolute;left:14534;top:7717;width:567;height:516" coordorigin="14534,7717" coordsize="567,516">
              <v:shape style="position:absolute;left:14534;top:7717;width:567;height:516" coordorigin="14534,7717" coordsize="567,516" path="m14664,7717l15101,8058,15082,8084,14951,8233,14534,7865,14664,7717e" filled="f" stroked="t" strokeweight=".318687pt" strokecolor="#000000">
                <v:path arrowok="t"/>
              </v:shape>
            </v:group>
            <v:group style="position:absolute;left:21430;top:7441;width:763;height:591" coordorigin="21430,7441" coordsize="763,591">
              <v:shape style="position:absolute;left:21430;top:7441;width:763;height:591" coordorigin="21430,7441" coordsize="763,591" path="m21430,7752l22055,7441,22193,7722,21570,8033,21430,7752e" filled="f" stroked="t" strokeweight=".318687pt" strokecolor="#000000">
                <v:path arrowok="t"/>
              </v:shape>
            </v:group>
            <v:group style="position:absolute;left:15080;top:7617;width:424;height:381" coordorigin="15080,7617" coordsize="424,381">
              <v:shape style="position:absolute;left:15080;top:7617;width:424;height:381" coordorigin="15080,7617" coordsize="424,381" path="m15080,7782l15195,7617,15504,7832,15389,7997,15080,7782e" filled="f" stroked="t" strokeweight=".318687pt" strokecolor="#000000">
                <v:path arrowok="t"/>
              </v:shape>
            </v:group>
            <v:group style="position:absolute;left:13128;top:6240;width:1334;height:1264" coordorigin="13128,6240" coordsize="1334,1264">
              <v:shape style="position:absolute;left:13128;top:6240;width:1334;height:1264" coordorigin="13128,6240" coordsize="1334,1264" path="m13128,6613l13216,6512,13460,6240,14462,7129,14129,7504,13128,6613e" filled="f" stroked="t" strokeweight=".318687pt" strokecolor="#000000">
                <v:path arrowok="t"/>
              </v:shape>
            </v:group>
            <v:group style="position:absolute;left:22001;top:7188;width:123;height:153" coordorigin="22001,7188" coordsize="123,153">
              <v:shape style="position:absolute;left:22001;top:7188;width:123;height:153" coordorigin="22001,7188" coordsize="123,153" path="m22072,7188l22123,7311,22052,7341,22001,7217,22072,7188e" filled="f" stroked="t" strokeweight=".318687pt" strokecolor="#000000">
                <v:path arrowok="t"/>
              </v:shape>
            </v:group>
            <v:group style="position:absolute;left:17552;top:7680;width:201;height:360" coordorigin="17552,7680" coordsize="201,360">
              <v:shape style="position:absolute;left:17552;top:7680;width:201;height:360" coordorigin="17552,7680" coordsize="201,360" path="m17752,8040l17686,7680,17552,8021e" filled="f" stroked="t" strokeweight=".318687pt" strokecolor="#FF00FF">
                <v:path arrowok="t"/>
              </v:shape>
            </v:group>
            <v:group style="position:absolute;left:17351;top:7680;width:201;height:359" coordorigin="17351,7680" coordsize="201,359">
              <v:shape style="position:absolute;left:17351;top:7680;width:201;height:359" coordorigin="17351,7680" coordsize="201,359" path="m17351,8039l17419,7680,17552,8021e" filled="f" stroked="t" strokeweight=".318687pt" strokecolor="#FF00FF">
                <v:path arrowok="t"/>
              </v:shape>
            </v:group>
            <v:group style="position:absolute;left:17236;top:7843;width:1643;height:2078" coordorigin="17236,7843" coordsize="1643,2078">
              <v:shape style="position:absolute;left:17236;top:7843;width:1643;height:2078" coordorigin="17236,7843" coordsize="1643,2078" path="m17368,9696l17475,9559,17523,9498,17708,9263,18022,8864,18342,8456,18417,8361,18492,8265,18549,8142,18643,7913,18650,7872,18638,7843,18731,7932,18879,8090,18847,8076,18815,8076,18772,8091,18734,8127,18549,8369,18501,8429,18428,8523,18109,8930,17796,9328,17462,9750,17335,9921,17236,9867,17368,9696e" filled="f" stroked="t" strokeweight=".318687pt" strokecolor="#FF0000">
                <v:path arrowok="t"/>
              </v:shape>
            </v:group>
            <v:group style="position:absolute;left:22531;top:10349;width:387;height:304" coordorigin="22531,10349" coordsize="387,304">
              <v:shape style="position:absolute;left:22531;top:10349;width:387;height:304" coordorigin="22531,10349" coordsize="387,304" path="m22816,10576l22813,10580,22808,10588,22804,10596,22797,10603,22791,10609,22785,10615,22745,10641,22737,10644,22727,10647,22719,10651,22710,10652,22700,10654,22691,10654,22681,10654,22671,10654,22663,10652,22654,10651,22644,10649,22636,10646,22627,10643,22619,10639,22609,10635,22601,10630,22595,10625,22587,10620,22581,10614,22573,10608,22566,10600,22561,10593,22555,10585,22550,10577,22547,10569,22542,10560,22539,10552,22536,10542,22534,10534,22533,10525,22531,10515,22531,10506,22531,10496,22531,10488,22533,10478,22534,10469,22538,10459,22539,10451,22542,10442,22547,10434,22552,10426,22557,10418,22561,10410,22568,10402,22574,10396,22581,10389,22587,10383,22595,10378,22603,10372,22611,10367,22619,10364,22627,10359,22636,10356,22644,10354,22654,10351,22663,10351,22673,10349,22683,10349,22691,10349,22700,10349,22710,10351,22719,10353,22727,10356,22737,10359,22745,10362,22754,10365,22762,10370,22770,10375,22777,10381,22785,10388,22791,10394,22797,10400,22804,10407,22808,10415,22815,10423,22816,10427,22918,10427,22918,10576,22816,10576e" filled="f" stroked="t" strokeweight=".318687pt" strokecolor="#000000">
                <v:path arrowok="t"/>
              </v:shape>
            </v:group>
            <v:group style="position:absolute;left:22996;top:10094;width:359;height:462" coordorigin="22996,10094" coordsize="359,462">
              <v:shape style="position:absolute;left:22996;top:10094;width:359;height:462" coordorigin="22996,10094" coordsize="359,462" path="m23095,10094l23355,10493,23256,10557,22996,10160,23078,10107,23095,10094e" filled="f" stroked="t" strokeweight=".318687pt" strokecolor="#000000">
                <v:path arrowok="t"/>
              </v:shape>
            </v:group>
            <v:group style="position:absolute;left:30610;top:10267;width:234;height:257" coordorigin="30610,10267" coordsize="234,257">
              <v:shape style="position:absolute;left:30610;top:10267;width:234;height:257" coordorigin="30610,10267" coordsize="234,257" path="m30844,10459l30764,10517,30757,10523,30610,10338,30627,10327,30709,10267,30844,10459e" filled="f" stroked="t" strokeweight=".318687pt" strokecolor="#000000">
                <v:path arrowok="t"/>
              </v:shape>
            </v:group>
            <v:group style="position:absolute;left:30474;top:9892;width:829;height:1085" coordorigin="30474,9892" coordsize="829,1085">
              <v:shape style="position:absolute;left:30474;top:9892;width:829;height:1085" coordorigin="30474,9892" coordsize="829,1085" path="m31220,10977l31150,10880,30997,10670,30860,10482,30844,10459,30709,10267,30690,10239,30568,10067,30553,10079,30474,9967,30581,9892,31303,10920,31220,10977e" filled="f" stroked="t" strokeweight=".318687pt" strokecolor="#000000">
                <v:path arrowok="t"/>
              </v:shape>
            </v:group>
            <v:group style="position:absolute;left:30255;top:10067;width:454;height:421" coordorigin="30255,10067" coordsize="454,421">
              <v:shape style="position:absolute;left:30255;top:10067;width:454;height:421" coordorigin="30255,10067" coordsize="454,421" path="m30709,10267l30627,10327,30610,10338,30392,10488,30255,10289,30553,10079,30568,10067,30690,10239,30709,10267e" filled="f" stroked="t" strokeweight=".318687pt" strokecolor="#000000">
                <v:path arrowok="t"/>
              </v:shape>
            </v:group>
            <v:group style="position:absolute;left:23189;top:9532;width:613;height:827" coordorigin="23189,9532" coordsize="613,827">
              <v:shape style="position:absolute;left:23189;top:9532;width:613;height:827" coordorigin="23189,9532" coordsize="613,827" path="m23803,10177l23495,10359,23459,10297,23533,10254,23189,9669,23424,9532,23803,10177e" filled="f" stroked="t" strokeweight=".318687pt" strokecolor="#000000">
                <v:path arrowok="t"/>
              </v:shape>
            </v:group>
            <v:group style="position:absolute;left:18621;top:10109;width:241;height:215" coordorigin="18621,10109" coordsize="241,215">
              <v:shape style="position:absolute;left:18621;top:10109;width:241;height:215" coordorigin="18621,10109" coordsize="241,215" path="m18817,10284l18795,10324,18621,10230,18643,10190,18817,10284,18643,10190,18686,10109,18862,10201,18817,10284e" filled="f" stroked="t" strokeweight=".318687pt" strokecolor="#000000">
                <v:path arrowok="t"/>
              </v:shape>
            </v:group>
            <v:group style="position:absolute;left:24145;top:9969;width:314;height:306" coordorigin="24145,9969" coordsize="314,306">
              <v:shape style="position:absolute;left:24145;top:9969;width:314;height:306" coordorigin="24145,9969" coordsize="314,306" path="m24389,9969l24454,10069,24459,10066,24225,10274,24145,10185,24389,9969e" filled="f" stroked="t" strokeweight=".318687pt" strokecolor="#000000">
                <v:path arrowok="t"/>
              </v:shape>
            </v:group>
            <v:group style="position:absolute;left:26636;top:9847;width:445;height:374" coordorigin="26636,9847" coordsize="445,374">
              <v:shape style="position:absolute;left:26636;top:9847;width:445;height:374" coordorigin="26636,9847" coordsize="445,374" path="m26636,9972l26724,9847,27080,10101,27041,10157,26988,10222,26966,10206,26636,9972e" filled="f" stroked="t" strokeweight=".318687pt" strokecolor="#000000">
                <v:path arrowok="t"/>
              </v:shape>
            </v:group>
            <v:group style="position:absolute;left:22126;top:9938;width:250;height:258" coordorigin="22126,9938" coordsize="250,258">
              <v:shape style="position:absolute;left:22126;top:9938;width:250;height:258" coordorigin="22126,9938" coordsize="250,258" path="m22126,10107l22276,9938,22377,10029,22227,10196,22126,10107e" filled="f" stroked="t" strokeweight=".318687pt" strokecolor="#000000">
                <v:path arrowok="t"/>
              </v:shape>
            </v:group>
            <v:group style="position:absolute;left:22918;top:9978;width:159;height:182" coordorigin="22918,9978" coordsize="159,182">
              <v:shape style="position:absolute;left:22918;top:9978;width:159;height:182" coordorigin="22918,9978" coordsize="159,182" path="m22995,9978l23078,10107,22996,10160,22918,10029,22995,9978e" filled="f" stroked="t" strokeweight=".318687pt" strokecolor="#000000">
                <v:path arrowok="t"/>
              </v:shape>
            </v:group>
            <v:group style="position:absolute;left:23677;top:9580;width:451;height:502" coordorigin="23677,9580" coordsize="451,502">
              <v:shape style="position:absolute;left:23677;top:9580;width:451;height:502" coordorigin="23677,9580" coordsize="451,502" path="m23779,9580l23894,9761,23965,9714,23924,9642,24008,9588,24128,9785,23961,9889,24039,10015,23941,10082,23677,9642,23779,9580e" filled="f" stroked="t" strokeweight=".318687pt" strokecolor="#000000">
                <v:path arrowok="t"/>
              </v:shape>
            </v:group>
            <v:group style="position:absolute;left:24171;top:9565;width:382;height:504" coordorigin="24171,9565" coordsize="382,504">
              <v:shape style="position:absolute;left:24171;top:9565;width:382;height:504" coordorigin="24171,9565" coordsize="382,504" path="m24171,9629l24270,9565,24553,10005,24459,10066,24454,10069,24389,9969,24171,9629e" filled="f" stroked="t" strokeweight=".318687pt" strokecolor="#000000">
                <v:path arrowok="t"/>
              </v:shape>
            </v:group>
            <v:group style="position:absolute;left:22821;top:9835;width:174;height:194" coordorigin="22821,9835" coordsize="174,194">
              <v:shape style="position:absolute;left:22821;top:9835;width:174;height:194" coordorigin="22821,9835" coordsize="174,194" path="m22918,10029l22821,9887,22899,9835,22995,9978,22918,10029e" filled="f" stroked="t" strokeweight=".318687pt" strokecolor="#000000">
                <v:path arrowok="t"/>
              </v:shape>
            </v:group>
            <v:group style="position:absolute;left:8888;top:9180;width:2111;height:1506" coordorigin="8888,9180" coordsize="2111,1506">
              <v:shape style="position:absolute;left:8888;top:9180;width:2111;height:1506" coordorigin="8888,9180" coordsize="2111,1506" path="m10998,10555l10999,10584,10995,10686,10510,10372,9224,9573,8888,9280,8973,9180,9338,9486,10620,10308,10998,10555e" filled="f" stroked="t" strokeweight=".318687pt" strokecolor="#EF0000">
                <v:path arrowok="t"/>
              </v:shape>
            </v:group>
            <v:group style="position:absolute;left:9127;top:10690;width:229;height:578" coordorigin="9127,10690" coordsize="229,578">
              <v:shape style="position:absolute;left:9127;top:10690;width:229;height:578" coordorigin="9127,10690" coordsize="229,578" path="m9180,11269l9127,10705,9267,10692,9279,10690,9314,11006,9333,11004,9357,11253,9180,11269e" filled="f" stroked="t" strokeweight=".318687pt" strokecolor="#000000">
                <v:path arrowok="t"/>
              </v:shape>
            </v:group>
            <v:group style="position:absolute;left:23213;top:10093;width:813;height:1131" coordorigin="23213,10093" coordsize="813,1131">
              <v:shape style="position:absolute;left:23213;top:10093;width:813;height:1131" coordorigin="23213,10093" coordsize="813,1131" path="m23924,10093l24026,10153,23307,11224,23213,11170,23924,10093e" filled="f" stroked="t" strokeweight=".318687pt" strokecolor="#000000">
                <v:path arrowok="t"/>
              </v:shape>
            </v:group>
            <v:group style="position:absolute;left:9897;top:10684;width:696;height:500" coordorigin="9897,10684" coordsize="696,500">
              <v:shape style="position:absolute;left:9897;top:10684;width:696;height:500" coordorigin="9897,10684" coordsize="696,500" path="m9897,10944l9897,10684,10593,10684,10577,11183,9897,11184,9897,10944e" filled="f" stroked="t" strokeweight=".318687pt" strokecolor="#000000">
                <v:path arrowok="t"/>
              </v:shape>
            </v:group>
            <v:group style="position:absolute;left:11404;top:10660;width:360;height:457" coordorigin="11404,10660" coordsize="360,457">
              <v:shape style="position:absolute;left:11404;top:10660;width:360;height:457" coordorigin="11404,10660" coordsize="360,457" path="m11462,10663l11659,10663,11764,10662,11750,11116,11406,11117,11404,10689,11404,10660,11462,10663e" filled="f" stroked="t" strokeweight=".318687pt" strokecolor="#000000">
                <v:path arrowok="t"/>
              </v:shape>
            </v:group>
            <v:group style="position:absolute;left:9440;top:10827;width:94;height:175" coordorigin="9440,10827" coordsize="94,175">
              <v:shape style="position:absolute;left:9440;top:10827;width:94;height:175" coordorigin="9440,10827" coordsize="94,175" path="m9534,10925l9534,11003,9440,11003,9440,10829,9532,10827,9534,10925e" filled="f" stroked="t" strokeweight=".318687pt" strokecolor="#000000">
                <v:path arrowok="t"/>
              </v:shape>
            </v:group>
            <v:group style="position:absolute;left:30897;top:10670;width:253;height:282" coordorigin="30897,10670" coordsize="253,282">
              <v:shape style="position:absolute;left:30897;top:10670;width:253;height:282" coordorigin="30897,10670" coordsize="253,282" path="m31051,10952l30897,10745,30917,10729,30997,10670,31150,10880,31070,10937,31051,10952e" filled="f" stroked="t" strokeweight=".318687pt" strokecolor="#000000">
                <v:path arrowok="t"/>
              </v:shape>
            </v:group>
            <v:group style="position:absolute;left:9532;top:10826;width:174;height:99" coordorigin="9532,10826" coordsize="174,99">
              <v:shape style="position:absolute;left:9532;top:10826;width:174;height:99" coordorigin="9532,10826" coordsize="174,99" path="m9534,10925l9532,10827,9704,10826,9706,10923,9534,10925e" filled="f" stroked="t" strokeweight=".318687pt" strokecolor="#000000">
                <v:path arrowok="t"/>
              </v:shape>
            </v:group>
            <v:group style="position:absolute;left:30538;top:10459;width:459;height:432" coordorigin="30538,10459" coordsize="459,432">
              <v:shape style="position:absolute;left:30538;top:10459;width:459;height:432" coordorigin="30538,10459" coordsize="459,432" path="m30917,10729l30897,10745,30693,10891,30538,10681,30757,10523,30764,10517,30844,10459,30860,10482,30997,10670,30917,10729e" filled="f" stroked="t" strokeweight=".318687pt" strokecolor="#000000">
                <v:path arrowok="t"/>
              </v:shape>
            </v:group>
            <v:group style="position:absolute;left:10901;top:9704;width:6434;height:1966" coordorigin="10901,9704" coordsize="6434,1966">
              <v:shape style="position:absolute;left:10901;top:9704;width:6434;height:1966" coordorigin="10901,9704" coordsize="6434,1966" path="m11076,11422l11254,11436,11962,11501,12107,11478,12236,11433,12384,11369,15170,9970,15536,9795,15657,9744,15780,9717,15955,9704,16079,9715,16193,9744,16325,9806,16628,10079,16728,10166,16796,10201,16841,10204,16884,10190,17015,10058,17067,10018,17115,9981,17184,9930,17211,9898,17236,9867,17335,9921,17297,9973,17231,10072,17211,10136,17201,10235,17211,10284,17012,10772,16671,10485,16282,10107,16111,9951,16060,9919,15993,9895,15952,9884,15898,9892,15762,9934,15515,10024,15268,10133,13544,10979,13261,11125,12465,11538,12317,11605,12140,11659,11978,11670,11782,11664,11017,11595,10901,11624,11076,11422e" filled="f" stroked="t" strokeweight=".318687pt" strokecolor="#EF0000">
                <v:path arrowok="t"/>
              </v:shape>
            </v:group>
            <v:group style="position:absolute;left:25036;top:11842;width:725;height:852" coordorigin="25036,11842" coordsize="725,852">
              <v:shape style="position:absolute;left:25036;top:11842;width:725;height:852" coordorigin="25036,11842" coordsize="725,852" path="m25036,12620l25669,11842,25761,11917,25129,12695,25036,12620e" filled="f" stroked="t" strokeweight=".318687pt" strokecolor="#000000">
                <v:path arrowok="t"/>
              </v:shape>
            </v:group>
            <v:group style="position:absolute;left:24885;top:11744;width:792;height:918" coordorigin="24885,11744" coordsize="792,918">
              <v:shape style="position:absolute;left:24885;top:11744;width:792;height:918" coordorigin="24885,11744" coordsize="792,918" path="m25592,11744l25677,11803,24977,12661,24885,12583,24939,12520,25592,11744e" filled="f" stroked="t" strokeweight=".318687pt" strokecolor="#000000">
                <v:path arrowok="t"/>
              </v:shape>
            </v:group>
            <v:group style="position:absolute;left:17131;top:12548;width:201;height:81" coordorigin="17131,12548" coordsize="201,81">
              <v:shape style="position:absolute;left:17131;top:12548;width:201;height:81" coordorigin="17131,12548" coordsize="201,81" path="m17332,12630l17131,12548e" filled="f" stroked="t" strokeweight=".318687pt" strokecolor="#000000">
                <v:path arrowok="t"/>
              </v:shape>
            </v:group>
            <v:group style="position:absolute;left:17144;top:12438;width:32;height:81" coordorigin="17144,12438" coordsize="32,81">
              <v:shape style="position:absolute;left:17144;top:12438;width:32;height:81" coordorigin="17144,12438" coordsize="32,81" path="m17144,12520l17176,12438e" filled="f" stroked="t" strokeweight=".318687pt" strokecolor="#000000">
                <v:path arrowok="t"/>
              </v:shape>
            </v:group>
            <v:group style="position:absolute;left:17131;top:12520;width:13;height:29" coordorigin="17131,12520" coordsize="13,29">
              <v:shape style="position:absolute;left:17131;top:12520;width:13;height:29" coordorigin="17131,12520" coordsize="13,29" path="m17131,12548l17144,12520e" filled="f" stroked="t" strokeweight=".318687pt" strokecolor="#000000">
                <v:path arrowok="t"/>
              </v:shape>
            </v:group>
            <v:group style="position:absolute;left:17176;top:12438;width:201;height:191" coordorigin="17176,12438" coordsize="201,191">
              <v:shape style="position:absolute;left:17176;top:12438;width:201;height:191" coordorigin="17176,12438" coordsize="201,191" path="m17176,12438l17236,12462,17376,12520,17332,12630e" filled="f" stroked="t" strokeweight=".318687pt" strokecolor="#000000">
                <v:path arrowok="t"/>
              </v:shape>
            </v:group>
            <v:group style="position:absolute;left:25809;top:11986;width:674;height:551" coordorigin="25809,11986" coordsize="674,551">
              <v:shape style="position:absolute;left:25809;top:11986;width:674;height:551" coordorigin="25809,11986" coordsize="674,551" path="m25881,11986l26483,12443,26411,12537,25809,12080,25881,11986e" filled="f" stroked="t" strokeweight=".318687pt" strokecolor="#000000">
                <v:path arrowok="t"/>
              </v:shape>
            </v:group>
            <v:group style="position:absolute;left:24579;top:9353;width:6850;height:3381" coordorigin="24579,9353" coordsize="6850,3381">
              <v:shape style="position:absolute;left:24579;top:9353;width:6850;height:3381" coordorigin="24579,9353" coordsize="6850,3381" path="m31429,9353l30068,9460,29373,9663,28467,9455,26357,10807,26140,11011,24657,12735,24654,12733,24579,12674e" filled="f" stroked="t" strokeweight=".318687pt" strokecolor="#FF0000">
                <v:path arrowok="t"/>
              </v:shape>
            </v:group>
            <v:group style="position:absolute;left:24673;top:11938;width:545;height:628" coordorigin="24673,11938" coordsize="545,628">
              <v:shape style="position:absolute;left:24673;top:11938;width:545;height:628" coordorigin="24673,11938" coordsize="545,628" path="m24673,12566l25218,11938e" filled="f" stroked="t" strokeweight=".318687pt" strokecolor="#FF0000">
                <v:path arrowok="t"/>
              </v:shape>
            </v:group>
            <v:group style="position:absolute;left:24579;top:12566;width:94;height:108" coordorigin="24579,12566" coordsize="94,108">
              <v:shape style="position:absolute;left:24579;top:12566;width:94;height:108" coordorigin="24579,12566" coordsize="94,108" path="m24579,12674l24673,12566e" filled="f" stroked="t" strokeweight=".318687pt" strokecolor="#FF0000">
                <v:path arrowok="t"/>
              </v:shape>
            </v:group>
            <v:group style="position:absolute;left:25218;top:9280;width:6208;height:2658" coordorigin="25218,9280" coordsize="6208,2658">
              <v:shape style="position:absolute;left:25218;top:9280;width:6208;height:2658" coordorigin="25218,9280" coordsize="6208,2658" path="m25218,11938l26053,10956,26290,10722,26865,10346,27367,10035,28433,9358,29373,9569,30052,9382,31426,9280e" filled="f" stroked="t" strokeweight=".318687pt" strokecolor="#FF0000">
                <v:path arrowok="t"/>
              </v:shape>
            </v:group>
            <v:group style="position:absolute;left:26304;top:12496;width:245;height:301" coordorigin="26304,12496" coordsize="245,301">
              <v:shape style="position:absolute;left:26304;top:12496;width:245;height:301" coordorigin="26304,12496" coordsize="245,301" path="m26304,12738l26368,12658,26351,12646,26451,12496,26550,12563,26392,12797,26304,12738e" filled="f" stroked="t" strokeweight=".318687pt" strokecolor="#000000">
                <v:path arrowok="t"/>
              </v:shape>
            </v:group>
            <v:group style="position:absolute;left:9674;top:5381;width:1730;height:7513" coordorigin="9674,5381" coordsize="1730,7513">
              <v:shape style="position:absolute;left:9674;top:5381;width:1730;height:7513" coordorigin="9674,5381" coordsize="1730,7513" path="m10569,11613l10651,11521,10719,11442,10794,11348,10848,11288,10902,11216,10960,11098,10987,10875,10995,10686,10999,10584,10998,10555,10990,10330,10984,9961,10961,6093,10964,5888,10966,5794,10972,5381,11178,5403,11404,5904,11162,6348,11152,7956,11156,9573,11159,10577,11162,10789,11162,11027,11152,11183,11135,11297,11095,11393,10901,11624,10858,11670,10674,11842,10515,12019,10310,12252,10126,12478,10037,12609,10005,12655,9948,12776,9918,12881,9674,12894,9725,12716,9873,12450,9964,12327,10072,12185,10569,11613e" filled="f" stroked="t" strokeweight=".318687pt" strokecolor="#EF0000">
                <v:path arrowok="t"/>
              </v:shape>
            </v:group>
            <v:group style="position:absolute;left:872;top:7577;width:7996;height:5223" coordorigin="872,7577" coordsize="7996,5223">
              <v:shape style="position:absolute;left:872;top:7577;width:7996;height:5223" coordorigin="872,7577" coordsize="7996,5223" path="m8867,12676l8867,12800,7264,12779,7011,12748,6829,12693,6715,12653,6637,12620,6629,12617,6567,12582,6503,12539,6404,12459,6401,12456,6181,12279,5800,11959,4296,10638,3913,10295,3208,9677,2607,9121,2470,8993,2366,8899,2209,8759,2188,8742,1219,7881,872,7577e" filled="f" stroked="t" strokeweight=".318687pt" strokecolor="#EF0000">
                <v:path arrowok="t"/>
              </v:shape>
            </v:group>
            <v:group style="position:absolute;left:872;top:7411;width:7996;height:5265" coordorigin="872,7411" coordsize="7996,5265">
              <v:shape style="position:absolute;left:872;top:7411;width:7996;height:5265" coordorigin="872,7411" coordsize="7996,5265" path="m872,7411l1302,7787,2161,8550,2271,8648,2438,8796,2542,8890,2667,9006,3292,9585,3996,10201,4355,10523,5881,11863,6261,12182,6442,12330,6576,12438,6630,12475,6684,12505,6759,12537,6868,12574,7037,12625,7276,12655,7639,12655,7821,12655,8867,12676e" filled="f" stroked="t" strokeweight=".318687pt" strokecolor="#EF0000">
                <v:path arrowok="t"/>
              </v:shape>
            </v:group>
            <v:group style="position:absolute;left:28182;top:14266;width:188;height:186" coordorigin="28182,14266" coordsize="188,186">
              <v:shape style="position:absolute;left:28182;top:14266;width:188;height:186" coordorigin="28182,14266" coordsize="188,186" path="m28255,14266l28370,14344,28295,14452,28182,14374,28255,14266e" filled="f" stroked="t" strokeweight=".318687pt" strokecolor="#000000">
                <v:path arrowok="t"/>
              </v:shape>
            </v:group>
            <v:group style="position:absolute;left:22751;top:13743;width:939;height:642" coordorigin="22751,13743" coordsize="939,642">
              <v:shape style="position:absolute;left:22751;top:13743;width:939;height:642" coordorigin="22751,13743" coordsize="939,642" path="m22751,13955l22863,13743,23690,14172,23580,14386,22751,13955e" filled="f" stroked="t" strokeweight=".318687pt" strokecolor="#000000">
                <v:path arrowok="t"/>
              </v:shape>
            </v:group>
            <v:group style="position:absolute;left:27986;top:13923;width:288;height:331" coordorigin="27986,13923" coordsize="288,331">
              <v:shape style="position:absolute;left:27986;top:13923;width:288;height:331" coordorigin="27986,13923" coordsize="288,331" path="m28201,13923l28274,13974,28060,14255,27986,14198,28201,13923e" filled="f" stroked="t" strokeweight=".318687pt" strokecolor="#000000">
                <v:path arrowok="t"/>
              </v:shape>
            </v:group>
            <v:group style="position:absolute;left:30082;top:13087;width:618;height:492" coordorigin="30082,13087" coordsize="618,492">
              <v:shape style="position:absolute;left:30082;top:13087;width:618;height:492" coordorigin="30082,13087" coordsize="618,492" path="m30082,13342l30204,13087,30588,13270,30607,13280,30701,13324,30580,13579,30495,13538,30473,13528,30082,13342e" filled="f" stroked="t" strokeweight=".318687pt" strokecolor="#000000">
                <v:path arrowok="t"/>
              </v:shape>
            </v:group>
            <v:group style="position:absolute;left:30435;top:13165;width:590;height:653" coordorigin="30435,13165" coordsize="590,653">
              <v:shape style="position:absolute;left:30435;top:13165;width:590;height:653" coordorigin="30435,13165" coordsize="590,653" path="m30607,13280l30663,13165,31024,13347,30792,13818,30435,13657,30490,13539,30495,13538,30580,13579,30701,13324,30607,13280e" filled="f" stroked="t" strokeweight=".318687pt" strokecolor="#000000">
                <v:path arrowok="t"/>
              </v:shape>
            </v:group>
            <v:group style="position:absolute;left:25200;top:12650;width:762;height:647" coordorigin="25200,12650" coordsize="762,647">
              <v:shape style="position:absolute;left:25200;top:12650;width:762;height:647" coordorigin="25200,12650" coordsize="762,647" path="m25275,12650l25962,13205,25887,13297,25200,12743,25275,12650e" filled="f" stroked="t" strokeweight=".318687pt" strokecolor="#000000">
                <v:path arrowok="t"/>
              </v:shape>
            </v:group>
            <v:group style="position:absolute;left:25387;top:12432;width:789;height:700" coordorigin="25387,12432" coordsize="789,700">
              <v:shape style="position:absolute;left:25387;top:12432;width:789;height:700" coordorigin="25387,12432" coordsize="789,700" path="m26175,12929l26014,13132,25387,12634,25548,12432,26175,12929e" filled="f" stroked="t" strokeweight=".318687pt" strokecolor="#000000">
                <v:path arrowok="t"/>
              </v:shape>
            </v:group>
            <v:group style="position:absolute;left:17450;top:12655;width:185;height:215" coordorigin="17450,12655" coordsize="185,215">
              <v:shape style="position:absolute;left:17450;top:12655;width:185;height:215" coordorigin="17450,12655" coordsize="185,215" path="m17561,12870l17450,12821,17521,12655,17635,12703,17561,12870e" filled="f" stroked="t" strokeweight=".318687pt" strokecolor="#000000">
                <v:path arrowok="t"/>
              </v:shape>
            </v:group>
            <v:group style="position:absolute;left:17780;top:12735;width:163;height:123" coordorigin="17780,12735" coordsize="163,123">
              <v:shape style="position:absolute;left:17780;top:12735;width:163;height:123" coordorigin="17780,12735" coordsize="163,123" path="m17915,12857l17780,12802,17807,12735,17942,12794,17915,12857e" filled="f" stroked="t" strokeweight=".318687pt" strokecolor="#000000">
                <v:path arrowok="t"/>
              </v:shape>
            </v:group>
            <v:group style="position:absolute;left:19241;top:11449;width:4941;height:2822" coordorigin="19241,11449" coordsize="4941,2822">
              <v:shape style="position:absolute;left:19241;top:11449;width:4941;height:2822" coordorigin="19241,11449" coordsize="4941,2822" path="m24182,14164l24126,14271,20815,12379,19241,11449e" filled="f" stroked="t" strokeweight=".318687pt" strokecolor="#000000">
                <v:path arrowok="t"/>
              </v:shape>
            </v:group>
            <v:group style="position:absolute;left:17733;top:10509;width:1332;height:830" coordorigin="17733,10509" coordsize="1332,830">
              <v:shape style="position:absolute;left:17733;top:10509;width:1332;height:830" coordorigin="17733,10509" coordsize="1332,830" path="m19065,11339l17733,10509e" filled="f" stroked="t" strokeweight=".318687pt" strokecolor="#000000">
                <v:path arrowok="t"/>
              </v:shape>
            </v:group>
            <v:group style="position:absolute;left:19065;top:11339;width:175;height:110" coordorigin="19065,11339" coordsize="175,110">
              <v:shape style="position:absolute;left:19065;top:11339;width:175;height:110" coordorigin="19065,11339" coordsize="175,110" path="m19241,11449l19065,11339e" filled="f" stroked="t" strokeweight=".318687pt" strokecolor="#000000">
                <v:path arrowok="t"/>
              </v:shape>
            </v:group>
            <v:group style="position:absolute;left:17733;top:10418;width:6449;height:3746" coordorigin="17733,10418" coordsize="6449,3746">
              <v:shape style="position:absolute;left:17733;top:10418;width:6449;height:3746" coordorigin="17733,10418" coordsize="6449,3746" path="m17733,10509l17794,10418,18775,11033,19185,11267,20010,11737,22518,13197,22557,13139,22759,13257,22749,13281,22864,13351,22847,13390,24182,14164e" filled="f" stroked="t" strokeweight=".318687pt" strokecolor="#000000">
                <v:path arrowok="t"/>
              </v:shape>
            </v:group>
            <v:group style="position:absolute;left:19300;top:11768;width:3016;height:2336" coordorigin="19300,11768" coordsize="3016,2336">
              <v:shape style="position:absolute;left:19300;top:11768;width:3016;height:2336" coordorigin="19300,11768" coordsize="3016,2336" path="m22316,14104l21973,13506,21440,13025,20332,12360,19300,11768e" filled="f" stroked="t" strokeweight=".318687pt" strokecolor="#000000">
                <v:path arrowok="t"/>
              </v:shape>
            </v:group>
            <v:group style="position:absolute;left:18583;top:11323;width:253;height:158" coordorigin="18583,11323" coordsize="253,158">
              <v:shape style="position:absolute;left:18583;top:11323;width:253;height:158" coordorigin="18583,11323" coordsize="253,158" path="m18836,11481l18583,11323e" filled="f" stroked="t" strokeweight=".318687pt" strokecolor="#000000">
                <v:path arrowok="t"/>
              </v:shape>
            </v:group>
            <v:group style="position:absolute;left:18836;top:11481;width:464;height:287" coordorigin="18836,11481" coordsize="464,287">
              <v:shape style="position:absolute;left:18836;top:11481;width:464;height:287" coordorigin="18836,11481" coordsize="464,287" path="m19300,11768l18836,11481e" filled="f" stroked="t" strokeweight=".318687pt" strokecolor="#000000">
                <v:path arrowok="t"/>
              </v:shape>
            </v:group>
            <v:group style="position:absolute;left:17529;top:10569;width:4895;height:3534" coordorigin="17529,10569" coordsize="4895,3534">
              <v:shape style="position:absolute;left:17529;top:10569;width:4895;height:3534" coordorigin="17529,10569" coordsize="4895,3534" path="m18583,11323l17529,10659,17595,10569,18949,11412,19438,11718,20734,12467,21515,12936,22075,13433,22424,14049,22316,14104e" filled="f" stroked="t" strokeweight=".318687pt" strokecolor="#000000">
                <v:path arrowok="t"/>
              </v:shape>
            </v:group>
            <v:group style="position:absolute;left:25591;top:12164;width:778;height:688" coordorigin="25591,12164" coordsize="778,688">
              <v:shape style="position:absolute;left:25591;top:12164;width:778;height:688" coordorigin="25591,12164" coordsize="778,688" path="m26368,12658l26304,12738,26215,12853,25591,12357,25745,12164,26351,12646,26368,12658e" filled="f" stroked="t" strokeweight=".318687pt" strokecolor="#000000">
                <v:path arrowok="t"/>
              </v:shape>
            </v:group>
            <v:group style="position:absolute;left:16304;top:12677;width:1695;height:768" coordorigin="16304,12677" coordsize="1695,768">
              <v:shape style="position:absolute;left:16304;top:12677;width:1695;height:768" coordorigin="16304,12677" coordsize="1695,768" path="m16304,12748l16331,12677,16498,12748,16661,12816,17999,13375,17971,13445,17928,13428e" filled="f" stroked="t" strokeweight=".318687pt" strokecolor="#EF0000">
                <v:path arrowok="t"/>
              </v:shape>
            </v:group>
            <v:group style="position:absolute;left:16304;top:12748;width:279;height:116" coordorigin="16304,12748" coordsize="279,116">
              <v:shape style="position:absolute;left:16304;top:12748;width:279;height:116" coordorigin="16304,12748" coordsize="279,116" path="m16583,12864l16304,12748e" filled="f" stroked="t" strokeweight=".318687pt" strokecolor="#EF0000">
                <v:path arrowok="t"/>
              </v:shape>
            </v:group>
            <v:group style="position:absolute;left:16583;top:12864;width:1345;height:564" coordorigin="16583,12864" coordsize="1345,564">
              <v:shape style="position:absolute;left:16583;top:12864;width:1345;height:564" coordorigin="16583,12864" coordsize="1345,564" path="m17928,13428l16583,12864e" filled="f" stroked="t" strokeweight=".318687pt" strokecolor="#EF0000">
                <v:path arrowok="t"/>
              </v:shape>
            </v:group>
            <v:group style="position:absolute;left:30844;top:10880;width:440;height:408" coordorigin="30844,10880" coordsize="440,408">
              <v:shape style="position:absolute;left:30844;top:10880;width:440;height:408" coordorigin="30844,10880" coordsize="440,408" path="m31220,10977l31284,11066,30980,11288,30844,11101,31051,10952,31070,10937,31150,10880,31220,10977e" filled="f" stroked="t" strokeweight=".318687pt" strokecolor="#000000">
                <v:path arrowok="t"/>
              </v:shape>
            </v:group>
            <v:group style="position:absolute;left:30395;top:15936;width:1029;height:1326" coordorigin="30395,15936" coordsize="1029,1326">
              <v:shape style="position:absolute;left:30395;top:15936;width:1029;height:1326" coordorigin="30395,15936" coordsize="1029,1326" path="m31424,17262l30395,16535,30819,15936,31424,16373e" filled="f" stroked="t" strokeweight=".318687pt" strokecolor="#000000">
                <v:path arrowok="t"/>
              </v:shape>
            </v:group>
            <v:group style="position:absolute;left:29797;top:16961;width:1627;height:1146" coordorigin="29797,16961" coordsize="1627,1146">
              <v:shape style="position:absolute;left:29797;top:16961;width:1627;height:1146" coordorigin="29797,16961" coordsize="1627,1146" path="m29797,16961l31424,18106e" filled="f" stroked="t" strokeweight=".318687pt" strokecolor="#000000">
                <v:path arrowok="t"/>
              </v:shape>
            </v:group>
            <v:group style="position:absolute;left:29732;top:16961;width:1692;height:1284" coordorigin="29732,16961" coordsize="1692,1284">
              <v:shape style="position:absolute;left:29732;top:16961;width:1692;height:1284" coordorigin="29732,16961" coordsize="1692,1284" path="m31424,18245l29732,17053,29797,16961e" filled="f" stroked="t" strokeweight=".318687pt" strokecolor="#000000">
                <v:path arrowok="t"/>
              </v:shape>
            </v:group>
            <v:group style="position:absolute;left:23146;top:14220;width:763;height:1468" coordorigin="23146,14220" coordsize="763,1468">
              <v:shape style="position:absolute;left:23146;top:14220;width:763;height:1468" coordorigin="23146,14220" coordsize="763,1468" path="m23910,14269l23683,14747,23725,14778,23285,15687,23146,15624,23811,14220,23910,14269e" filled="f" stroked="t" strokeweight=".318687pt" strokecolor="#000000">
                <v:path arrowok="t"/>
              </v:shape>
            </v:group>
            <v:group style="position:absolute;left:22461;top:15281;width:637;height:319" coordorigin="22461,15281" coordsize="637,319">
              <v:shape style="position:absolute;left:22461;top:15281;width:637;height:319" coordorigin="22461,15281" coordsize="637,319" path="m22499,15281l23098,15440,23060,15600,22461,15437,22499,15281e" filled="f" stroked="t" strokeweight=".318687pt" strokecolor="#000000">
                <v:path arrowok="t"/>
              </v:shape>
            </v:group>
            <v:group style="position:absolute;left:28816;top:15370;width:242;height:221" coordorigin="28816,15370" coordsize="242,221">
              <v:shape style="position:absolute;left:28816;top:15370;width:242;height:221" coordorigin="28816,15370" coordsize="242,221" path="m29058,15477l28999,15562,28978,15547,28946,15592,28816,15499,28910,15370,29058,15477e" filled="f" stroked="t" strokeweight=".318687pt" strokecolor="#000000">
                <v:path arrowok="t"/>
              </v:shape>
            </v:group>
            <v:group style="position:absolute;left:23774;top:14483;width:779;height:1090" coordorigin="23774,14483" coordsize="779,1090">
              <v:shape style="position:absolute;left:23774;top:14483;width:779;height:1090" coordorigin="23774,14483" coordsize="779,1090" path="m24553,14597l24418,14840,24126,15364,24027,15308,23879,15573,23774,15514,24349,14483e" filled="f" stroked="t" strokeweight=".318687pt" strokecolor="#000000">
                <v:path arrowok="t"/>
              </v:shape>
            </v:group>
            <v:group style="position:absolute;left:24451;top:14540;width:102;height:57" coordorigin="24451,14540" coordsize="102,57">
              <v:shape style="position:absolute;left:24451;top:14540;width:102;height:57" coordorigin="24451,14540" coordsize="102,57" path="m24451,14540l24553,14597e" filled="f" stroked="t" strokeweight=".318687pt" strokecolor="#000000">
                <v:path arrowok="t"/>
              </v:shape>
            </v:group>
            <v:group style="position:absolute;left:24349;top:14483;width:102;height:57" coordorigin="24349,14483" coordsize="102,57">
              <v:shape style="position:absolute;left:24349;top:14483;width:102;height:57" coordorigin="24349,14483" coordsize="102,57" path="m24349,14483l24451,14540e" filled="f" stroked="t" strokeweight=".318687pt" strokecolor="#000000">
                <v:path arrowok="t"/>
              </v:shape>
            </v:group>
            <v:group style="position:absolute;left:28910;top:15230;width:279;height:271" coordorigin="28910,15230" coordsize="279,271">
              <v:shape style="position:absolute;left:28910;top:15230;width:279;height:271" coordorigin="28910,15230" coordsize="279,271" path="m29090,15501l29058,15477,28910,15370,29021,15230,29189,15356,29090,15501e" filled="f" stroked="t" strokeweight=".318687pt" strokecolor="#000000">
                <v:path arrowok="t"/>
              </v:shape>
            </v:group>
            <v:group style="position:absolute;left:24209;top:14655;width:609;height:837" coordorigin="24209,14655" coordsize="609,837">
              <v:shape style="position:absolute;left:24209;top:14655;width:609;height:837" coordorigin="24209,14655" coordsize="609,837" path="m24671,14655l24818,14741,24727,14894,24686,14870,24513,15158,24563,15189,24499,15297,24442,15264,24352,15413,24306,15491,24209,15434e" filled="f" stroked="t" strokeweight=".318687pt" strokecolor="#000000">
                <v:path arrowok="t"/>
              </v:shape>
            </v:group>
            <v:group style="position:absolute;left:24384;top:14655;width:287;height:483" coordorigin="24384,14655" coordsize="287,483">
              <v:shape style="position:absolute;left:24384;top:14655;width:287;height:483" coordorigin="24384,14655" coordsize="287,483" path="m24384,15138l24671,14655e" filled="f" stroked="t" strokeweight=".318687pt" strokecolor="#000000">
                <v:path arrowok="t"/>
              </v:shape>
            </v:group>
            <v:group style="position:absolute;left:24209;top:15138;width:175;height:296" coordorigin="24209,15138" coordsize="175,296">
              <v:shape style="position:absolute;left:24209;top:15138;width:175;height:296" coordorigin="24209,15138" coordsize="175,296" path="m24209,15434l24384,15138e" filled="f" stroked="t" strokeweight=".318687pt" strokecolor="#000000">
                <v:path arrowok="t"/>
              </v:shape>
            </v:group>
            <v:group style="position:absolute;left:29021;top:15195;width:194;height:161" coordorigin="29021,15195" coordsize="194,161">
              <v:shape style="position:absolute;left:29021;top:15195;width:194;height:161" coordorigin="29021,15195" coordsize="194,161" path="m29189,15356l29021,15230,29047,15195,29216,15321,29189,15356e" filled="f" stroked="t" strokeweight=".318687pt" strokecolor="#000000">
                <v:path arrowok="t"/>
              </v:shape>
            </v:group>
            <v:group style="position:absolute;left:22700;top:14940;width:542;height:389" coordorigin="22700,14940" coordsize="542,389">
              <v:shape style="position:absolute;left:22700;top:14940;width:542;height:389" coordorigin="22700,14940" coordsize="542,389" path="m22700,15152l22781,14940,23242,15119,23161,15329,22700,15152e" filled="f" stroked="t" strokeweight=".318687pt" strokecolor="#000000">
                <v:path arrowok="t"/>
              </v:shape>
            </v:group>
            <v:group style="position:absolute;left:23667;top:14371;width:588;height:816" coordorigin="23667,14371" coordsize="588,816">
              <v:shape style="position:absolute;left:23667;top:14371;width:588;height:816" coordorigin="23667,14371" coordsize="588,816" path="m24255,14443l24078,14809,24048,14795,23859,15187,23667,15093,23798,14821,23873,14857,23892,14814,24107,14371,24255,14443e" filled="f" stroked="t" strokeweight=".318687pt" strokecolor="#000000">
                <v:path arrowok="t"/>
              </v:shape>
            </v:group>
            <v:group style="position:absolute;left:22367;top:14185;width:268;height:977" coordorigin="22367,14185" coordsize="268,977">
              <v:shape style="position:absolute;left:22367;top:14185;width:268;height:977" coordorigin="22367,14185" coordsize="268,977" path="m22635,15157l22520,15162,22507,14862,22367,14209,22482,14185,22619,14829,22620,14829,22620,14837,22635,15157e" filled="f" stroked="t" strokeweight=".318687pt" strokecolor="#000000">
                <v:path arrowok="t"/>
              </v:shape>
            </v:group>
            <v:group style="position:absolute;left:28516;top:14978;width:153;height:170" coordorigin="28516,14978" coordsize="153,170">
              <v:shape style="position:absolute;left:28516;top:14978;width:153;height:170" coordorigin="28516,14978" coordsize="153,170" path="m28594,14978l28669,15028,28588,15149,28521,15098,28516,15093,28586,14989,28588,14988,28594,14978e" filled="f" stroked="t" strokeweight=".318687pt" strokecolor="#000000">
                <v:path arrowok="t"/>
              </v:shape>
            </v:group>
            <v:group style="position:absolute;left:28207;top:14765;width:387;height:328" coordorigin="28207,14765" coordsize="387,328">
              <v:shape style="position:absolute;left:28207;top:14765;width:387;height:328" coordorigin="28207,14765" coordsize="387,328" path="m28588,14988l28586,14989,28516,15093,28207,14881,28288,14765,28491,14905,28502,14913,28534,14935,28594,14978,28588,14988e" filled="f" stroked="t" strokeweight=".318687pt" strokecolor="#000000">
                <v:path arrowok="t"/>
              </v:shape>
            </v:group>
            <v:group style="position:absolute;left:22655;top:14488;width:733;height:515" coordorigin="22655,14488" coordsize="733,515">
              <v:shape style="position:absolute;left:22655;top:14488;width:733;height:515" coordorigin="22655,14488" coordsize="733,515" path="m22655,14685l22753,14488,23388,14805,23290,15002,22655,14685e" filled="f" stroked="t" strokeweight=".318687pt" strokecolor="#000000">
                <v:path arrowok="t"/>
              </v:shape>
            </v:group>
            <v:group style="position:absolute;left:23785;top:14319;width:322;height:496" coordorigin="23785,14319" coordsize="322,496">
              <v:shape style="position:absolute;left:23785;top:14319;width:322;height:496" coordorigin="23785,14319" coordsize="322,496" path="m23892,14814l23785,14757,24004,14319,24107,14371,23892,14814e" filled="f" stroked="t" strokeweight=".318687pt" strokecolor="#000000">
                <v:path arrowok="t"/>
              </v:shape>
            </v:group>
            <v:group style="position:absolute;left:30379;top:14285;width:472;height:378" coordorigin="30379,14285" coordsize="472,378">
              <v:shape style="position:absolute;left:30379;top:14285;width:472;height:378" coordorigin="30379,14285" coordsize="472,378" path="m30772,14663l30379,14405,30459,14285,30851,14543,30772,14663e" filled="f" stroked="t" strokeweight=".318687pt" strokecolor="#000000">
                <v:path arrowok="t"/>
              </v:shape>
            </v:group>
            <v:group style="position:absolute;left:30317;top:14405;width:456;height:354" coordorigin="30317,14405" coordsize="456,354">
              <v:shape style="position:absolute;left:30317;top:14405;width:456;height:354" coordorigin="30317,14405" coordsize="456,354" path="m30379,14405l30772,14663,30709,14758,30317,14500,30379,14405e" filled="f" stroked="t" strokeweight=".318687pt" strokecolor="#000000">
                <v:path arrowok="t"/>
              </v:shape>
            </v:group>
            <v:group style="position:absolute;left:24126;top:14105;width:845;height:577" coordorigin="24126,14105" coordsize="845,577">
              <v:shape style="position:absolute;left:24126;top:14105;width:845;height:577" coordorigin="24126,14105" coordsize="845,577" path="m24971,14531l24889,14682,24461,14451,24126,14271,24182,14164,24214,14105e" filled="f" stroked="t" strokeweight=".318687pt" strokecolor="#000000">
                <v:path arrowok="t"/>
              </v:shape>
            </v:group>
            <v:group style="position:absolute;left:24483;top:14249;width:126;height:67" coordorigin="24483,14249" coordsize="126,67">
              <v:shape style="position:absolute;left:24483;top:14249;width:126;height:67" coordorigin="24483,14249" coordsize="126,67" path="m24483,14249l24609,14315e" filled="f" stroked="t" strokeweight=".318687pt" strokecolor="#000000">
                <v:path arrowok="t"/>
              </v:shape>
            </v:group>
            <v:group style="position:absolute;left:24214;top:14105;width:269;height:143" coordorigin="24214,14105" coordsize="269,143">
              <v:shape style="position:absolute;left:24214;top:14105;width:269;height:143" coordorigin="24214,14105" coordsize="269,143" path="m24214,14105l24483,14249e" filled="f" stroked="t" strokeweight=".318687pt" strokecolor="#000000">
                <v:path arrowok="t"/>
              </v:shape>
            </v:group>
            <v:group style="position:absolute;left:24582;top:14315;width:389;height:215" coordorigin="24582,14315" coordsize="389,215">
              <v:shape style="position:absolute;left:24582;top:14315;width:389;height:215" coordorigin="24582,14315" coordsize="389,215" path="m24609,14315l24582,14366,24646,14400,24663,14366,24971,14531e" filled="f" stroked="t" strokeweight=".318687pt" strokecolor="#000000">
                <v:path arrowok="t"/>
              </v:shape>
            </v:group>
            <v:group style="position:absolute;left:22606;top:14080;width:929;height:598" coordorigin="22606,14080" coordsize="929,598">
              <v:shape style="position:absolute;left:22606;top:14080;width:929;height:598" coordorigin="22606,14080" coordsize="929,598" path="m22606,14269l22699,14080,23535,14489,23444,14677,22606,14269e" filled="f" stroked="t" strokeweight=".318687pt" strokecolor="#000000">
                <v:path arrowok="t"/>
              </v:shape>
            </v:group>
            <v:group style="position:absolute;left:28513;top:14333;width:279;height:335" coordorigin="28513,14333" coordsize="279,335">
              <v:shape style="position:absolute;left:28513;top:14333;width:279;height:335" coordorigin="28513,14333" coordsize="279,335" path="m28513,14601l28696,14333,28792,14400,28610,14668,28513,14601e" filled="f" stroked="t" strokeweight=".318687pt" strokecolor="#000000">
                <v:path arrowok="t"/>
              </v:shape>
            </v:group>
            <v:group style="position:absolute;left:28295;top:14185;width:402;height:416" coordorigin="28295,14185" coordsize="402,416">
              <v:shape style="position:absolute;left:28295;top:14185;width:402;height:416" coordorigin="28295,14185" coordsize="402,416" path="m28295,14452l28370,14344,28478,14185,28696,14333,28513,14601,28295,14452e" filled="f" stroked="t" strokeweight=".318687pt" strokecolor="#000000">
                <v:path arrowok="t"/>
              </v:shape>
            </v:group>
            <v:group style="position:absolute;left:872;top:5364;width:18;height:384" coordorigin="872,5364" coordsize="18,384">
              <v:shape style="position:absolute;left:872;top:5364;width:18;height:384" coordorigin="872,5364" coordsize="18,384" path="m872,5364l889,5536,883,5666,872,5748e" filled="f" stroked="t" strokeweight=".318687pt" strokecolor="#EF0000">
                <v:path arrowok="t"/>
              </v:shape>
            </v:group>
            <v:group style="position:absolute;left:1343;top:8759;width:2048;height:4921" coordorigin="1343,8759" coordsize="2048,4921">
              <v:shape style="position:absolute;left:1343;top:8759;width:2048;height:4921" coordorigin="1343,8759" coordsize="2048,4921" path="m2209,8759l2366,8899,2470,8993,2607,9121,2557,9100,2494,9078,2419,9067,2347,9081,2320,9097,1891,9545,1552,9870,1343,10053,2647,12371,3190,13326,3391,13680e" filled="f" stroked="t" strokeweight=".318687pt" strokecolor="#FF0000">
                <v:path arrowok="t"/>
              </v:shape>
            </v:group>
            <v:group style="position:absolute;left:872;top:10098;width:2385;height:3580" coordorigin="872,10098" coordsize="2385,3580">
              <v:shape style="position:absolute;left:872;top:10098;width:2385;height:3580" coordorigin="872,10098" coordsize="2385,3580" path="m3257,13678l3147,13484,2322,11995,1705,10928,1240,10098,1150,10123,889,10211,872,10217e" filled="f" stroked="t" strokeweight=".318687pt" strokecolor="#FF0000">
                <v:path arrowok="t"/>
              </v:shape>
            </v:group>
            <v:group style="position:absolute;left:872;top:8759;width:1382;height:1326" coordorigin="872,8759" coordsize="1382,1326">
              <v:shape style="position:absolute;left:872;top:8759;width:1382;height:1326" coordorigin="872,8759" coordsize="1382,1326" path="m872,10085l1181,9961,1262,9914,1485,9747,1780,9479,2205,9022,2240,8952,2253,8907,2253,8853,2236,8805,2209,8759e" filled="f" stroked="t" strokeweight=".318687pt" strokecolor="#FF0000">
                <v:path arrowok="t"/>
              </v:shape>
            </v:group>
            <v:group style="position:absolute;left:12043;top:671;width:6836;height:7419" coordorigin="12043,671" coordsize="6836,7419">
              <v:shape style="position:absolute;left:12043;top:671;width:6836;height:7419" coordorigin="12043,671" coordsize="6836,7419" path="m18879,8090l18731,7932,18638,7843,17294,6565,15934,5341,15590,5008,14902,4406,14580,4082,13893,3284,12819,1933,12426,1305,12043,671e" filled="f" stroked="t" strokeweight=".318687pt" strokecolor="#EF0000">
                <v:path arrowok="t"/>
              </v:shape>
              <v:shape style="position:absolute;left:22587;top:1292;width:4242;height:1722" type="#_x0000_t75">
                <v:imagedata r:id="rId188" o:title=""/>
              </v:shape>
            </v:group>
            <v:group style="position:absolute;left:12344;top:671;width:12234;height:12003" coordorigin="12344,671" coordsize="12234,12003">
              <v:shape style="position:absolute;left:12344;top:671;width:12234;height:12003" coordorigin="12344,671" coordsize="12234,12003" path="m12344,671l12646,1170,13031,1783,14293,3343,14394,3453,15079,4216,15765,4819,16114,5156,17442,6387,18616,7481,18728,7582,19035,7967,19064,7997,19159,8098,19870,8845,20017,8997,20160,9130,20546,9467,21231,10012,23314,11664,23459,11780,24317,12465,24499,12607,24579,12674e" filled="f" stroked="t" strokeweight=".318687pt" strokecolor="#EF0000">
                <v:path arrowok="t"/>
              </v:shape>
            </v:group>
            <v:group style="position:absolute;left:24654;top:12733;width:3;height:2" coordorigin="24654,12733" coordsize="3,2">
              <v:shape style="position:absolute;left:24654;top:12733;width:3;height:2" coordorigin="24654,12733" coordsize="3,2" path="m24654,12733l24657,12735e" filled="f" stroked="t" strokeweight=".318687pt" strokecolor="#EF0000">
                <v:path arrowok="t"/>
              </v:shape>
            </v:group>
            <v:group style="position:absolute;left:24579;top:12674;width:75;height:59" coordorigin="24579,12674" coordsize="75,59">
              <v:shape style="position:absolute;left:24579;top:12674;width:75;height:59" coordorigin="24579,12674" coordsize="75,59" path="m24579,12674l24654,12733e" filled="f" stroked="t" strokeweight=".318687pt" strokecolor="#EF0000">
                <v:path arrowok="t"/>
              </v:shape>
            </v:group>
            <v:group style="position:absolute;left:29563;top:13785;width:644;height:628" coordorigin="29563,13785" coordsize="644,628">
              <v:shape style="position:absolute;left:29563;top:13785;width:644;height:628" coordorigin="29563,13785" coordsize="644,628" path="m30207,14059l29969,14413,29563,14140,29800,13785,30207,14059e" filled="f" stroked="t" strokeweight=".318687pt" strokecolor="#000000">
                <v:path arrowok="t"/>
              </v:shape>
            </v:group>
            <v:group style="position:absolute;left:29021;top:14059;width:840;height:776" coordorigin="29021,14059" coordsize="840,776">
              <v:shape style="position:absolute;left:29021;top:14059;width:840;height:776" coordorigin="29021,14059" coordsize="840,776" path="m29828,14480l29861,14523,29861,14578,29695,14835,29021,14354,29225,14059,29828,14480e" filled="f" stroked="t" strokeweight=".318687pt" strokecolor="#D1D100">
                <v:path arrowok="t"/>
              </v:shape>
            </v:group>
            <v:group style="position:absolute;left:31250;top:14867;width:175;height:112" coordorigin="31250,14867" coordsize="175,112">
              <v:shape style="position:absolute;left:31250;top:14867;width:175;height:112" coordorigin="31250,14867" coordsize="175,112" path="m31250,14867l31426,14978e" filled="f" stroked="t" strokeweight=".318687pt" strokecolor="#000000">
                <v:path arrowok="t"/>
              </v:shape>
            </v:group>
            <v:group style="position:absolute;left:31121;top:14867;width:304;height:397" coordorigin="31121,14867" coordsize="304,397">
              <v:shape style="position:absolute;left:31121;top:14867;width:304;height:397" coordorigin="31121,14867" coordsize="304,397" path="m31426,15264l31121,15069,31250,14867e" filled="f" stroked="t" strokeweight=".318687pt" strokecolor="#000000">
                <v:path arrowok="t"/>
              </v:shape>
            </v:group>
            <v:group style="position:absolute;left:24657;top:12735;width:6767;height:5019" coordorigin="24657,12735" coordsize="6767,5019">
              <v:shape style="position:absolute;left:24657;top:12735;width:6767;height:5019" coordorigin="24657,12735" coordsize="6767,5019" path="m24657,12735l25495,13393,30277,16933,31424,17754e" filled="f" stroked="t" strokeweight=".318687pt" strokecolor="#EF0000">
                <v:path arrowok="t"/>
              </v:shape>
            </v:group>
            <v:group style="position:absolute;left:23030;top:11632;width:8394;height:6312" coordorigin="23030,11632" coordsize="8394,6312">
              <v:shape style="position:absolute;left:23030;top:11632;width:8394;height:6312" coordorigin="23030,11632" coordsize="8394,6312" path="m31424,17944l30186,17058,25426,13533,25404,13517,24635,12907,23030,11632e" filled="f" stroked="t" strokeweight=".318687pt" strokecolor="#EF0000">
                <v:path arrowok="t"/>
              </v:shape>
            </v:group>
            <v:group style="position:absolute;left:20437;top:9599;width:642;height:505" coordorigin="20437,9599" coordsize="642,505">
              <v:shape style="position:absolute;left:20437;top:9599;width:642;height:505" coordorigin="20437,9599" coordsize="642,505" path="m21080,10104l20437,9599e" filled="f" stroked="t" strokeweight=".318687pt" strokecolor="#EF0000">
                <v:path arrowok="t"/>
              </v:shape>
            </v:group>
            <v:group style="position:absolute;left:21080;top:10104;width:1950;height:1528" coordorigin="21080,10104" coordsize="1950,1528">
              <v:shape style="position:absolute;left:21080;top:10104;width:1950;height:1528" coordorigin="21080,10104" coordsize="1950,1528" path="m23030,11632l21080,10104e" filled="f" stroked="t" strokeweight=".318687pt" strokecolor="#EF0000">
                <v:path arrowok="t"/>
              </v:shape>
            </v:group>
            <v:group style="position:absolute;left:18879;top:8090;width:1558;height:1509" coordorigin="18879,8090" coordsize="1558,1509">
              <v:shape style="position:absolute;left:18879;top:8090;width:1558;height:1509" coordorigin="18879,8090" coordsize="1558,1509" path="m20437,9599l20018,9247,18919,8131,18879,8090e" filled="f" stroked="t" strokeweight=".318687pt" strokecolor="#EF0000">
                <v:path arrowok="t"/>
              </v:shape>
            </v:group>
            <v:group style="position:absolute;left:18616;top:6018;width:3792;height:1664" coordorigin="18616,6018" coordsize="3792,1664">
              <v:shape style="position:absolute;left:18616;top:6018;width:3792;height:1664" coordorigin="18616,6018" coordsize="3792,1664" path="m18616,7481l18697,7543,18766,7591,18847,7639,18928,7672,19010,7682,19077,7669,19134,7655,19198,7621,19792,7314,19959,7228,20061,7175,22409,6018e" filled="f" stroked="t" strokeweight=".318687pt" strokecolor="#EF0000">
                <v:path arrowok="t"/>
              </v:shape>
            </v:group>
            <v:group style="position:absolute;left:18616;top:6267;width:3792;height:2730" coordorigin="18616,6267" coordsize="3792,2730">
              <v:shape style="position:absolute;left:18616;top:6267;width:3792;height:2730" coordorigin="18616,6267" coordsize="3792,2730" path="m22409,6267l20702,7086,20378,7252,20017,8997,19870,8845,20184,7351,20025,7432,19567,7658,19218,7856,19185,7892,19152,7943,19134,8013,19144,8064,19159,8098,19064,7997,19035,7967,18728,7582,18616,7481e" filled="f" stroked="t" strokeweight=".318687pt" strokecolor="#EF0000">
                <v:path arrowok="t"/>
              </v:shape>
            </v:group>
            <v:group style="position:absolute;left:15276;top:4098;width:545;height:526" coordorigin="15276,4098" coordsize="545,526">
              <v:shape style="position:absolute;left:15276;top:4098;width:545;height:526" coordorigin="15276,4098" coordsize="545,526" path="m15821,4538l15740,4624,15276,4184,15358,4098,15821,4538e" filled="f" stroked="t" strokeweight=".318687pt" strokecolor="#000000">
                <v:path arrowok="t"/>
              </v:shape>
            </v:group>
            <v:group style="position:absolute;left:16693;top:4388;width:751;height:814" coordorigin="16693,4388" coordsize="751,814">
              <v:shape style="position:absolute;left:16693;top:4388;width:751;height:814" coordorigin="16693,4388" coordsize="751,814" path="m17443,4465l16777,5203,16693,5126,17357,4388,17443,4465e" filled="f" stroked="t" strokeweight=".318687pt" strokecolor="#000000">
                <v:path arrowok="t"/>
              </v:shape>
            </v:group>
            <v:group style="position:absolute;left:17302;top:4500;width:539;height:502" coordorigin="17302,4500" coordsize="539,502">
              <v:shape style="position:absolute;left:17302;top:4500;width:539;height:502" coordorigin="17302,4500" coordsize="539,502" path="m17469,4500l17840,4881,17717,5002,17563,4844,17520,4887,17302,4664,17469,4500e" filled="f" stroked="t" strokeweight=".318687pt" strokecolor="#000000">
                <v:path arrowok="t"/>
              </v:shape>
            </v:group>
            <v:group style="position:absolute;left:17706;top:5650;width:845;height:1350" coordorigin="17706,5650" coordsize="845,1350">
              <v:shape style="position:absolute;left:17706;top:5650;width:845;height:1350" coordorigin="17706,5650" coordsize="845,1350" path="m17886,6305l18551,6923,18474,7000,17874,6452,17800,6387,17778,6364,17706,6300,17788,6211,18317,5650,18415,5743,17886,6305e" filled="f" stroked="t" strokeweight=".318687pt" strokecolor="#000000">
                <v:path arrowok="t"/>
              </v:shape>
            </v:group>
            <v:group style="position:absolute;left:18471;top:7008;width:193;height:163" coordorigin="18471,7008" coordsize="193,163">
              <v:shape style="position:absolute;left:18471;top:7008;width:193;height:163" coordorigin="18471,7008" coordsize="193,163" path="m18626,7008l18664,7061,18613,7102,18560,7137,18514,7170,18471,7124,18626,7008e" filled="f" stroked="t" strokeweight=".318687pt" strokecolor="#000000">
                <v:path arrowok="t"/>
              </v:shape>
            </v:group>
            <v:group style="position:absolute;left:18560;top:7102;width:80;height:75" coordorigin="18560,7102" coordsize="80,75">
              <v:shape style="position:absolute;left:18560;top:7102;width:80;height:75" coordorigin="18560,7102" coordsize="80,75" path="m18640,7143l18587,7177,18560,7137,18613,7102,18640,7143e" filled="f" stroked="t" strokeweight=".318687pt" strokecolor="#000000">
                <v:path arrowok="t"/>
              </v:shape>
            </v:group>
            <v:group style="position:absolute;left:18726;top:6943;width:145;height:127" coordorigin="18726,6943" coordsize="145,127">
              <v:shape style="position:absolute;left:18726;top:6943;width:145;height:127" coordorigin="18726,6943" coordsize="145,127" path="m18871,6994l18763,7070,18726,7019,18834,6943,18871,6994e" filled="f" stroked="t" strokeweight=".318687pt" strokecolor="#000000">
                <v:path arrowok="t"/>
              </v:shape>
            </v:group>
            <v:group style="position:absolute;left:18516;top:5816;width:674;height:841" coordorigin="18516,5816" coordsize="674,841">
              <v:shape style="position:absolute;left:18516;top:5816;width:674;height:841" coordorigin="18516,5816" coordsize="674,841" path="m18632,5816l19048,6487,19129,6436,19190,6536,18994,6657,18516,5888,18632,5816e" filled="f" stroked="t" strokeweight=".318687pt" strokecolor="#000000">
                <v:path arrowok="t"/>
              </v:shape>
            </v:group>
            <v:group style="position:absolute;left:18930;top:7061;width:669;height:535" coordorigin="18930,7061" coordsize="669,535">
              <v:shape style="position:absolute;left:18930;top:7061;width:669;height:535" coordorigin="18930,7061" coordsize="669,535" path="m19599,7298l19062,7596,18930,7359,19467,7061,19599,7298e" filled="f" stroked="t" strokeweight=".318687pt" strokecolor="#000000">
                <v:path arrowok="t"/>
              </v:shape>
            </v:group>
            <v:group style="position:absolute;left:19939;top:6756;width:421;height:357" coordorigin="19939,6756" coordsize="421,357">
              <v:shape style="position:absolute;left:19939;top:6756;width:421;height:357" coordorigin="19939,6756" coordsize="421,357" path="m20359,6954l20037,7113,19939,6916,20261,6756,20359,6954e" filled="f" stroked="t" strokeweight=".318687pt" strokecolor="#000000">
                <v:path arrowok="t"/>
              </v:shape>
            </v:group>
            <v:group style="position:absolute;left:21280;top:5400;width:833;height:572" coordorigin="21280,5400" coordsize="833,572">
              <v:shape style="position:absolute;left:21280;top:5400;width:833;height:572" coordorigin="21280,5400" coordsize="833,572" path="m22114,5566l21371,5972,21280,5806,22024,5400,22114,5566e" filled="f" stroked="t" strokeweight=".318687pt" strokecolor="#000000">
                <v:path arrowok="t"/>
              </v:shape>
            </v:group>
            <v:group style="position:absolute;left:20283;top:10708;width:11140;height:7824" coordorigin="20283,10708" coordsize="11140,7824">
              <v:shape style="position:absolute;left:20283;top:10708;width:11140;height:7824" coordorigin="20283,10708" coordsize="11140,7824" path="m31423,18532l29941,17480,27412,15718,26222,14891,24545,13697,24362,13565,22353,12193,21253,11409,20283,10708e" filled="f" stroked="t" strokeweight="1.434093pt" strokecolor="#E00000">
                <v:path arrowok="t"/>
              </v:shape>
            </v:group>
            <v:group style="position:absolute;left:18897;top:9690;width:1302;height:956" coordorigin="18897,9690" coordsize="1302,956">
              <v:shape style="position:absolute;left:18897;top:9690;width:1302;height:956" coordorigin="18897,9690" coordsize="1302,956" path="m20198,10646l18897,9690e" filled="f" stroked="t" strokeweight="1.434093pt" strokecolor="#E00000">
                <v:path arrowok="t"/>
              </v:shape>
            </v:group>
            <v:group style="position:absolute;left:20198;top:10646;width:84;height:62" coordorigin="20198,10646" coordsize="84,62">
              <v:shape style="position:absolute;left:20198;top:10646;width:84;height:62" coordorigin="20198,10646" coordsize="84,62" path="m20283,10708l20198,10646e" filled="f" stroked="t" strokeweight="1.434093pt" strokecolor="#E00000">
                <v:path arrowok="t"/>
              </v:shape>
            </v:group>
            <v:group style="position:absolute;left:10724;top:671;width:8173;height:9019" coordorigin="10724,671" coordsize="8173,9019">
              <v:shape style="position:absolute;left:10724;top:671;width:8173;height:9019" coordorigin="10724,671" coordsize="8173,9019" path="m18897,9690l18317,9274,17955,9032,17917,8998,17772,8874,17246,8420,16231,7381,14765,6179,13863,5300,13001,4304,11803,2651,10743,712,10724,671e" filled="f" stroked="t" strokeweight="1.434093pt" strokecolor="#E00000">
                <v:path arrowok="t"/>
              </v:shape>
            </v:group>
            <v:group style="position:absolute;left:17160;top:9032;width:3039;height:2578" coordorigin="17160,9032" coordsize="3039,2578">
              <v:shape style="position:absolute;left:17160;top:9032;width:3039;height:2578" coordorigin="17160,9032" coordsize="3039,2578" path="m18626,11610l17394,10896,17231,10762,17187,10579,17160,10305,17161,10136,17217,9984,17426,9702,17759,9285,17955,9032,18317,9274,18897,9690,20198,10646e" filled="f" stroked="t" strokeweight="1.434093pt" strokecolor="#E00000">
                <v:path arrowok="t"/>
              </v:shape>
            </v:group>
            <v:group style="position:absolute;left:24545;top:13697;width:6877;height:4834" coordorigin="24545,13697" coordsize="6877,4834">
              <v:shape style="position:absolute;left:24545;top:13697;width:6877;height:4834" coordorigin="24545,13697" coordsize="6877,4834" path="m24545,13697l26222,14891,27412,15718,29941,17480,31423,18532e" filled="f" stroked="t" strokeweight="1.434093pt" strokecolor="#E00000">
                <v:path arrowok="t"/>
              </v:shape>
            </v:group>
            <v:group style="position:absolute;left:20198;top:10646;width:4347;height:3051" coordorigin="20198,10646" coordsize="4347,3051">
              <v:shape style="position:absolute;left:20198;top:10646;width:4347;height:3051" coordorigin="20198,10646" coordsize="4347,3051" path="m20198,10646l20283,10708,21253,11409,22353,12193,24362,13565,24545,13697e" filled="f" stroked="t" strokeweight="1.434093pt" strokecolor="#E00000">
                <v:path arrowok="t"/>
              </v:shape>
            </v:group>
            <v:group style="position:absolute;left:15083;top:11610;width:7186;height:6829" coordorigin="15083,11610" coordsize="7186,6829">
              <v:shape style="position:absolute;left:15083;top:11610;width:7186;height:6829" coordorigin="15083,11610" coordsize="7186,6829" path="m15083,17321l15271,17354,16186,17764,16765,17956,18089,17764,18836,17740,19607,17933,21148,18439,21752,18374,21942,17313,22109,16291,22198,15818,22254,15361,22270,15037,22220,14679,22165,14384,21879,13815,21712,13581,21440,13324,21166,13117,20378,12638,18732,11672,18626,11610e" filled="f" stroked="t" strokeweight="1.434093pt" strokecolor="#E00000">
                <v:path arrowok="t"/>
              </v:shape>
            </v:group>
            <v:group style="position:absolute;left:10724;top:671;width:11546;height:17768" coordorigin="10724,671" coordsize="11546,17768">
              <v:shape style="position:absolute;left:10724;top:671;width:11546;height:17768" coordorigin="10724,671" coordsize="11546,17768" path="m10724,671l11803,2651,13001,4304,13863,5300,14765,6179,16231,7381,17246,8420,17772,8874,17917,8998,17955,9032,17759,9285,17426,9702,17217,9984,17161,10136,17160,10305,17187,10579,17231,10762,17394,10896,18626,11610,18732,11672,20378,12638,21166,13117,21440,13324,21712,13581,21879,13815,22165,14384,22220,14679,22270,15037,22254,15361,22198,15818,22109,16291,21942,17313,21752,18374,21148,18439,19607,17933,18836,17740,18089,17764,16765,17956,16186,17764,15271,17354,15083,17321e" filled="f" stroked="t" strokeweight="1.434093pt" strokecolor="#E00000">
                <v:path arrowok="t"/>
              </v:shape>
            </v:group>
            <v:group style="position:absolute;left:16506;top:12569;width:156;height:193" coordorigin="16506,12569" coordsize="156,193">
              <v:shape style="position:absolute;left:16506;top:12569;width:156;height:193" coordorigin="16506,12569" coordsize="156,193" path="m16572,12569l16663,12607,16597,12762,16506,12724,16572,12569e" filled="f" stroked="t" strokeweight=".318687pt" strokecolor="#000000">
                <v:path arrowok="t"/>
              </v:shape>
            </v:group>
            <v:group style="position:absolute;left:10440;top:8817;width:236;height:242" coordorigin="10440,8817" coordsize="236,242">
              <v:shape style="position:absolute;left:10440;top:8817;width:236;height:242" coordorigin="10440,8817" coordsize="236,242" path="m10440,8885l10601,8817,10676,8990,10515,9059,10440,8885e" filled="f" stroked="t" strokeweight=".318687pt" strokecolor="#000000">
                <v:path arrowok="t"/>
              </v:shape>
            </v:group>
            <v:group style="position:absolute;left:19574;top:6380;width:261;height:257" coordorigin="19574,6380" coordsize="261,257">
              <v:shape style="position:absolute;left:19574;top:6380;width:261;height:257" coordorigin="19574,6380" coordsize="261,257" path="m19732,6380l19835,6517,19679,6637,19574,6501,19732,6380e" filled="f" stroked="t" strokeweight=".318687pt" strokecolor="#000000">
                <v:path arrowok="t"/>
              </v:shape>
            </v:group>
            <v:group style="position:absolute;left:18688;top:5155;width:1029;height:1297" coordorigin="18688,5155" coordsize="1029,1297">
              <v:shape style="position:absolute;left:18688;top:5155;width:1029;height:1297" coordorigin="18688,5155" coordsize="1029,1297" path="m18814,5155l19717,6358,19591,6452,18688,5249,18814,5155e" filled="f" stroked="t" strokeweight=".318687pt" strokecolor="#000000">
                <v:path arrowok="t"/>
              </v:shape>
            </v:group>
            <v:group style="position:absolute;left:20124;top:5612;width:218;height:218" coordorigin="20124,5612" coordsize="218,218">
              <v:shape style="position:absolute;left:20124;top:5612;width:218;height:218" coordorigin="20124,5612" coordsize="218,218" path="m20342,5743l20251,5830,20124,5700,20214,5612,20342,5743e" filled="f" stroked="t" strokeweight=".318687pt" strokecolor="#000000">
                <v:path arrowok="t"/>
              </v:shape>
            </v:group>
            <v:group style="position:absolute;left:2795;top:7739;width:118;height:132" coordorigin="2795,7739" coordsize="118,132">
              <v:shape style="position:absolute;left:2795;top:7739;width:118;height:132" coordorigin="2795,7739" coordsize="118,132" path="m2913,7776l2859,7872,2795,7835,2849,7739,2913,7776e" filled="f" stroked="t" strokeweight=".318687pt" strokecolor="#000000">
                <v:path arrowok="t"/>
              </v:shape>
            </v:group>
            <v:group style="position:absolute;left:20559;top:7182;width:221;height:151" coordorigin="20559,7182" coordsize="221,151">
              <v:shape style="position:absolute;left:20559;top:7182;width:221;height:151" coordorigin="20559,7182" coordsize="221,151" path="m20770,7241l20598,7333,20590,7317,20574,7325,20559,7296,20573,7288,20566,7274,20740,7182,20748,7194,20764,7186,20780,7217,20764,7226,20770,7241e" filled="f" stroked="t" strokeweight=".318687pt" strokecolor="#000000">
                <v:path arrowok="t"/>
              </v:shape>
            </v:group>
            <v:group style="position:absolute;left:15002;top:3706;width:178;height:186" coordorigin="15002,3706" coordsize="178,186">
              <v:shape style="position:absolute;left:15002;top:3706;width:178;height:186" coordorigin="15002,3706" coordsize="178,186" path="m15122,3706l15181,3761,15061,3893,15002,3839,15122,3706e" filled="f" stroked="t" strokeweight=".318687pt" strokecolor="#000000">
                <v:path arrowok="t"/>
              </v:shape>
            </v:group>
            <v:group style="position:absolute;left:15918;top:3236;width:188;height:188" coordorigin="15918,3236" coordsize="188,188">
              <v:shape style="position:absolute;left:15918;top:3236;width:188;height:188" coordorigin="15918,3236" coordsize="188,188" path="m16012,3236l16106,3330,16012,3424,15918,3330,16012,3236e" filled="f" stroked="t" strokeweight=".318687pt" strokecolor="#000000">
                <v:path arrowok="t"/>
              </v:shape>
            </v:group>
            <v:group style="position:absolute;left:20562;top:8042;width:373;height:405" coordorigin="20562,8042" coordsize="373,405">
              <v:shape style="position:absolute;left:20562;top:8042;width:373;height:405" coordorigin="20562,8042" coordsize="373,405" path="m20833,8042l20935,8243,20801,8310,20834,8377,20697,8447,20562,8179,20833,8042e" filled="f" stroked="t" strokeweight=".318687pt" strokecolor="#000000">
                <v:path arrowok="t"/>
              </v:shape>
            </v:group>
            <v:group style="position:absolute;left:20613;top:7641;width:343;height:269" coordorigin="20613,7641" coordsize="343,269">
              <v:shape style="position:absolute;left:20613;top:7641;width:343;height:269" coordorigin="20613,7641" coordsize="343,269" path="m20890,7641l20955,7778,20678,7910,20613,7771,20890,7641e" filled="f" stroked="t" strokeweight=".318687pt" strokecolor="#000000">
                <v:path arrowok="t"/>
              </v:shape>
            </v:group>
            <v:group style="position:absolute;left:19091;top:13791;width:2172;height:2326" coordorigin="19091,13791" coordsize="2172,2326">
              <v:shape style="position:absolute;left:19091;top:13791;width:2172;height:2326" coordorigin="19091,13791" coordsize="2172,2326" path="m20621,14416l20645,14559,20724,14701,20872,14778,21111,14894,21215,15007,21263,15232,21263,15525,21220,15793,21096,15944,20911,16068,20786,16089,20423,16118,20388,16091,20144,15947,19883,15813,19682,15614,19631,15584,19631,15356,19580,15168,19524,15001,19394,14722,19282,14564,19169,14433,19091,14368,19300,13868,19516,13887,19921,13898,20238,13817,20366,13791,20549,13814,20656,13863,20713,13979,20704,14083,20667,14271,20621,14416e" filled="f" stroked="t" strokeweight=".318687pt" strokecolor="#00FF00">
                <v:path arrowok="t"/>
              </v:shape>
            </v:group>
            <v:group style="position:absolute;left:24109;top:11215;width:304;height:242" coordorigin="24109,11215" coordsize="304,242">
              <v:shape style="position:absolute;left:24109;top:11215;width:304;height:242" coordorigin="24109,11215" coordsize="304,242" path="m24413,11407l24376,11457,24239,11341,24209,11377,24109,11293,24174,11215,24413,11407e" filled="f" stroked="t" strokeweight=".318687pt" strokecolor="#000000">
                <v:path arrowok="t"/>
              </v:shape>
            </v:group>
            <v:group style="position:absolute;left:21056;top:13210;width:1053;height:5359" coordorigin="21056,13210" coordsize="1053,5359">
              <v:shape style="position:absolute;left:21056;top:13210;width:1053;height:5359" coordorigin="21056,13210" coordsize="1053,5359" path="m21586,18568l21739,17682,21961,16374,22021,16043,22072,15722,22103,15474,22109,15295,22106,15082,22090,14911,22064,14768,22018,14558,21970,14384,21879,14148,21832,14059,21676,13788,21513,13576,21322,13390,21056,13210e" filled="f" stroked="t" strokeweight=".318687pt" strokecolor="#EF0000">
                <v:path arrowok="t"/>
              </v:shape>
            </v:group>
            <v:group style="position:absolute;left:18186;top:11605;width:234;height:131" coordorigin="18186,11605" coordsize="234,131">
              <v:shape style="position:absolute;left:18186;top:11605;width:234;height:131" coordorigin="18186,11605" coordsize="234,131" path="m18420,11736l18186,11605e" filled="f" stroked="t" strokeweight=".318687pt" strokecolor="#EF0000">
                <v:path arrowok="t"/>
              </v:shape>
            </v:group>
            <v:group style="position:absolute;left:18420;top:11736;width:2636;height:1474" coordorigin="18420,11736" coordsize="2636,1474">
              <v:shape style="position:absolute;left:18420;top:11736;width:2636;height:1474" coordorigin="18420,11736" coordsize="2636,1474" path="m21056,13210l18420,11736e" filled="f" stroked="t" strokeweight=".318687pt" strokecolor="#EF0000">
                <v:path arrowok="t"/>
              </v:shape>
            </v:group>
            <v:group style="position:absolute;left:17012;top:10284;width:5346;height:8279" coordorigin="17012,10284" coordsize="5346,8279">
              <v:shape style="position:absolute;left:17012;top:10284;width:5346;height:8279" coordorigin="17012,10284" coordsize="5346,8279" path="m18186,11605l17455,11081,17440,11073,17364,11023,17012,10772,17211,10284,17235,10404,17279,10523,17343,10651,17424,10740,17536,10816,17848,11015,18747,11535,20616,12618,21078,12885,21296,13010,21585,13251,21832,13528,22018,13806,22150,14040,22227,14296,22275,14496,22321,14712,22346,14897,22358,15268,22350,15471,22319,15802,22268,16142,22232,16436,22181,16758,21868,18564e" filled="f" stroked="t" strokeweight=".318687pt" strokecolor="#EF0000">
                <v:path arrowok="t"/>
              </v:shape>
            </v:group>
            <v:group style="position:absolute;left:11356;top:11267;width:110;height:137" coordorigin="11356,11267" coordsize="110,137">
              <v:shape style="position:absolute;left:11356;top:11267;width:110;height:137" coordorigin="11356,11267" coordsize="110,137" path="m11366,11267l11466,11275,11455,11404,11356,11396,11366,11267e" filled="f" stroked="t" strokeweight=".318687pt" strokecolor="#000000">
                <v:path arrowok="t"/>
              </v:shape>
            </v:group>
            <v:group style="position:absolute;left:17663;top:758;width:180;height:183" coordorigin="17663,758" coordsize="180,183">
              <v:shape style="position:absolute;left:17663;top:758;width:180;height:183" coordorigin="17663,758" coordsize="180,183" path="m17743,758l17843,868,17762,942,17663,832,17743,758e" filled="f" stroked="t" strokeweight=".318687pt" strokecolor="#000000">
                <v:path arrowok="t"/>
              </v:shape>
            </v:group>
            <v:group style="position:absolute;left:872;top:1088;width:1332;height:821" coordorigin="872,1088" coordsize="1332,821">
              <v:shape style="position:absolute;left:872;top:1088;width:1332;height:821" coordorigin="872,1088" coordsize="1332,821" path="m2204,1909l2183,1891,2089,1820,1554,1488,872,1088e" filled="f" stroked="t" strokeweight=".318687pt" strokecolor="#00FF00">
                <v:path arrowok="t"/>
              </v:shape>
            </v:group>
            <v:group style="position:absolute;left:2204;top:671;width:1463;height:1238" coordorigin="2204,671" coordsize="1463,1238">
              <v:shape style="position:absolute;left:2204;top:671;width:1463;height:1238" coordorigin="2204,671" coordsize="1463,1238" path="m3666,671l3552,792,2623,1636,2569,1672,2320,1789,2244,1858,2204,1909e" filled="f" stroked="t" strokeweight=".318687pt" strokecolor="#00FF00">
                <v:path arrowok="t"/>
              </v:shape>
            </v:group>
            <v:group style="position:absolute;left:2204;top:671;width:1593;height:1300" coordorigin="2204,671" coordsize="1593,1300">
              <v:shape style="position:absolute;left:2204;top:671;width:1593;height:1300" coordorigin="2204,671" coordsize="1593,1300" path="m3797,671l3620,856,2680,1711,2615,1754,2374,1868,2314,1922,2275,1971,2204,1909,2244,1858,2320,1789,2569,1672,2623,1636,3552,792,3666,671e" filled="f" stroked="t" strokeweight=".318687pt" strokecolor="#FF0000">
                <v:path arrowok="t"/>
              </v:shape>
            </v:group>
            <v:group style="position:absolute;left:872;top:1249;width:2661;height:7402" coordorigin="872,1249" coordsize="2661,7402">
              <v:shape style="position:absolute;left:872;top:1249;width:2661;height:7402" coordorigin="872,1249" coordsize="2661,7402" path="m2428,8651l2483,8630,2527,8589,2626,8431,2683,8366,3126,7574,3418,6982,3482,6857,3506,6775,3526,6700,3533,6589,3529,6146,3512,5099,3515,4707,3482,4476,3466,4415,3426,4282,3404,4216,3322,4063,2988,3488,2753,3028,2320,2256,2263,2170,2172,2064,2097,2000,2009,1934,1477,1603,872,1249e" filled="f" stroked="t" strokeweight=".318687pt" strokecolor="#EF0000">
                <v:path arrowok="t"/>
              </v:shape>
            </v:group>
            <v:group style="position:absolute;left:872;top:1088;width:2800;height:7918" coordorigin="872,1088" coordsize="2800,7918">
              <v:shape style="position:absolute;left:872;top:1088;width:2800;height:7918" coordorigin="872,1088" coordsize="2800,7918" path="m872,1088l1554,1488,2089,1820,2183,1891,2275,1971,2336,2028,2438,2185,2876,2964,3109,3421,3443,3998,3531,4162,3584,4318,3617,4449,3654,4697,3651,5096,3668,6170,3671,6592,3665,6723,3639,6814,3611,6908,3499,7139,3247,7639,2798,8445,2750,8501,2653,8681,2626,8748,2615,8816,2618,8877,2629,8931,2650,8979,2667,9006,2542,8890,2483,8836,2438,8796,2271,8648,2161,8550,2240,8597,2293,8630,2355,8648,2428,8651e" filled="f" stroked="t" strokeweight=".318687pt" strokecolor="#EF0000">
                <v:path arrowok="t"/>
              </v:shape>
            </v:group>
            <v:group style="position:absolute;left:2573;top:3066;width:118;height:137" coordorigin="2573,3066" coordsize="118,137">
              <v:shape style="position:absolute;left:2573;top:3066;width:118;height:137" coordorigin="2573,3066" coordsize="118,137" path="m2634,3066l2691,3169,2629,3203,2573,3099,2634,3066e" filled="f" stroked="t" strokeweight=".318687pt" strokecolor="#000000">
                <v:path arrowok="t"/>
              </v:shape>
            </v:group>
            <v:group style="position:absolute;left:1095;top:1519;width:135;height:118" coordorigin="1095,1519" coordsize="135,118">
              <v:shape style="position:absolute;left:1095;top:1519;width:135;height:118" coordorigin="1095,1519" coordsize="135,118" path="m1230,1576l1197,1636,1095,1581,1128,1519,1230,1576e" filled="f" stroked="t" strokeweight=".318687pt" strokecolor="#000000">
                <v:path arrowok="t"/>
              </v:shape>
            </v:group>
            <v:group style="position:absolute;left:9071;top:1828;width:470;height:631" coordorigin="9071,1828" coordsize="470,631">
              <v:shape style="position:absolute;left:9071;top:1828;width:470;height:631" coordorigin="9071,1828" coordsize="470,631" path="m9307,1828l9541,2354,9304,2459,9071,1933,9307,1828e" filled="f" stroked="t" strokeweight=".318687pt" strokecolor="#B3B300">
                <v:path arrowok="t"/>
              </v:shape>
            </v:group>
            <v:group style="position:absolute;left:12798;top:4933;width:236;height:225" coordorigin="12798,4933" coordsize="236,225">
              <v:shape style="position:absolute;left:12798;top:4933;width:236;height:225" coordorigin="12798,4933" coordsize="236,225" path="m12959,4933l13034,5027,12873,5158,12798,5064,12959,4933e" filled="f" stroked="t" strokeweight=".318687pt" strokecolor="#000000">
                <v:path arrowok="t"/>
              </v:shape>
            </v:group>
            <v:group style="position:absolute;left:14570;top:5693;width:551;height:567" coordorigin="14570,5693" coordsize="551,567">
              <v:shape style="position:absolute;left:14570;top:5693;width:551;height:567" coordorigin="14570,5693" coordsize="551,567" path="m14650,5693l15122,6184,15042,6261,14570,5771,14650,5693e" filled="f" stroked="t" strokeweight=".318687pt" strokecolor="#000000">
                <v:path arrowok="t"/>
              </v:shape>
            </v:group>
            <v:group style="position:absolute;left:14744;top:5523;width:551;height:567" coordorigin="14744,5523" coordsize="551,567">
              <v:shape style="position:absolute;left:14744;top:5523;width:551;height:567" coordorigin="14744,5523" coordsize="551,567" path="m14824,5523l15295,6014,15216,6090,14744,5601,14824,5523e" filled="f" stroked="t" strokeweight=".318687pt" strokecolor="#000000">
                <v:path arrowok="t"/>
              </v:shape>
            </v:group>
            <v:group style="position:absolute;left:15356;top:6162;width:394;height:403" coordorigin="15356,6162" coordsize="394,403">
              <v:shape style="position:absolute;left:15356;top:6162;width:394;height:403" coordorigin="15356,6162" coordsize="394,403" path="m15439,6162l15750,6487,15665,6565,15356,6242,15439,6162e" filled="f" stroked="t" strokeweight=".318687pt" strokecolor="#000000">
                <v:path arrowok="t"/>
              </v:shape>
            </v:group>
            <v:group style="position:absolute;left:15810;top:6618;width:564;height:543" coordorigin="15810,6618" coordsize="564,543">
              <v:shape style="position:absolute;left:15810;top:6618;width:564;height:543" coordorigin="15810,6618" coordsize="564,543" path="m15875,6618l16374,7092,16309,7161,15810,6686,15875,6618e" filled="f" stroked="t" strokeweight=".318687pt" strokecolor="#000000">
                <v:path arrowok="t"/>
              </v:shape>
            </v:group>
            <v:group style="position:absolute;left:18640;top:8154;width:585;height:548" coordorigin="18640,8154" coordsize="585,548">
              <v:shape style="position:absolute;left:18640;top:8154;width:585;height:548" coordorigin="18640,8154" coordsize="585,548" path="m18806,8681l18646,8546,18640,8327,18814,8154,19225,8544,19089,8702,18911,8554,18806,8681e" filled="f" stroked="t" strokeweight=".318687pt" strokecolor="#000000">
                <v:path arrowok="t"/>
              </v:shape>
            </v:group>
            <v:group style="position:absolute;left:21277;top:7019;width:379;height:715" coordorigin="21277,7019" coordsize="379,715">
              <v:shape style="position:absolute;left:21277;top:7019;width:379;height:715" coordorigin="21277,7019" coordsize="379,715" path="m21593,7019l21656,7135,21521,7261,21395,7558,21432,7712,21317,7735,21277,7523,21430,7178,21593,7019e" filled="f" stroked="t" strokeweight=".318687pt" strokecolor="#000000">
                <v:path arrowok="t"/>
              </v:shape>
            </v:group>
            <v:group style="position:absolute;left:16691;top:4664;width:1026;height:991" coordorigin="16691,4664" coordsize="1026,991">
              <v:shape style="position:absolute;left:16691;top:4664;width:1026;height:991" coordorigin="16691,4664" coordsize="1026,991" path="m17302,4664l17520,4887,17563,4844,17717,5002,17051,5655,16691,5287,16777,5203,17287,4702,17274,4689,17302,4664e" filled="f" stroked="t" strokeweight=".318687pt" strokecolor="#000000">
                <v:path arrowok="t"/>
              </v:shape>
            </v:group>
            <v:group style="position:absolute;left:16446;top:4235;width:749;height:787" coordorigin="16446,4235" coordsize="749,787">
              <v:shape style="position:absolute;left:16446;top:4235;width:749;height:787" coordorigin="16446,4235" coordsize="749,787" path="m17195,4328l16543,5023,16446,4930,17098,4235,17195,4328e" filled="f" stroked="t" strokeweight=".318687pt" strokecolor="#000000">
                <v:path arrowok="t"/>
              </v:shape>
            </v:group>
            <v:group style="position:absolute;left:19661;top:2387;width:166;height:88" coordorigin="19661,2387" coordsize="166,88">
              <v:shape style="position:absolute;left:19661;top:2387;width:166;height:88" coordorigin="19661,2387" coordsize="166,88" path="m19826,2387l19827,2470,19663,2475,19661,2390,19826,2387e" filled="f" stroked="t" strokeweight=".318687pt" strokecolor="#000000">
                <v:path arrowok="t"/>
              </v:shape>
            </v:group>
            <v:group style="position:absolute;left:11575;top:4454;width:1966;height:1743" coordorigin="11575,4454" coordsize="1966,1743">
              <v:shape style="position:absolute;left:11575;top:4454;width:1966;height:1743" coordorigin="11575,4454" coordsize="1966,1743" path="m13541,6012l13425,6138,13318,6036,13028,5720,12540,6197,12330,5980,12242,5880,12091,5655,11575,4901,12222,4454,12725,5132,12802,5223,13541,6012e" filled="f" stroked="t" strokeweight=".318687pt" strokecolor="#D1D100">
                <v:path arrowok="t"/>
              </v:shape>
            </v:group>
            <v:group style="position:absolute;left:18697;top:7433;width:202;height:188" coordorigin="18697,7433" coordsize="202,188">
              <v:shape style="position:absolute;left:18697;top:7433;width:202;height:188" coordorigin="18697,7433" coordsize="202,188" path="m18697,7526l18763,7433,18900,7531,18836,7621,18697,7526e" filled="f" stroked="t" strokeweight=".318687pt" strokecolor="#000000">
                <v:path arrowok="t"/>
              </v:shape>
            </v:group>
            <v:group style="position:absolute;left:18613;top:6962;width:150;height:182" coordorigin="18613,6962" coordsize="150,182">
              <v:shape style="position:absolute;left:18613;top:6962;width:150;height:182" coordorigin="18613,6962" coordsize="150,182" path="m18726,7019l18763,7070,18640,7143,18613,7102,18664,7061,18626,7008,18689,6962,18726,7019e" filled="f" stroked="t" strokeweight=".318687pt" strokecolor="#000000">
                <v:path arrowok="t"/>
              </v:shape>
            </v:group>
            <v:group style="position:absolute;left:17671;top:6300;width:107;height:102" coordorigin="17671,6300" coordsize="107,102">
              <v:shape style="position:absolute;left:17671;top:6300;width:107;height:102" coordorigin="17671,6300" coordsize="107,102" path="m17745,6402l17671,6337,17706,6300,17778,6364,17745,6402e" filled="f" stroked="t" strokeweight=".318687pt" strokecolor="#000000">
                <v:path arrowok="t"/>
              </v:shape>
            </v:group>
            <v:group style="position:absolute;left:17745;top:6364;width:56;height:61" coordorigin="17745,6364" coordsize="56,61">
              <v:shape style="position:absolute;left:17745;top:6364;width:56;height:61" coordorigin="17745,6364" coordsize="56,61" path="m17800,6387l17767,6425,17745,6402,17778,6364,17800,6387e" filled="f" stroked="t" strokeweight=".318687pt" strokecolor="#000000">
                <v:path arrowok="t"/>
              </v:shape>
            </v:group>
            <v:group style="position:absolute;left:17767;top:6387;width:107;height:104" coordorigin="17767,6387" coordsize="107,104">
              <v:shape style="position:absolute;left:17767;top:6387;width:107;height:104" coordorigin="17767,6387" coordsize="107,104" path="m17874,6452l17839,6490,17767,6425,17800,6387,17874,6452e" filled="f" stroked="t" strokeweight=".318687pt" strokecolor="#000000">
                <v:path arrowok="t"/>
              </v:shape>
            </v:group>
            <v:group style="position:absolute;left:17839;top:6452;width:636;height:588" coordorigin="17839,6452" coordsize="636,588">
              <v:shape style="position:absolute;left:17839;top:6452;width:636;height:588" coordorigin="17839,6452" coordsize="636,588" path="m17839,6490l17874,6452,18474,7000,18436,7040,17839,6490e" filled="f" stroked="t" strokeweight=".318687pt" strokecolor="#000000">
                <v:path arrowok="t"/>
              </v:shape>
            </v:group>
            <v:group style="position:absolute;left:17681;top:6146;width:99;height:99" coordorigin="17681,6146" coordsize="99,99">
              <v:shape style="position:absolute;left:17681;top:6146;width:99;height:99" coordorigin="17681,6146" coordsize="99,99" path="m17780,6197l17733,6245,17681,6194,17727,6146,17780,6197e" filled="f" stroked="t" strokeweight=".318687pt" strokecolor="#000000">
                <v:path arrowok="t"/>
              </v:shape>
            </v:group>
            <v:group style="position:absolute;left:6906;top:9803;width:153;height:150" coordorigin="6906,9803" coordsize="153,150">
              <v:shape style="position:absolute;left:6906;top:9803;width:153;height:150" coordorigin="6906,9803" coordsize="153,150" path="m6998,9803l7059,9878,6967,9953,6906,9878,6998,9803e" filled="f" stroked="t" strokeweight=".318687pt" strokecolor="#000000">
                <v:path arrowok="t"/>
              </v:shape>
            </v:group>
            <v:group style="position:absolute;left:7397;top:10337;width:300;height:268" coordorigin="7397,10337" coordsize="300,268">
              <v:shape style="position:absolute;left:7397;top:10337;width:300;height:268" coordorigin="7397,10337" coordsize="300,268" path="m7397,10388l7440,10337,7696,10553,7652,10604,7397,10388e" filled="f" stroked="t" strokeweight=".318687pt" strokecolor="#000000">
                <v:path arrowok="t"/>
              </v:shape>
            </v:group>
            <v:group style="position:absolute;left:7712;top:10216;width:199;height:214" coordorigin="7712,10216" coordsize="199,214">
              <v:shape style="position:absolute;left:7712;top:10216;width:199;height:214" coordorigin="7712,10216" coordsize="199,214" path="m7809,10429l7763,10330,7738,10341,7712,10286,7860,10216,7891,10279,7868,10290,7911,10381,7809,10429e" filled="f" stroked="t" strokeweight=".318687pt" strokecolor="#000000">
                <v:path arrowok="t"/>
              </v:shape>
            </v:group>
            <v:group style="position:absolute;left:7360;top:8963;width:167;height:220" coordorigin="7360,8963" coordsize="167,220">
              <v:shape style="position:absolute;left:7360;top:8963;width:167;height:220" coordorigin="7360,8963" coordsize="167,220" path="m7360,8989l7483,8963,7527,9156,7497,9162,7405,9183,7360,8989e" filled="f" stroked="t" strokeweight=".318687pt" strokecolor="#000000">
                <v:path arrowok="t"/>
              </v:shape>
            </v:group>
            <v:group style="position:absolute;left:9847;top:4729;width:161;height:158" coordorigin="9847,4729" coordsize="161,158">
              <v:shape style="position:absolute;left:9847;top:4729;width:161;height:158" coordorigin="9847,4729" coordsize="161,158" path="m10008,4836l9897,4887,9847,4780,9959,4729,10008,4836e" filled="f" stroked="t" strokeweight=".318687pt" strokecolor="#000000">
                <v:path arrowok="t"/>
              </v:shape>
            </v:group>
            <v:group style="position:absolute;left:9918;top:4450;width:172;height:209" coordorigin="9918,4450" coordsize="172,209">
              <v:shape style="position:absolute;left:9918;top:4450;width:172;height:209" coordorigin="9918,4450" coordsize="172,209" path="m10050,4450l10090,4516,10021,4559,10063,4627,10012,4659,9970,4591,9959,4597,9918,4530,10050,4450e" filled="f" stroked="t" strokeweight=".318687pt" strokecolor="#000000">
                <v:path arrowok="t"/>
              </v:shape>
            </v:group>
            <v:group style="position:absolute;left:16831;top:8687;width:790;height:674" coordorigin="16831,8687" coordsize="790,674">
              <v:shape style="position:absolute;left:16831;top:8687;width:790;height:674" coordorigin="16831,8687" coordsize="790,674" path="m16951,8687l17215,8903,17203,8920,17622,9261,17569,9326,17521,9287,17461,9361,16957,8950,16975,8930,16831,8812,16895,8735,16905,8743,16951,8687e" filled="f" stroked="t" strokeweight=".318687pt" strokecolor="#000000">
                <v:path arrowok="t"/>
              </v:shape>
            </v:group>
            <v:group style="position:absolute;left:14929;top:7797;width:2414;height:1824" coordorigin="14929,7797" coordsize="2414,1824">
              <v:shape style="position:absolute;left:14929;top:7797;width:2414;height:1824" coordorigin="14929,7797" coordsize="2414,1824" path="m16788,8879l16656,9092,16699,9126,16723,9092,17343,9527,17273,9621,17209,9589,17192,9616,16363,9154,15337,8480,15284,8568,14929,8323,14978,8257,14951,8233,15082,8084,15101,8058,15240,8184,15389,7997,15504,7832,15525,7797,16788,8879e" filled="f" stroked="t" strokeweight=".318687pt" strokecolor="#000000">
                <v:path arrowok="t"/>
              </v:shape>
            </v:group>
            <v:group style="position:absolute;left:14604;top:7524;width:188;height:174" coordorigin="14604,7524" coordsize="188,174">
              <v:shape style="position:absolute;left:14604;top:7524;width:188;height:174" coordorigin="14604,7524" coordsize="188,174" path="m14650,7524l14792,7642,14744,7698,14604,7580,14650,7524e" filled="f" stroked="t" strokeweight=".318687pt" strokecolor="#000000">
                <v:path arrowok="t"/>
              </v:shape>
            </v:group>
            <v:group style="position:absolute;left:14790;top:7676;width:169;height:158" coordorigin="14790,7676" coordsize="169,158">
              <v:shape style="position:absolute;left:14790;top:7676;width:169;height:158" coordorigin="14790,7676" coordsize="169,158" path="m14835,7676l14959,7778,14915,7833,14790,7731,14835,7676e" filled="f" stroked="t" strokeweight=".318687pt" strokecolor="#000000">
                <v:path arrowok="t"/>
              </v:shape>
            </v:group>
            <v:group style="position:absolute;left:14972;top:7825;width:301;height:260" coordorigin="14972,7825" coordsize="301,260">
              <v:shape style="position:absolute;left:14972;top:7825;width:301;height:260" coordorigin="14972,7825" coordsize="301,260" path="m15020,7825l15273,8025,15227,8085,14972,7886,15020,7825e" filled="f" stroked="t" strokeweight=".318687pt" strokecolor="#000000">
                <v:path arrowok="t"/>
              </v:shape>
            </v:group>
            <v:group style="position:absolute;left:14648;top:7263;width:566;height:543" coordorigin="14648,7263" coordsize="566,543">
              <v:shape style="position:absolute;left:14648;top:7263;width:566;height:543" coordorigin="14648,7263" coordsize="566,543" path="m15195,7617l15080,7782,15063,7806,14648,7464,14808,7263,15214,7588,15195,7617e" filled="f" stroked="t" strokeweight=".318687pt" strokecolor="#000000">
                <v:path arrowok="t"/>
              </v:shape>
            </v:group>
            <v:group style="position:absolute;left:14950;top:7153;width:1946;height:1659" coordorigin="14950,7153" coordsize="1946,1659">
              <v:shape style="position:absolute;left:14950;top:7153;width:1946;height:1659" coordorigin="14950,7153" coordsize="1946,1659" path="m15025,7153l16561,8396,16895,8735,16831,8812,16500,8471,14950,7241,15025,7153e" filled="f" stroked="t" strokeweight=".318687pt" strokecolor="#000000">
                <v:path arrowok="t"/>
              </v:shape>
            </v:group>
            <v:group style="position:absolute;left:14803;top:7025;width:158;height:161" coordorigin="14803,7025" coordsize="158,161">
              <v:shape style="position:absolute;left:14803;top:7025;width:158;height:161" coordorigin="14803,7025" coordsize="158,161" path="m14892,7025l14961,7088,14872,7186,14803,7124,14892,7025e" filled="f" stroked="t" strokeweight=".318687pt" strokecolor="#000000">
                <v:path arrowok="t"/>
              </v:shape>
            </v:group>
            <v:group style="position:absolute;left:14384;top:6603;width:496;height:465" coordorigin="14384,6603" coordsize="496,465">
              <v:shape style="position:absolute;left:14384;top:6603;width:496;height:465" coordorigin="14384,6603" coordsize="496,465" path="m14433,6603l14880,7016,14832,7069,14607,6863,14384,6656,14433,6603e" filled="f" stroked="t" strokeweight=".318687pt" strokecolor="#000000">
                <v:path arrowok="t"/>
              </v:shape>
            </v:group>
            <v:group style="position:absolute;left:13092;top:6012;width:1581;height:1853" coordorigin="13092,6012" coordsize="1581,1853">
              <v:shape style="position:absolute;left:13092;top:6012;width:1581;height:1853" coordorigin="13092,6012" coordsize="1581,1853" path="m14290,6723l14639,7035,14534,7164,14672,7290,14443,7554,14664,7717,14534,7865,14129,7504,14462,7129,13460,6240,13216,6512,13116,6406,13171,6342,13092,6273,13318,6036,13425,6138,13541,6012,14290,6723e" filled="f" stroked="t" strokeweight=".318687pt" strokecolor="#000000">
                <v:path arrowok="t"/>
              </v:shape>
            </v:group>
            <v:group style="position:absolute;left:23530;top:15166;width:237;height:202" coordorigin="23530,15166" coordsize="237,202">
              <v:shape style="position:absolute;left:23530;top:15166;width:237;height:202" coordorigin="23530,15166" coordsize="237,202" path="m23586,15166l23768,15262,23712,15369,23530,15275,23586,15166e" filled="f" stroked="t" strokeweight=".318687pt" strokecolor="#000000">
                <v:path arrowok="t"/>
              </v:shape>
            </v:group>
            <v:group style="position:absolute;left:22466;top:13786;width:185;height:170" coordorigin="22466,13786" coordsize="185,170">
              <v:shape style="position:absolute;left:22466;top:13786;width:185;height:170" coordorigin="22466,13786" coordsize="185,170" path="m22566,13957l22466,13884,22515,13817,22539,13834,22574,13786,22651,13844,22566,13957e" filled="f" stroked="t" strokeweight=".318687pt" strokecolor="#000000">
                <v:path arrowok="t"/>
              </v:shape>
            </v:group>
            <v:group style="position:absolute;left:22171;top:7000;width:237;height:233" coordorigin="22171,7000" coordsize="237,233">
              <v:shape style="position:absolute;left:22171;top:7000;width:237;height:233" coordorigin="22171,7000" coordsize="237,233" path="m22409,7135l22227,7233,22171,7127,22409,7000e" filled="f" stroked="t" strokeweight=".318687pt" strokecolor="#000000">
                <v:path arrowok="t"/>
              </v:shape>
            </v:group>
            <v:group style="position:absolute;left:22174;top:7293;width:221;height:316" coordorigin="22174,7293" coordsize="221,316">
              <v:shape style="position:absolute;left:22174;top:7293;width:221;height:316" coordorigin="22174,7293" coordsize="221,316" path="m22396,7569l22321,7609,22174,7333,22249,7293,22396,7569e" filled="f" stroked="t" strokeweight=".318687pt" strokecolor="#000000">
                <v:path arrowok="t"/>
              </v:shape>
            </v:group>
            <v:group style="position:absolute;left:22278;top:7172;width:131;height:317" coordorigin="22278,7172" coordsize="131,317">
              <v:shape style="position:absolute;left:22278;top:7172;width:131;height:317" coordorigin="22278,7172" coordsize="131,317" path="m22409,7489l22278,7241,22409,7172e" filled="f" stroked="t" strokeweight=".318687pt" strokecolor="#000000">
                <v:path arrowok="t"/>
              </v:shape>
            </v:group>
            <v:group style="position:absolute;left:15088;top:18356;width:827;height:301" coordorigin="15088,18356" coordsize="827,301">
              <v:shape style="position:absolute;left:15088;top:18356;width:827;height:301" coordorigin="15088,18356" coordsize="827,301" path="m15088,18356l15444,18447,15770,18540,15883,18623,15915,18658e" filled="f" stroked="t" strokeweight=".318687pt" strokecolor="#3B3B3B">
                <v:path arrowok="t"/>
              </v:shape>
            </v:group>
            <v:group style="position:absolute;left:15088;top:18434;width:719;height:225" coordorigin="15088,18434" coordsize="719,225">
              <v:shape style="position:absolute;left:15088;top:18434;width:719;height:225" coordorigin="15088,18434" coordsize="719,225" path="m15807,18659l15750,18618,15737,18608,15424,18519,15088,18434e" filled="f" stroked="t" strokeweight=".318687pt" strokecolor="#3B3B3B">
                <v:path arrowok="t"/>
              </v:shape>
            </v:group>
            <v:group style="position:absolute;left:12724;top:6270;width:223;height:223" coordorigin="12724,6270" coordsize="223,223">
              <v:shape style="position:absolute;left:12724;top:6270;width:223;height:223" coordorigin="12724,6270" coordsize="223,223" path="m12832,6270l12947,6380,12838,6493,12724,6383,12832,6270e" filled="f" stroked="t" strokeweight=".318687pt" strokecolor="#000000">
                <v:path arrowok="t"/>
              </v:shape>
            </v:group>
            <v:group style="position:absolute;left:20700;top:6528;width:148;height:156" coordorigin="20700,6528" coordsize="148,156">
              <v:shape style="position:absolute;left:20700;top:6528;width:148;height:156" coordorigin="20700,6528" coordsize="148,156" path="m20791,6528l20849,6637,20758,6684,20700,6576,20791,6528e" filled="f" stroked="t" strokeweight=".318687pt" strokecolor="#000000">
                <v:path arrowok="t"/>
              </v:shape>
            </v:group>
            <v:group style="position:absolute;left:20261;top:6592;width:416;height:362" coordorigin="20261,6592" coordsize="416,362">
              <v:shape style="position:absolute;left:20261;top:6592;width:416;height:362" coordorigin="20261,6592" coordsize="416,362" path="m20261,6756l20605,6592,20676,6728,20624,6817,20359,6954,20261,6756e" filled="f" stroked="t" strokeweight=".318687pt" strokecolor="#000000">
                <v:path arrowok="t"/>
              </v:shape>
            </v:group>
            <v:group style="position:absolute;left:872;top:9961;width:309;height:124" coordorigin="872,9961" coordsize="309,124">
              <v:shape style="position:absolute;left:872;top:9961;width:309;height:124" coordorigin="872,9961" coordsize="309,124" path="m1181,9961l872,10085e" filled="f" stroked="t" strokeweight=".318687pt" strokecolor="#00FF00">
                <v:path arrowok="t"/>
              </v:shape>
            </v:group>
            <v:group style="position:absolute;left:872;top:7577;width:1382;height:2338" coordorigin="872,7577" coordsize="1382,2338">
              <v:shape style="position:absolute;left:872;top:7577;width:1382;height:2338" coordorigin="872,7577" coordsize="1382,2338" path="m872,7577l1219,7881,2188,8742,2209,8759,2236,8805,2253,8853,2253,8907,2205,9022,1780,9479,1485,9747,1262,9914,872,9202e" filled="f" stroked="t" strokeweight=".318687pt" strokecolor="#00FF00">
                <v:path arrowok="t"/>
              </v:shape>
            </v:group>
            <v:group style="position:absolute;left:872;top:9398;width:309;height:562" coordorigin="872,9398" coordsize="309,562">
              <v:shape style="position:absolute;left:872;top:9398;width:309;height:562" coordorigin="872,9398" coordsize="309,562" path="m872,9398l1181,9961e" filled="f" stroked="t" strokeweight=".318687pt" strokecolor="#00FF00">
                <v:path arrowok="t"/>
              </v:shape>
            </v:group>
            <v:group style="position:absolute;left:19778;top:6485;width:330;height:357" coordorigin="19778,6485" coordsize="330,357">
              <v:shape style="position:absolute;left:19778;top:6485;width:330;height:357" coordorigin="19778,6485" coordsize="330,357" path="m19967,6485l20108,6739,19916,6842,19778,6589,19967,6485e" filled="f" stroked="t" strokeweight=".318687pt" strokecolor="#000000">
                <v:path arrowok="t"/>
              </v:shape>
            </v:group>
            <v:group style="position:absolute;left:18799;top:6536;width:476;height:376" coordorigin="18799,6536" coordsize="476,376">
              <v:shape style="position:absolute;left:18799;top:6536;width:476;height:376" coordorigin="18799,6536" coordsize="476,376" path="m19190,6536l19276,6684,18887,6912,18799,6778,18994,6657,19190,6536e" filled="f" stroked="t" strokeweight=".318687pt" strokecolor="#000000">
                <v:path arrowok="t"/>
              </v:shape>
            </v:group>
            <v:group style="position:absolute;left:8515;top:5725;width:126;height:139" coordorigin="8515,5725" coordsize="126,139">
              <v:shape style="position:absolute;left:8515;top:5725;width:126;height:139" coordorigin="8515,5725" coordsize="126,139" path="m8619,5725l8641,5843,8538,5864,8515,5744,8619,5725e" filled="f" stroked="t" strokeweight=".318687pt" strokecolor="#000000">
                <v:path arrowok="t"/>
              </v:shape>
            </v:group>
            <v:group style="position:absolute;left:14688;top:3302;width:92;height:92" coordorigin="14688,3302" coordsize="92,92">
              <v:shape style="position:absolute;left:14688;top:3302;width:92;height:92" coordorigin="14688,3302" coordsize="92,92" path="m14728,3302l14781,3356,14742,3394,14688,3341,14728,3302e" filled="f" stroked="t" strokeweight=".318687pt" strokecolor="#000000">
                <v:path arrowok="t"/>
              </v:shape>
            </v:group>
            <v:group style="position:absolute;left:16234;top:5008;width:451;height:435" coordorigin="16234,5008" coordsize="451,435">
              <v:shape style="position:absolute;left:16234;top:5008;width:451;height:435" coordorigin="16234,5008" coordsize="451,435" path="m16320,5008l16685,5352,16599,5443,16234,5099,16320,5008e" filled="f" stroked="t" strokeweight=".318687pt" strokecolor="#000000">
                <v:path arrowok="t"/>
              </v:shape>
            </v:group>
            <v:group style="position:absolute;left:15778;top:4575;width:499;height:484" coordorigin="15778,4575" coordsize="499,484">
              <v:shape style="position:absolute;left:15778;top:4575;width:499;height:484" coordorigin="15778,4575" coordsize="499,484" path="m15859,4575l16277,4973,16196,5059,15778,4661,15859,4575e" filled="f" stroked="t" strokeweight=".318687pt" strokecolor="#000000">
                <v:path arrowok="t"/>
              </v:shape>
            </v:group>
            <v:group style="position:absolute;left:3345;top:5607;width:92;height:94" coordorigin="3345,5607" coordsize="92,94">
              <v:shape style="position:absolute;left:3345;top:5607;width:92;height:94" coordorigin="3345,5607" coordsize="92,94" path="m3345,5607l3437,5607,3437,5701,3345,5701,3345,5607e" filled="f" stroked="t" strokeweight=".318687pt" strokecolor="#000000">
                <v:path arrowok="t"/>
              </v:shape>
            </v:group>
            <v:group style="position:absolute;left:1523;top:4517;width:202;height:156" coordorigin="1523,4517" coordsize="202,156">
              <v:shape style="position:absolute;left:1523;top:4517;width:202;height:156" coordorigin="1523,4517" coordsize="202,156" path="m1699,4517l1726,4634,1550,4674,1523,4557,1699,4517e" filled="f" stroked="t" strokeweight=".318687pt" strokecolor="#000000">
                <v:path arrowok="t"/>
              </v:shape>
            </v:group>
            <v:group style="position:absolute;left:15010;top:671;width:239;height:207" coordorigin="15010,671" coordsize="239,207">
              <v:shape style="position:absolute;left:15010;top:671;width:239;height:207" coordorigin="15010,671" coordsize="239,207" path="m15246,671l15249,870,15088,878,15010,671e" filled="f" stroked="t" strokeweight=".318687pt" strokecolor="#D1D100">
                <v:path arrowok="t"/>
              </v:shape>
            </v:group>
            <v:group style="position:absolute;left:6442;top:10665;width:2736;height:1769" coordorigin="6442,10665" coordsize="2736,1769">
              <v:shape style="position:absolute;left:6442;top:10665;width:2736;height:1769" coordorigin="6442,10665" coordsize="2736,1769" path="m7453,10665l8179,11141,8848,11855,9178,12434,6965,12389,6442,11924,7453,10665e" filled="f" stroked="t" strokeweight=".318687pt" strokecolor="#D1D100">
                <v:path arrowok="t"/>
              </v:shape>
            </v:group>
            <v:group style="position:absolute;left:14368;top:9895;width:169;height:177" coordorigin="14368,9895" coordsize="169,177">
              <v:shape style="position:absolute;left:14368;top:9895;width:169;height:177" coordorigin="14368,9895" coordsize="169,177" path="m14473,9895l14537,10016,14432,10072,14368,9951,14473,9895e" filled="f" stroked="t" strokeweight=".318687pt" strokecolor="#000000">
                <v:path arrowok="t"/>
              </v:shape>
            </v:group>
            <v:group style="position:absolute;left:15284;top:3609;width:155;height:151" coordorigin="15284,3609" coordsize="155,151">
              <v:shape style="position:absolute;left:15284;top:3609;width:155;height:151" coordorigin="15284,3609" coordsize="155,151" path="m15284,3668l15311,3639,15337,3609,15399,3665,15439,3702,15385,3761,15284,3668e" filled="f" stroked="t" strokeweight=".318687pt" strokecolor="#000000">
                <v:path arrowok="t"/>
              </v:shape>
            </v:group>
            <v:group style="position:absolute;left:17153;top:5936;width:83;height:83" coordorigin="17153,5936" coordsize="83,83">
              <v:shape style="position:absolute;left:17153;top:5936;width:83;height:83" coordorigin="17153,5936" coordsize="83,83" path="m17190,5936l17236,5975,17200,6018,17153,5979,17190,5936e" filled="f" stroked="t" strokeweight=".318687pt" strokecolor="#000000">
                <v:path arrowok="t"/>
              </v:shape>
            </v:group>
            <v:group style="position:absolute;left:27842;top:17112;width:1987;height:1217" coordorigin="27842,17112" coordsize="1987,1217">
              <v:shape style="position:absolute;left:27842;top:17112;width:1987;height:1217" coordorigin="27842,17112" coordsize="1987,1217" path="m28199,17595l28427,17854,28632,18071,28765,18208,28886,18283,29034,18320,29228,18329,29544,18297,29698,18275,29829,18282,29673,18132,29287,17907,28961,17727,28726,17592,28472,17418,28284,17300,28151,17236,27842,17112,27925,17235,28199,17595e" filled="f" stroked="t" strokeweight=".318687pt" strokecolor="#3B3B3B">
                <v:path arrowok="t"/>
              </v:shape>
            </v:group>
            <v:group style="position:absolute;left:24697;top:15566;width:5834;height:3102" coordorigin="24697,15566" coordsize="5834,3102">
              <v:shape style="position:absolute;left:24697;top:15566;width:5834;height:3102" coordorigin="24697,15566" coordsize="5834,3102" path="m30400,18669l30098,18454,29944,18361,29703,18352,29553,18372,29230,18406,29023,18395,28856,18355,28717,18267,28577,18122,28371,17905,28142,17643,27864,17279,27611,16908,27350,16667,27080,16441,26539,16086,26392,16012,26242,15971,26000,15966,25720,15906,25393,15829,24697,15640,24717,15566,25411,15756,25736,15832,26008,15891,26253,15896,26419,15942,26577,16020,27125,16381,27399,16610,27668,16859,27766,17000,28182,17166,28320,17233,28511,17354,28766,17528,28999,17662,29324,17842,29719,18071,29942,18286,29966,18288,30140,18390,30530,18669e" filled="f" stroked="t" strokeweight=".318687pt" strokecolor="#3B3B3B">
                <v:path arrowok="t"/>
              </v:shape>
            </v:group>
            <v:group style="position:absolute;left:13747;top:13430;width:413;height:351" coordorigin="13747,13430" coordsize="413,351">
              <v:shape style="position:absolute;left:13747;top:13430;width:413;height:351" coordorigin="13747,13430" coordsize="413,351" path="m13747,13778l14072,13430,14159,13503,13898,13780e" filled="f" stroked="t" strokeweight=".318687pt" strokecolor="#860000">
                <v:path arrowok="t"/>
              </v:shape>
            </v:group>
            <v:group style="position:absolute;left:15936;top:13492;width:3813;height:2296" coordorigin="15936,13492" coordsize="3813,2296">
              <v:shape style="position:absolute;left:15936;top:13492;width:3813;height:2296" coordorigin="15936,13492" coordsize="3813,2296" path="m19749,15788l19636,15675,17853,14636,17786,14597,16043,13582,15936,13492e" filled="f" stroked="t" strokeweight=".318687pt" strokecolor="#3B3B3B">
                <v:path arrowok="t"/>
              </v:shape>
            </v:group>
            <v:group style="position:absolute;left:15112;top:12967;width:639;height:406" coordorigin="15112,12967" coordsize="639,406">
              <v:shape style="position:absolute;left:15112;top:12967;width:639;height:406" coordorigin="15112,12967" coordsize="639,406" path="m15751,13374l15112,12967e" filled="f" stroked="t" strokeweight=".318687pt" strokecolor="#3B3B3B">
                <v:path arrowok="t"/>
              </v:shape>
            </v:group>
            <v:group style="position:absolute;left:15751;top:13374;width:185;height:118" coordorigin="15751,13374" coordsize="185,118">
              <v:shape style="position:absolute;left:15751;top:13374;width:185;height:118" coordorigin="15751,13374" coordsize="185,118" path="m15936,13492l15751,13374e" filled="f" stroked="t" strokeweight=".318687pt" strokecolor="#3B3B3B">
                <v:path arrowok="t"/>
              </v:shape>
            </v:group>
            <v:group style="position:absolute;left:15112;top:12900;width:6516;height:5669" coordorigin="15112,12900" coordsize="6516,5669">
              <v:shape style="position:absolute;left:15112;top:12900;width:6516;height:5669" coordorigin="15112,12900" coordsize="6516,5669" path="m15112,12967l15147,12900,15823,13331,15961,13418,16025,13484,17840,14542,17907,14580,19556,15541,19631,15584,19682,15614,19883,15813,20144,15947,20388,16091,20423,16118,20509,16186,21145,16696,21398,16798,21554,16932,21628,17239,21610,17657,21465,18536,21460,18570e" filled="f" stroked="t" strokeweight=".318687pt" strokecolor="#3B3B3B">
                <v:path arrowok="t"/>
              </v:shape>
            </v:group>
            <v:group style="position:absolute;left:19749;top:15788;width:1802;height:2784" coordorigin="19749,15788" coordsize="1802,2784">
              <v:shape style="position:absolute;left:19749;top:15788;width:1802;height:2784" coordorigin="19749,15788" coordsize="1802,2784" path="m21384,18572l21390,18525,21535,17649,21551,17247,21487,16972,21358,16863,21107,16761,20345,16153,20109,16012,19859,15887,19749,15788e" filled="f" stroked="t" strokeweight=".318687pt" strokecolor="#3B3B3B">
                <v:path arrowok="t"/>
              </v:shape>
            </v:group>
            <v:group style="position:absolute;left:18101;top:13269;width:457;height:378" coordorigin="18101,13269" coordsize="457,378">
              <v:shape style="position:absolute;left:18101;top:13269;width:457;height:378" coordorigin="18101,13269" coordsize="457,378" path="m18559,13426l18462,13646,18101,13488,18199,13269,18559,13426e" filled="f" stroked="t" strokeweight=".318687pt" strokecolor="#B3B300">
                <v:path arrowok="t"/>
              </v:shape>
            </v:group>
            <v:group style="position:absolute;left:18063;top:12762;width:679;height:601" coordorigin="18063,12762" coordsize="679,601">
              <v:shape style="position:absolute;left:18063;top:12762;width:679;height:601" coordorigin="18063,12762" coordsize="679,601" path="m18742,12994l18575,13363,18063,13130,18231,12762,18554,12908,18742,12994e" filled="f" stroked="t" strokeweight=".318687pt" strokecolor="#B3B300">
                <v:path arrowok="t"/>
              </v:shape>
            </v:group>
            <v:group style="position:absolute;left:17106;top:11490;width:1783;height:1370" coordorigin="17106,11490" coordsize="1783,1370">
              <v:shape style="position:absolute;left:17106;top:11490;width:1783;height:1370" coordorigin="17106,11490" coordsize="1783,1370" path="m17106,12247l17421,11490,18253,11838,18889,12104,18573,12861e" filled="f" stroked="t" strokeweight=".318687pt" strokecolor="#B3B300">
                <v:path arrowok="t"/>
              </v:shape>
            </v:group>
            <v:group style="position:absolute;left:17106;top:12247;width:287;height:120" coordorigin="17106,12247" coordsize="287,120">
              <v:shape style="position:absolute;left:17106;top:12247;width:287;height:120" coordorigin="17106,12247" coordsize="287,120" path="m17392,12367l17106,12247e" filled="f" stroked="t" strokeweight=".318687pt" strokecolor="#B3B300">
                <v:path arrowok="t"/>
              </v:shape>
            </v:group>
            <v:group style="position:absolute;left:17392;top:12367;width:1181;height:494" coordorigin="17392,12367" coordsize="1181,494">
              <v:shape style="position:absolute;left:17392;top:12367;width:1181;height:494" coordorigin="17392,12367" coordsize="1181,494" path="m18573,12861l17392,12367e" filled="f" stroked="t" strokeweight=".318687pt" strokecolor="#B3B300">
                <v:path arrowok="t"/>
              </v:shape>
            </v:group>
            <v:group style="position:absolute;left:10912;top:13737;width:115;height:16" coordorigin="10912,13737" coordsize="115,16">
              <v:shape style="position:absolute;left:10912;top:13737;width:115;height:16" coordorigin="10912,13737" coordsize="115,16" path="m10912,13751l10926,13737,11015,13748,11027,13753e" filled="f" stroked="t" strokeweight=".318687pt" strokecolor="#00FF00">
                <v:path arrowok="t"/>
              </v:shape>
            </v:group>
            <v:group style="position:absolute;left:11057;top:12465;width:300;height:284" coordorigin="11057,12465" coordsize="300,284">
              <v:shape style="position:absolute;left:11057;top:12465;width:300;height:284" coordorigin="11057,12465" coordsize="300,284" path="m11057,12536l11210,12518,11356,12465,11342,12733,11307,12749,11057,12536e" filled="f" stroked="t" strokeweight=".318687pt" strokecolor="#00FF00">
                <v:path arrowok="t"/>
              </v:shape>
            </v:group>
            <v:group style="position:absolute;left:11420;top:12097;width:926;height:601" coordorigin="11420,12097" coordsize="926,601">
              <v:shape style="position:absolute;left:11420;top:12097;width:926;height:601" coordorigin="11420,12097" coordsize="926,601" path="m11473,12376l11672,12214,11839,12121,11987,12097,12131,12121,12231,12160,12346,12269,11420,12698,11435,12408,11473,12376e" filled="f" stroked="t" strokeweight=".318687pt" strokecolor="#00FF00">
                <v:path arrowok="t"/>
              </v:shape>
            </v:group>
            <v:group style="position:absolute;left:10290;top:12520;width:942;height:696" coordorigin="10290,12520" coordsize="942,696">
              <v:shape style="position:absolute;left:10290;top:12520;width:942;height:696" coordorigin="10290,12520" coordsize="942,696" path="m10509,12609l10631,12544,10756,12520,10941,12536,11232,12784,10297,13216,10290,13079,10322,12916,10404,12744,10509,12609e" filled="f" stroked="t" strokeweight=".318687pt" strokecolor="#00FF00">
                <v:path arrowok="t"/>
              </v:shape>
            </v:group>
            <v:group style="position:absolute;left:10372;top:12959;width:1029;height:698" coordorigin="10372,12959" coordsize="1029,698">
              <v:shape style="position:absolute;left:10372;top:12959;width:1029;height:698" coordorigin="10372,12959" coordsize="1029,698" path="m10372,13431l11393,12959,11401,13116,11364,13222,11282,13337,11165,13423,11003,13549,10898,13657,10725,13637,10604,13600,10501,13565,10423,13498,10372,13431e" filled="f" stroked="t" strokeweight=".318687pt" strokecolor="#00FF00">
                <v:path arrowok="t"/>
              </v:shape>
            </v:group>
            <v:group style="position:absolute;left:11468;top:12473;width:1114;height:1284" coordorigin="11468,12473" coordsize="1114,1284">
              <v:shape style="position:absolute;left:11468;top:12473;width:1114;height:1284" coordorigin="11468,12473" coordsize="1114,1284" path="m11468,12926l12446,12473,12582,13015,12461,13068,12075,13183,11815,13222,11750,13257,11675,13399,11605,13635,11546,13758e" filled="f" stroked="t" strokeweight=".318687pt" strokecolor="#00FF00">
                <v:path arrowok="t"/>
              </v:shape>
            </v:group>
            <v:group style="position:absolute;left:10990;top:12926;width:488;height:829" coordorigin="10990,12926" coordsize="488,829">
              <v:shape style="position:absolute;left:10990;top:12926;width:488;height:829" coordorigin="10990,12926" coordsize="488,829" path="m11211,13755l11160,13723,11033,13675,10990,13669,11052,13605,11211,13484,11336,13390,11431,13257,11478,13125,11468,12926e" filled="f" stroked="t" strokeweight=".318687pt" strokecolor="#00FF00">
                <v:path arrowok="t"/>
              </v:shape>
            </v:group>
            <v:group style="position:absolute;left:12515;top:12313;width:1981;height:1096" coordorigin="12515,12313" coordsize="1981,1096">
              <v:shape style="position:absolute;left:12515;top:12313;width:1981;height:1096" coordorigin="12515,12313" coordsize="1981,1096" path="m12797,12313l13390,12352,13672,12405,13971,12508,14220,12653,14401,12770,14403,12811,14421,12885,14451,12953,14495,13014,14174,13409,14051,13289,13804,13087,13565,12959,13355,12902,13073,12870,12842,12905,12652,12987,12652,12985,12515,12442,12797,12313e" filled="f" stroked="t" strokeweight=".318687pt" strokecolor="#00FF00">
                <v:path arrowok="t"/>
              </v:shape>
            </v:group>
            <v:group style="position:absolute;left:13194;top:11688;width:1369;height:803" coordorigin="13194,11688" coordsize="1369,803">
              <v:shape style="position:absolute;left:13194;top:11688;width:1369;height:803" coordorigin="13194,11688" coordsize="1369,803" path="m13555,12115l13194,12129,14148,11688,14562,12448,14529,12472,14511,12491,14319,12344,14043,12193,13807,12137,13555,12115e" filled="f" stroked="t" strokeweight=".318687pt" strokecolor="#00FF00">
                <v:path arrowok="t"/>
              </v:shape>
            </v:group>
            <v:group style="position:absolute;left:14217;top:11411;width:964;height:999" coordorigin="14217,11411" coordsize="964,999">
              <v:shape style="position:absolute;left:14217;top:11411;width:964;height:999" coordorigin="14217,11411" coordsize="964,999" path="m14217,11656l14747,11411,14986,11860,15149,12085,15181,12115,14913,12399,14881,12387,14808,12375,14731,12378,14658,12395,14628,12410,14217,11656e" filled="f" stroked="t" strokeweight=".318687pt" strokecolor="#00FF00">
                <v:path arrowok="t"/>
              </v:shape>
            </v:group>
            <v:group style="position:absolute;left:14816;top:11165;width:786;height:896" coordorigin="14816,11165" coordsize="786,896">
              <v:shape style="position:absolute;left:14816;top:11165;width:786;height:896" coordorigin="14816,11165" coordsize="786,896" path="m14816,11379l15279,11165,15420,11430,15584,11654,15601,11672,15233,12061,15206,12035,15050,11820,14816,11379e" filled="f" stroked="t" strokeweight=".318687pt" strokecolor="#00FF00">
                <v:path arrowok="t"/>
              </v:shape>
            </v:group>
            <v:group style="position:absolute;left:15348;top:10971;width:610;height:645" coordorigin="15348,10971" coordsize="610,645">
              <v:shape style="position:absolute;left:15348;top:10971;width:610;height:645" coordorigin="15348,10971" coordsize="610,645" path="m15485,11390l15348,11133,15702,10971,15735,10993,15772,11009,15810,11017,15850,11019,15888,11011,15925,10996,15958,10974,15930,11020,15902,11090,15890,11164,15891,11240,15914,11342,15652,11616,15641,11605,15485,11390e" filled="f" stroked="t" strokeweight=".318687pt" strokecolor="#00FF00">
                <v:path arrowok="t"/>
              </v:shape>
            </v:group>
            <v:group style="position:absolute;left:15863;top:11511;width:719;height:617" coordorigin="15863,11511" coordsize="719,617">
              <v:shape style="position:absolute;left:15863;top:11511;width:719;height:617" coordorigin="15863,11511" coordsize="719,617" path="m15863,11817l16111,11549,16116,11544,16169,11564,16243,11578,16318,11576,16392,11559,16462,11529,16489,11511,16470,11551,16462,11591,16462,11629,16484,11705,16532,11768,16581,11801,16459,12128,16110,11991,15880,11836,15863,11817e" filled="f" stroked="t" strokeweight=".318687pt" strokecolor="#00FF00">
                <v:path arrowok="t"/>
              </v:shape>
            </v:group>
            <v:group style="position:absolute;left:15447;top:11873;width:985;height:776" coordorigin="15447,11873" coordsize="985,776">
              <v:shape style="position:absolute;left:15447;top:11873;width:985;height:776" coordorigin="15447,11873" coordsize="985,776" path="m15447,12265l15812,11873,15834,11893,16075,12058,16432,12198,16259,12649,15675,12421,15447,12265e" filled="f" stroked="t" strokeweight=".318687pt" strokecolor="#00FF00">
                <v:path arrowok="t"/>
              </v:shape>
            </v:group>
            <v:group style="position:absolute;left:15154;top:12327;width:1068;height:1092" coordorigin="15154,12327" coordsize="1068,1092">
              <v:shape style="position:absolute;left:15154;top:12327;width:1068;height:1092" coordorigin="15154,12327" coordsize="1068,1092" path="m15154,12614l15397,12327,15630,12485,16221,12730,16046,13194,15961,13418e" filled="f" stroked="t" strokeweight=".318687pt" strokecolor="#00FF00">
                <v:path arrowok="t"/>
              </v:shape>
            </v:group>
            <v:group style="position:absolute;left:15147;top:12900;width:676;height:430" coordorigin="15147,12900" coordsize="676,430">
              <v:shape style="position:absolute;left:15147;top:12900;width:676;height:430" coordorigin="15147,12900" coordsize="676,430" path="m15823,13331l15147,12900e" filled="f" stroked="t" strokeweight=".318687pt" strokecolor="#00FF00">
                <v:path arrowok="t"/>
              </v:shape>
            </v:group>
            <v:group style="position:absolute;left:15823;top:13331;width:139;height:88" coordorigin="15823,13331" coordsize="139,88">
              <v:shape style="position:absolute;left:15823;top:13331;width:139;height:88" coordorigin="15823,13331" coordsize="139,88" path="m15961,13418l15823,13331e" filled="f" stroked="t" strokeweight=".318687pt" strokecolor="#00FF00">
                <v:path arrowok="t"/>
              </v:shape>
            </v:group>
            <v:group style="position:absolute;left:15147;top:12614;width:33;height:287" coordorigin="15147,12614" coordsize="33,287">
              <v:shape style="position:absolute;left:15147;top:12614;width:33;height:287" coordorigin="15147,12614" coordsize="33,287" path="m15147,12900l15170,12845,15181,12759,15177,12684,15154,12614e" filled="f" stroked="t" strokeweight=".318687pt" strokecolor="#00FF00">
                <v:path arrowok="t"/>
              </v:shape>
            </v:group>
            <v:group style="position:absolute;left:15063;top:12967;width:873;height:1439" coordorigin="15063,12967" coordsize="873,1439">
              <v:shape style="position:absolute;left:15063;top:12967;width:873;height:1439" coordorigin="15063,12967" coordsize="873,1439" path="m15377,13468l15235,13210,15063,13030,15112,12967,15751,13374,15936,13492,15601,14406,15589,14400,15584,14303,15571,14162,15547,14013,15517,13893,15463,13721e" filled="f" stroked="t" strokeweight=".318687pt" strokecolor="#00FF00">
                <v:path arrowok="t"/>
              </v:shape>
            </v:group>
            <v:group style="position:absolute;left:15377;top:13468;width:38;height:113" coordorigin="15377,13468" coordsize="38,113">
              <v:shape style="position:absolute;left:15377;top:13468;width:38;height:113" coordorigin="15377,13468" coordsize="38,113" path="m15415,13581l15377,13468e" filled="f" stroked="t" strokeweight=".318687pt" strokecolor="#00FF00">
                <v:path arrowok="t"/>
              </v:shape>
            </v:group>
            <v:group style="position:absolute;left:15415;top:13581;width:48;height:140" coordorigin="15415,13581" coordsize="48,140">
              <v:shape style="position:absolute;left:15415;top:13581;width:48;height:140" coordorigin="15415,13581" coordsize="48,140" path="m15463,13721l15415,13581e" filled="f" stroked="t" strokeweight=".318687pt" strokecolor="#00FF00">
                <v:path arrowok="t"/>
              </v:shape>
            </v:group>
            <v:group style="position:absolute;left:14228;top:13065;width:1181;height:2602" coordorigin="14228,13065" coordsize="1181,2602">
              <v:shape style="position:absolute;left:14228;top:13065;width:1181;height:2602" coordorigin="14228,13065" coordsize="1181,2602" path="m14510,13786l14448,13675,14228,13461,14550,13065,14615,13106,14687,13132,14760,13143,14781,13143,15060,13503,15160,13705,15170,13731,15271,13987,15338,14341,15375,14562,15409,14902,15146,15597,15128,15667,15107,15644,15077,15611e" filled="f" stroked="t" strokeweight=".318687pt" strokecolor="#00FF00">
                <v:path arrowok="t"/>
              </v:shape>
            </v:group>
            <v:group style="position:absolute;left:15577;top:13622;width:615;height:1565" coordorigin="15577,13622" coordsize="615,1565">
              <v:shape style="position:absolute;left:15577;top:13622;width:615;height:1565" coordorigin="15577,13622" coordsize="615,1565" path="m15577,14671l15973,13622,16193,15187,16059,15173,15957,15144,15839,15082,15748,15007,15684,14923,15577,14671e" filled="f" stroked="t" strokeweight=".318687pt" strokecolor="#00FF00">
                <v:path arrowok="t"/>
              </v:shape>
            </v:group>
            <v:group style="position:absolute;left:15185;top:14773;width:1165;height:1581" coordorigin="15185,14773" coordsize="1165,1581">
              <v:shape style="position:absolute;left:15185;top:14773;width:1165;height:1581" coordorigin="15185,14773" coordsize="1165,1581" path="m15216,15624l15538,14773,15619,14959,15692,15058,15796,15144,15930,15214,16044,15248,16204,15264,16350,16302,16130,16347,15957,16353,15874,16315,15660,16156,15213,15762,15185,15732,15216,15624e" filled="f" stroked="t" strokeweight=".318687pt" strokecolor="#00FF00">
                <v:path arrowok="t"/>
              </v:shape>
            </v:group>
            <v:group style="position:absolute;left:16162;top:12748;width:142;height:374" coordorigin="16162,12748" coordsize="142,374">
              <v:shape style="position:absolute;left:16162;top:12748;width:142;height:374" coordorigin="16162,12748" coordsize="142,374" path="m16162,13122l16304,12748e" filled="f" stroked="t" strokeweight=".318687pt" strokecolor="#00FF00">
                <v:path arrowok="t"/>
              </v:shape>
            </v:group>
            <v:group style="position:absolute;left:16025;top:13122;width:137;height:362" coordorigin="16025,13122" coordsize="137,362">
              <v:shape style="position:absolute;left:16025;top:13122;width:137;height:362" coordorigin="16025,13122" coordsize="137,362" path="m16025,13484l16162,13122e" filled="f" stroked="t" strokeweight=".318687pt" strokecolor="#00FF00">
                <v:path arrowok="t"/>
              </v:shape>
            </v:group>
            <v:group style="position:absolute;left:16025;top:12748;width:2392;height:1794" coordorigin="16025,12748" coordsize="2392,1794">
              <v:shape style="position:absolute;left:16025;top:12748;width:2392;height:1794" coordorigin="16025,12748" coordsize="2392,1794" path="m16304,12748l16583,12864,17928,13428,17961,13590,18041,13662,18125,13691,18227,13726,18307,13766,18371,13821,18417,13927,17944,14432,17840,14542,16025,13484e" filled="f" stroked="t" strokeweight=".318687pt" strokecolor="#00FF00">
                <v:path arrowok="t"/>
              </v:shape>
            </v:group>
            <v:group style="position:absolute;left:16043;top:13582;width:1743;height:1611" coordorigin="16043,13582" coordsize="1743,1611">
              <v:shape style="position:absolute;left:16043;top:13582;width:1743;height:1611" coordorigin="16043,13582" coordsize="1743,1611" path="m17109,15050l16267,15176,16043,13582,17786,14597,17643,14747,17598,14889,17592,15193,17533,15150,17329,15068,17231,15044,17109,15050e" filled="f" stroked="t" strokeweight=".318687pt" strokecolor="#00FF00">
                <v:path arrowok="t"/>
              </v:shape>
            </v:group>
            <v:group style="position:absolute;left:16279;top:15119;width:1783;height:1170" coordorigin="16279,15119" coordsize="1783,1170">
              <v:shape style="position:absolute;left:16279;top:15119;width:1783;height:1170" coordorigin="16279,15119" coordsize="1783,1170" path="m16279,15251l17117,15125,17223,15119,17305,15139,17496,15217,17631,15315,17719,15420,17845,15533,17953,15597,18062,15683,17604,15813,16972,16081,16666,16231,16505,16272,16424,16288,16279,15251e" filled="f" stroked="t" strokeweight=".318687pt" strokecolor="#00FF00">
                <v:path arrowok="t"/>
              </v:shape>
            </v:group>
            <v:group style="position:absolute;left:17665;top:14636;width:2084;height:1152" coordorigin="17665,14636" coordsize="2084,1152">
              <v:shape style="position:absolute;left:17665;top:14636;width:2084;height:1152" coordorigin="17665,14636" coordsize="2084,1152" path="m17665,15246l17674,14902,17709,14786,17853,14636,19636,15675,19749,15788,19445,15727,18352,15648,18160,15656,18151,15659,17996,15534,17888,15471,17773,15367,17682,15259,17665,15246e" filled="f" stroked="t" strokeweight=".318687pt" strokecolor="#00FF00">
                <v:path arrowok="t"/>
              </v:shape>
            </v:group>
            <v:group style="position:absolute;left:18143;top:13834;width:1077;height:508" coordorigin="18143,13834" coordsize="1077,508">
              <v:shape style="position:absolute;left:18143;top:13834;width:1077;height:508" coordorigin="18143,13834" coordsize="1077,508" path="m18530,13915l18728,13845,18879,13834,19220,13863,19030,14317,18962,14256,18850,14209,18654,14221,18454,14279,18334,14331,18246,14343,18143,14330,18530,13915e" filled="f" stroked="t" strokeweight=".318687pt" strokecolor="#00FF00">
                <v:path arrowok="t"/>
              </v:shape>
            </v:group>
            <v:group style="position:absolute;left:17907;top:14285;width:1649;height:1256" coordorigin="17907,14285" coordsize="1649,1256">
              <v:shape style="position:absolute;left:17907;top:14285;width:1649;height:1256" coordorigin="17907,14285" coordsize="1649,1256" path="m18479,14349l18667,14296,18838,14285,18920,14322,19115,14486,19222,14612,19328,14760,19454,15028,19508,15190,19556,15367,19556,15541,17907,14580,17998,14483,18079,14397,18246,14419,18355,14405,18479,14349e" filled="f" stroked="t" strokeweight=".318687pt" strokecolor="#00FF00">
                <v:path arrowok="t"/>
              </v:shape>
            </v:group>
            <v:group style="position:absolute;left:21683;top:16969;width:113;height:120" coordorigin="21683,16969" coordsize="113,120">
              <v:shape style="position:absolute;left:21683;top:16969;width:113;height:120" coordorigin="21683,16969" coordsize="113,120" path="m21701,16969l21683,17072,21779,17088,21797,16984,21701,16969e" filled="f" stroked="t" strokeweight=".318687pt" strokecolor="#00FF00">
                <v:path arrowok="t"/>
              </v:shape>
            </v:group>
            <v:group style="position:absolute;left:18573;top:12104;width:316;height:757" coordorigin="18573,12104" coordsize="316,757">
              <v:shape style="position:absolute;left:18573;top:12104;width:316;height:757" coordorigin="18573,12104" coordsize="316,757" path="m18573,12861l18889,12104e" filled="f" stroked="t" strokeweight=".318687pt" strokecolor="#00FF00">
                <v:path arrowok="t"/>
              </v:shape>
            </v:group>
            <v:group style="position:absolute;left:17421;top:11490;width:832;height:347" coordorigin="17421,11490" coordsize="832,347">
              <v:shape style="position:absolute;left:17421;top:11490;width:832;height:347" coordorigin="17421,11490" coordsize="832,347" path="m18253,11838l17421,11490e" filled="f" stroked="t" strokeweight=".318687pt" strokecolor="#00FF00">
                <v:path arrowok="t"/>
              </v:shape>
            </v:group>
            <v:group style="position:absolute;left:18253;top:11838;width:636;height:266" coordorigin="18253,11838" coordsize="636,266">
              <v:shape style="position:absolute;left:18253;top:11838;width:636;height:266" coordorigin="18253,11838" coordsize="636,266" path="m18889,12104l18253,11838e" filled="f" stroked="t" strokeweight=".318687pt" strokecolor="#00FF00">
                <v:path arrowok="t"/>
              </v:shape>
            </v:group>
            <v:group style="position:absolute;left:16331;top:11023;width:5778;height:6659" coordorigin="16331,11023" coordsize="5778,6659">
              <v:shape style="position:absolute;left:16331;top:11023;width:5778;height:6659" coordorigin="16331,11023" coordsize="5778,6659" path="m17421,11490l17106,12247,17008,12461,16612,12454,16572,12569,16506,12724,16498,12748,16331,12677,16658,11814,16707,11811,16745,11804,16788,11788,16828,11752,17018,11704,17123,11452,17364,11023,17440,11073,17455,11081,18186,11605,18420,11736,21056,13210,21322,13390,21513,13576,21676,13788,21832,14059,21879,14148,21970,14384,22018,14558,22064,14768,22090,14911,22106,15082,22109,15295,22103,15474,22072,15722,22021,16043,21961,16374,21739,17682,21610,17657,21628,17239,21554,16932,21398,16798,21145,16696,20509,16186,20796,16164,20939,16140,21147,16000,21290,15824,21339,15531,21339,15224,21284,14972,21158,14833,20906,14711,20778,14645,20716,14534,20699,14421,20740,14290,20777,14094,20790,13965,20710,13806,20570,13740,20364,13716,20222,13743,19913,13821,19521,13810,18881,13759,18712,13770,18487,13850,18473,13866,18433,13775,18350,13704,18256,13656,18149,13621,18081,13597,18027,13547,18101,13488,18462,13646,18559,13426,18575,13363,18742,12994,18554,12908,18573,12861e" filled="f" stroked="t" strokeweight=".318687pt" strokecolor="#00FF00">
                <v:path arrowok="t"/>
              </v:shape>
            </v:group>
            <v:group style="position:absolute;left:13520;top:10072;width:2543;height:1431" coordorigin="13520,10072" coordsize="2543,1431">
              <v:shape style="position:absolute;left:13520;top:10072;width:2543;height:1431" coordorigin="13520,10072" coordsize="2543,1431" path="m15829,10155l15893,10284,15902,10276,15912,10270,15925,10265,15936,10262,15949,10259,15961,10259,15973,10259,15985,10262,15998,10265,16009,10270,16019,10278,16030,10284,16038,10294,16046,10303,16052,10314,16055,10324,16059,10330,16062,10343,16063,10354,16063,10367,16043,10424,16014,10450,16004,10456,15992,10461,15981,10464,15979,10464,16036,10580,15968,10614,15968,10612,15915,10638,15778,10590,15762,10585,15620,10654,15574,10558,15179,10751,15217,10827,15093,10886,15056,10810,14672,10998,14712,11081,14590,11140,14550,11058,14260,11200,14199,11376,13941,11503,13681,11414,13520,11084,13622,11035,14276,10714,14343,10853,14467,10792,14416,10687,14870,10466,14878,10483,15031,10410,15021,10391,15394,10209,15377,10176,15587,10072,15829,10155e" filled="f" stroked="t" strokeweight=".318687pt" strokecolor="#000000">
                <v:path arrowok="t"/>
              </v:shape>
            </v:group>
            <v:group style="position:absolute;left:16146;top:10907;width:395;height:394" coordorigin="16146,10907" coordsize="395,394">
              <v:shape style="position:absolute;left:16146;top:10907;width:395;height:394" coordorigin="16146,10907" coordsize="395,394" path="m16541,11199l16438,11301,16146,11009,16250,10907,16541,11199e" filled="f" stroked="t" strokeweight=".318687pt" strokecolor="#000000">
                <v:path arrowok="t"/>
              </v:shape>
            </v:group>
            <v:group style="position:absolute;left:16809;top:11325;width:314;height:379" coordorigin="16809,11325" coordsize="314,379">
              <v:shape style="position:absolute;left:16809;top:11325;width:314;height:379" coordorigin="16809,11325" coordsize="314,379" path="m17123,11452l17018,11704,16903,11659,16886,11624,16852,11635,16809,11538,16844,11524,16820,11463,16844,11401,16900,11419,16908,11387,16925,11360,16956,11336,16988,11325,17023,11325,17056,11337,17082,11360,17099,11385,17107,11419,17106,11446,17123,11452e" filled="f" stroked="t" strokeweight=".318687pt" strokecolor="#000000">
                <v:path arrowok="t"/>
              </v:shape>
            </v:group>
            <v:group style="position:absolute;left:9849;top:11125;width:3692;height:2296" coordorigin="9849,11125" coordsize="3692,2296">
              <v:shape style="position:absolute;left:9849;top:11125;width:3692;height:2296" coordorigin="9849,11125" coordsize="3692,2296" path="m10901,11624l11017,11595,11782,11664,11978,11670,12140,11659,12317,11605,12465,11538,13261,11125,13541,11718,12419,12236,12273,12094,12150,12048,11987,12021,11814,12050,11629,12152,11425,12317,11336,12392,11192,12445,11006,12465,10751,12443,10606,12472,10459,12550,10340,12704,10249,12893,10214,13074,10223,13249,9851,13422,9849,13277,9926,13114,9922,13066,9918,12950,9918,12881,9948,12776,10005,12655,10037,12609,10126,12478,10310,12252,10515,12019,10674,11842,10858,11670,10901,11624e" filled="f" stroked="t" strokeweight=".318687pt" strokecolor="#00FF00">
                <v:path arrowok="t"/>
              </v:shape>
            </v:group>
            <v:group style="position:absolute;left:10724;top:671;width:13074;height:12493" coordorigin="10724,671" coordsize="13074,12493">
              <v:shape style="position:absolute;left:10724;top:671;width:13074;height:12493" coordorigin="10724,671" coordsize="13074,12493" path="m10724,671l11803,2651,13001,4304,13863,5300,14765,6179,16231,7381,17246,8420,17772,8874,18098,9154,18474,9479,20181,10655,21967,11887,23798,13163e" filled="f" stroked="t" strokeweight=".318687pt" strokecolor="#000000">
                <v:path arrowok="t"/>
              </v:shape>
            </v:group>
            <v:group style="position:absolute;left:24548;top:13673;width:1563;height:1060" coordorigin="24548,13673" coordsize="1563,1060">
              <v:shape style="position:absolute;left:24548;top:13673;width:1563;height:1060" coordorigin="24548,13673" coordsize="1563,1060" path="m24548,13673l26112,14733e" filled="f" stroked="t" strokeweight=".318687pt" strokecolor="#000000">
                <v:path arrowok="t"/>
              </v:shape>
            </v:group>
            <v:group style="position:absolute;left:23798;top:13163;width:751;height:510" coordorigin="23798,13163" coordsize="751,510">
              <v:shape style="position:absolute;left:23798;top:13163;width:751;height:510" coordorigin="23798,13163" coordsize="751,510" path="m23798,13163l24548,13673e" filled="f" stroked="t" strokeweight=".318687pt" strokecolor="#000000">
                <v:path arrowok="t"/>
              </v:shape>
            </v:group>
            <v:group style="position:absolute;left:26112;top:14733;width:5311;height:3746" coordorigin="26112,14733" coordsize="5311,3746">
              <v:shape style="position:absolute;left:26112;top:14733;width:5311;height:3746" coordorigin="26112,14733" coordsize="5311,3746" path="m26112,14733l28282,16251,31423,18479e" filled="f" stroked="t" strokeweight=".318687pt" strokecolor="#000000">
                <v:path arrowok="t"/>
              </v:shape>
            </v:group>
            <v:group style="position:absolute;left:9820;top:12950;width:102;height:121" coordorigin="9820,12950" coordsize="102,121">
              <v:shape style="position:absolute;left:9820;top:12950;width:102;height:121" coordorigin="9820,12950" coordsize="102,121" path="m9918,12950l9922,13066,9825,13071,9820,12961,9918,12950e" filled="f" stroked="t" strokeweight=".318687pt" strokecolor="#000000">
                <v:path arrowok="t"/>
              </v:shape>
            </v:group>
            <v:group style="position:absolute;left:15088;top:18434;width:719;height:225" coordorigin="15088,18434" coordsize="719,225">
              <v:shape style="position:absolute;left:15088;top:18434;width:719;height:225" coordorigin="15088,18434" coordsize="719,225" path="m15088,18434l15424,18519,15737,18608,15750,18618,15807,18659e" filled="f" stroked="t" strokeweight=".318687pt" strokecolor="#00FF00">
                <v:path arrowok="t"/>
              </v:shape>
            </v:group>
            <v:group style="position:absolute;left:15898;top:16376;width:511;height:327" coordorigin="15898,16376" coordsize="511,327">
              <v:shape style="position:absolute;left:15898;top:16376;width:511;height:327" coordorigin="15898,16376" coordsize="511,327" path="m16368,16376l16409,16702,16371,16698,15961,16481,15898,16409,15941,16430,16140,16422,16368,16376e" filled="f" stroked="t" strokeweight=".318687pt" strokecolor="#00FF00">
                <v:path arrowok="t"/>
              </v:shape>
            </v:group>
            <v:group style="position:absolute;left:16441;top:16210;width:438;height:492" coordorigin="16441,16210" coordsize="438,492">
              <v:shape style="position:absolute;left:16441;top:16210;width:438;height:492" coordorigin="16441,16210" coordsize="438,492" path="m16441,16361l16521,16345,16693,16301,16879,16210,16801,16325,16632,16567,16530,16688,16486,16702,16441,16361e" filled="f" stroked="t" strokeweight=".318687pt" strokecolor="#00FF00">
                <v:path arrowok="t"/>
              </v:shape>
            </v:group>
            <v:group style="position:absolute;left:6302;top:12579;width:166;height:166" coordorigin="6302,12579" coordsize="166,166">
              <v:shape style="position:absolute;left:6302;top:12579;width:166;height:166" coordorigin="6302,12579" coordsize="166,166" path="m6375,12579l6468,12665,6394,12744,6302,12658,6375,12579e" filled="f" stroked="t" strokeweight=".318687pt" strokecolor="#000000">
                <v:path arrowok="t"/>
              </v:shape>
            </v:group>
            <v:group style="position:absolute;left:5560;top:12582;width:1077;height:1119" coordorigin="5560,12582" coordsize="1077,1119">
              <v:shape style="position:absolute;left:5560;top:12582;width:1077;height:1119" coordorigin="5560,12582" coordsize="1077,1119" path="m5560,13700l5671,13608,6042,13363,6447,13138,6567,12582,6629,12617,6637,12620,6514,13187,6081,13428,5716,13669,5676,13700e" filled="f" stroked="t" strokeweight=".318687pt" strokecolor="#3B3B3B">
                <v:path arrowok="t"/>
              </v:shape>
            </v:group>
            <v:group style="position:absolute;left:12650;top:10819;width:140;height:140" coordorigin="12650,10819" coordsize="140,140">
              <v:shape style="position:absolute;left:12650;top:10819;width:140;height:140" coordorigin="12650,10819" coordsize="140,140" path="m12791,10907l12700,10960,12650,10872,12740,10819,12791,10907e" filled="f" stroked="t" strokeweight=".318687pt" strokecolor="#000000">
                <v:path arrowok="t"/>
              </v:shape>
            </v:group>
            <v:group style="position:absolute;left:14119;top:9970;width:215;height:198" coordorigin="14119,9970" coordsize="215,198">
              <v:shape style="position:absolute;left:14119;top:9970;width:215;height:198" coordorigin="14119,9970" coordsize="215,198" path="m14274,9970l14335,10090,14180,10168,14119,10048,14274,9970e" filled="f" stroked="t" strokeweight=".318687pt" strokecolor="#000000">
                <v:path arrowok="t"/>
              </v:shape>
            </v:group>
            <v:group style="position:absolute;left:11865;top:9486;width:100;height:126" coordorigin="11865,9486" coordsize="100,126">
              <v:shape style="position:absolute;left:11865;top:9486;width:100;height:126" coordorigin="11865,9486" coordsize="100,126" path="m11965,9497l11948,9612,11865,9600,11881,9486,11965,9497e" filled="f" stroked="t" strokeweight=".318687pt" strokecolor="#000000">
                <v:path arrowok="t"/>
              </v:shape>
            </v:group>
            <v:group style="position:absolute;left:11336;top:9785;width:327;height:161" coordorigin="11336,9785" coordsize="327,161">
              <v:shape style="position:absolute;left:11336;top:9785;width:327;height:161" coordorigin="11336,9785" coordsize="327,161" path="m11662,9785l11662,9946,11336,9946,11336,9785,11662,9785e" filled="f" stroked="t" strokeweight=".318687pt" strokecolor="#000000">
                <v:path arrowok="t"/>
              </v:shape>
            </v:group>
            <v:group style="position:absolute;left:9424;top:671;width:308;height:180" coordorigin="9424,671" coordsize="308,180">
              <v:shape style="position:absolute;left:9424;top:671;width:308;height:180" coordorigin="9424,671" coordsize="308,180" path="m9699,671l9731,730,9666,765,9628,781,9543,824,9479,851,9424,671e" filled="f" stroked="t" strokeweight=".318687pt" strokecolor="#D1D100">
                <v:path arrowok="t"/>
              </v:shape>
            </v:group>
            <v:group style="position:absolute;left:11879;top:7768;width:2898;height:3158" coordorigin="11879,7768" coordsize="2898,3158">
              <v:shape style="position:absolute;left:11879;top:7768;width:2898;height:3158" coordorigin="11879,7768" coordsize="2898,3158" path="m14180,10168l14019,10257,12791,10907,12740,10819,12650,10872,12559,10926,11879,10144,11948,9612,11965,9497,12166,8383,12069,8066,12652,7768,14778,9569,14193,9827,14274,9970,14119,10048,14180,10168e" filled="f" stroked="t" strokeweight=".318687pt" strokecolor="#D1D100">
                <v:path arrowok="t"/>
              </v:shape>
            </v:group>
            <v:group style="position:absolute;left:9543;top:781;width:7980;height:8778" coordorigin="9543,781" coordsize="7980,8778">
              <v:shape style="position:absolute;left:9543;top:781;width:7980;height:8778" coordorigin="9543,781" coordsize="7980,8778" path="m12222,4454l11642,3520,11385,3008,10998,2371,10547,1899,10257,1541,9704,1139,9543,824,9628,781,9777,1077,10322,1472,10619,1837,11073,2314,11466,2962,11723,3474,12298,4396,12798,5064,12873,5158,13605,5944,14384,6656,14607,6863,14803,7124,14872,7186,14950,7241,16500,8471,16831,8812,16957,8950,17523,9498,17475,9559,16788,8879,15525,7797,15214,7588,14808,7263,14639,7035,14290,6723,13541,6012,12802,5223,12725,5132,12222,4454e" filled="f" stroked="t" strokeweight=".318687pt" strokecolor="#FF0000">
                <v:path arrowok="t"/>
              </v:shape>
            </v:group>
            <v:group style="position:absolute;left:14728;top:2683;width:962;height:959" coordorigin="14728,2683" coordsize="962,959">
              <v:shape style="position:absolute;left:14728;top:2683;width:962;height:959" coordorigin="14728,2683" coordsize="962,959" path="m14728,3302l15388,2683,15493,2800,15598,2787,15691,2867,15617,2948,15574,2910,15404,3102,15428,3123,15404,3150,15461,3203,15182,3514,15068,3643,14781,3356,14728,3302e" filled="f" stroked="t" strokeweight=".318687pt" strokecolor="#D1D100">
                <v:path arrowok="t"/>
              </v:shape>
            </v:group>
            <v:group style="position:absolute;left:11152;top:5364;width:3058;height:4210" coordorigin="11152,5364" coordsize="3058,4210">
              <v:shape style="position:absolute;left:11152;top:5364;width:3058;height:4210" coordorigin="11152,5364" coordsize="3058,4210" path="m11152,7956l11162,6348,11404,5904,11178,5403,11231,5368,11280,5364,11326,5384,11481,5561,11949,6114,12775,7000,13410,7572,14121,8170,14210,8338,14147,8452,13982,8442,13144,7776,12864,7631,12652,7768,12069,8066,12166,8383,11965,9497,11881,9486,11156,9573,11152,7956e" filled="f" stroked="t" strokeweight=".318687pt" strokecolor="#00FF00">
                <v:path arrowok="t"/>
              </v:shape>
            </v:group>
            <v:group style="position:absolute;left:12242;top:5814;width:163;height:166" coordorigin="12242,5814" coordsize="163,166">
              <v:shape style="position:absolute;left:12242;top:5814;width:163;height:166" coordorigin="12242,5814" coordsize="163,166" path="m12242,5880l12317,5814,12405,5915,12330,5980,12242,5880e" filled="f" stroked="t" strokeweight=".318687pt" strokecolor="#000000">
                <v:path arrowok="t"/>
              </v:shape>
            </v:group>
            <v:group style="position:absolute;left:15589;top:5427;width:188;height:188" coordorigin="15589,5427" coordsize="188,188">
              <v:shape style="position:absolute;left:15589;top:5427;width:188;height:188" coordorigin="15589,5427" coordsize="188,188" path="m15670,5427l15777,5529,15695,5615,15589,5513,15670,5427e" filled="f" stroked="t" strokeweight=".318687pt" strokecolor="#000000">
                <v:path arrowok="t"/>
              </v:shape>
            </v:group>
            <v:group style="position:absolute;left:17082;top:6603;width:280;height:272" coordorigin="17082,6603" coordsize="280,272">
              <v:shape style="position:absolute;left:17082;top:6603;width:280;height:272" coordorigin="17082,6603" coordsize="280,272" path="m17362,6783l17276,6876,17082,6697,17168,6603,17362,6783e" filled="f" stroked="t" strokeweight=".318687pt" strokecolor="#000000">
                <v:path arrowok="t"/>
              </v:shape>
            </v:group>
            <v:group style="position:absolute;left:16186;top:9497;width:1025;height:707" coordorigin="16186,9497" coordsize="1025,707">
              <v:shape style="position:absolute;left:16186;top:9497;width:1025;height:707" coordorigin="16186,9497" coordsize="1025,707" path="m16200,9577l16259,9500,16395,9497,16584,9546,16865,9694,17077,9808,17211,9898,17184,9930,17115,9981,17067,10018,17015,10058,16884,10190,16841,10204,16796,10201,16728,10166,16628,10079,16325,9806,16193,9744,16186,9698,16200,9577e" filled="f" stroked="t" strokeweight=".318687pt" strokecolor="#00FF00">
                <v:path arrowok="t"/>
              </v:shape>
            </v:group>
            <v:group style="position:absolute;left:8633;top:6323;width:88;height:75" coordorigin="8633,6323" coordsize="88,75">
              <v:shape style="position:absolute;left:8633;top:6323;width:88;height:75" coordorigin="8633,6323" coordsize="88,75" path="m8710,6323l8721,6383,8646,6398,8633,6339,8710,6323e" filled="f" stroked="t" strokeweight=".318687pt" strokecolor="#000000">
                <v:path arrowok="t"/>
              </v:shape>
            </v:group>
            <v:group style="position:absolute;left:9223;top:5270;width:276;height:323" coordorigin="9223,5270" coordsize="276,323">
              <v:shape style="position:absolute;left:9223;top:5270;width:276;height:323" coordorigin="9223,5270" coordsize="276,323" path="m9382,5270l9498,5518,9339,5593,9223,5344,9382,5270e" filled="f" stroked="t" strokeweight=".318687pt" strokecolor="#000000">
                <v:path arrowok="t"/>
              </v:shape>
            </v:group>
            <v:group style="position:absolute;left:7167;top:671;width:110;height:69" coordorigin="7167,671" coordsize="110,69">
              <v:shape style="position:absolute;left:7167;top:671;width:110;height:69" coordorigin="7167,671" coordsize="110,69" path="m7277,715l7185,739,7167,671e" filled="f" stroked="t" strokeweight=".318687pt" strokecolor="#000000">
                <v:path arrowok="t"/>
              </v:shape>
            </v:group>
            <v:group style="position:absolute;left:7266;top:671;width:11;height:45" coordorigin="7266,671" coordsize="11,45">
              <v:shape style="position:absolute;left:7266;top:671;width:11;height:45" coordorigin="7266,671" coordsize="11,45" path="m7266,671l7277,715e" filled="f" stroked="t" strokeweight=".318687pt" strokecolor="#000000">
                <v:path arrowok="t"/>
              </v:shape>
            </v:group>
            <v:group style="position:absolute;left:7277;top:671;width:387;height:193" coordorigin="7277,671" coordsize="387,193">
              <v:shape style="position:absolute;left:7277;top:671;width:387;height:193" coordorigin="7277,671" coordsize="387,193" path="m7604,671l7623,751,7645,746,7664,824,7505,864,7492,808,7311,853,7277,715,7451,672,7457,695,7554,671e" filled="f" stroked="t" strokeweight=".318687pt" strokecolor="#000000">
                <v:path arrowok="t"/>
              </v:shape>
            </v:group>
            <v:group style="position:absolute;left:7381;top:929;width:132;height:161" coordorigin="7381,929" coordsize="132,161">
              <v:shape style="position:absolute;left:7381;top:929;width:132;height:161" coordorigin="7381,929" coordsize="132,161" path="m7476,929l7513,1063,7417,1090,7381,954,7476,929e" filled="f" stroked="t" strokeweight=".318687pt" strokecolor="#000000">
                <v:path arrowok="t"/>
              </v:shape>
            </v:group>
            <v:group style="position:absolute;left:7033;top:749;width:212;height:374" coordorigin="7033,749" coordsize="212,374">
              <v:shape style="position:absolute;left:7033;top:749;width:212;height:374" coordorigin="7033,749" coordsize="212,374" path="m7159,843l7245,1080,7124,1123,7033,867,7064,856,7041,794,7164,749,7193,830,7159,843e" filled="f" stroked="t" strokeweight=".318687pt" strokecolor="#000000">
                <v:path arrowok="t"/>
              </v:shape>
            </v:group>
            <v:group style="position:absolute;left:7148;top:1131;width:185;height:231" coordorigin="7148,1131" coordsize="185,231">
              <v:shape style="position:absolute;left:7148;top:1131;width:185;height:231" coordorigin="7148,1131" coordsize="185,231" path="m7263,1131l7333,1321,7218,1362,7148,1174,7263,1131e" filled="f" stroked="t" strokeweight=".318687pt" strokecolor="#000000">
                <v:path arrowok="t"/>
              </v:shape>
            </v:group>
            <v:group style="position:absolute;left:8471;top:5776;width:2495;height:347" coordorigin="8471,5776" coordsize="2495,347">
              <v:shape style="position:absolute;left:8471;top:5776;width:2495;height:347" coordorigin="8471,5776" coordsize="2495,347" path="m8656,6026l10456,5797,10657,5776,10966,5794,10964,5888,10658,5870,10467,5889,8640,6124,8507,6057,8471,5932,8562,5905,8587,5991,8656,6026e" filled="f" stroked="t" strokeweight=".318687pt" strokecolor="#FF0000">
                <v:path arrowok="t"/>
              </v:shape>
            </v:group>
            <v:group style="position:absolute;left:20675;top:5720;width:92;height:105" coordorigin="20675,5720" coordsize="92,105">
              <v:shape style="position:absolute;left:20675;top:5720;width:92;height:105" coordorigin="20675,5720" coordsize="92,105" path="m20727,5720l20767,5799,20715,5826,20675,5748,20727,5720e" filled="f" stroked="t" strokeweight=".318687pt" strokecolor="#000000">
                <v:path arrowok="t"/>
              </v:shape>
            </v:group>
            <v:group style="position:absolute;left:20727;top:5822;width:75;height:89" coordorigin="20727,5822" coordsize="75,89">
              <v:shape style="position:absolute;left:20727;top:5822;width:75;height:89" coordorigin="20727,5822" coordsize="75,89" path="m20727,5843l20767,5822,20802,5893,20762,5912,20727,5843e" filled="f" stroked="t" strokeweight=".318687pt" strokecolor="#000000">
                <v:path arrowok="t"/>
              </v:shape>
            </v:group>
            <v:group style="position:absolute;left:19147;top:5466;width:188;height:186" coordorigin="19147,5466" coordsize="188,186">
              <v:shape style="position:absolute;left:19147;top:5466;width:188;height:186" coordorigin="19147,5466" coordsize="188,186" path="m19261,5466l19335,5575,19220,5652,19147,5542,19261,5466e" filled="f" stroked="t" strokeweight=".318687pt" strokecolor="#000000">
                <v:path arrowok="t"/>
              </v:shape>
            </v:group>
            <v:group style="position:absolute;left:7306;top:10259;width:134;height:129" coordorigin="7306,10259" coordsize="134,129">
              <v:shape style="position:absolute;left:7306;top:10259;width:134;height:129" coordorigin="7306,10259" coordsize="134,129" path="m7440,10337l7397,10388,7306,10310,7349,10259,7440,10337e" filled="f" stroked="t" strokeweight=".318687pt" strokecolor="#000000">
                <v:path arrowok="t"/>
              </v:shape>
            </v:group>
            <v:group style="position:absolute;left:7229;top:8925;width:131;height:91" coordorigin="7229,8925" coordsize="131,91">
              <v:shape style="position:absolute;left:7229;top:8925;width:131;height:91" coordorigin="7229,8925" coordsize="131,91" path="m7360,8989l7245,9016,7229,8952,7346,8925,7360,8989e" filled="f" stroked="t" strokeweight=".318687pt" strokecolor="#000000">
                <v:path arrowok="t"/>
              </v:shape>
            </v:group>
            <v:group style="position:absolute;left:6802;top:9620;width:193;height:198" coordorigin="6802,9620" coordsize="193,198">
              <v:shape style="position:absolute;left:6802;top:9620;width:193;height:198" coordorigin="6802,9620" coordsize="193,198" path="m6877,9620l6995,9747,6920,9817,6802,9691,6877,9620e" filled="f" stroked="t" strokeweight=".318687pt" strokecolor="#000000">
                <v:path arrowok="t"/>
              </v:shape>
            </v:group>
            <v:group style="position:absolute;left:6594;top:9446;width:269;height:245" coordorigin="6594,9446" coordsize="269,245">
              <v:shape style="position:absolute;left:6594;top:9446;width:269;height:245" coordorigin="6594,9446" coordsize="269,245" path="m6654,9446l6863,9616,6802,9691,6594,9521,6654,9446e" filled="f" stroked="t" strokeweight=".318687pt" strokecolor="#000000">
                <v:path arrowok="t"/>
              </v:shape>
            </v:group>
            <v:group style="position:absolute;left:13175;top:4043;width:185;height:186" coordorigin="13175,4043" coordsize="185,186">
              <v:shape style="position:absolute;left:13175;top:4043;width:185;height:186" coordorigin="13175,4043" coordsize="185,186" path="m13359,4102l13232,4229,13175,4170,13302,4043,13359,4102e" filled="f" stroked="t" strokeweight=".318687pt" strokecolor="#000000">
                <v:path arrowok="t"/>
              </v:shape>
            </v:group>
            <v:group style="position:absolute;left:9941;top:3988;width:112;height:97" coordorigin="9941,3988" coordsize="112,97">
              <v:shape style="position:absolute;left:9941;top:3988;width:112;height:97" coordorigin="9941,3988" coordsize="112,97" path="m9970,4086l9941,4044,10026,3988,10053,4030,9970,4086e" filled="f" stroked="t" strokeweight=".318687pt" strokecolor="#000000">
                <v:path arrowok="t"/>
              </v:shape>
            </v:group>
            <v:group style="position:absolute;left:9671;top:3725;width:102;height:124" coordorigin="9671,3725" coordsize="102,124">
              <v:shape style="position:absolute;left:9671;top:3725;width:102;height:124" coordorigin="9671,3725" coordsize="102,124" path="m9702,3725l9773,3827,9741,3850,9671,3748,9702,3725e" filled="f" stroked="t" strokeweight=".318687pt" strokecolor="#000000">
                <v:path arrowok="t"/>
              </v:shape>
            </v:group>
            <v:group style="position:absolute;left:20874;top:8380;width:445;height:510" coordorigin="20874,8380" coordsize="445,510">
              <v:shape style="position:absolute;left:20874;top:8380;width:445;height:510" coordorigin="20874,8380" coordsize="445,510" path="m21319,8646l20885,8890,20874,8542,21180,8380,21319,8646e" filled="f" stroked="t" strokeweight=".318687pt" strokecolor="#D1D100">
                <v:path arrowok="t"/>
              </v:shape>
            </v:group>
            <v:group style="position:absolute;left:10282;top:4957;width:159;height:105" coordorigin="10282,4957" coordsize="159,105">
              <v:shape style="position:absolute;left:10282;top:4957;width:159;height:105" coordorigin="10282,4957" coordsize="159,105" path="m10424,4957l10442,4997,10302,5062,10282,5023,10424,4957e" filled="f" stroked="t" strokeweight=".318687pt" strokecolor="#000000">
                <v:path arrowok="t"/>
              </v:shape>
            </v:group>
            <v:group style="position:absolute;left:9970;top:5244;width:206;height:311" coordorigin="9970,5244" coordsize="206,311">
              <v:shape style="position:absolute;left:9970;top:5244;width:206;height:311" coordorigin="9970,5244" coordsize="206,311" path="m10080,5244l10176,5516,10066,5555,9970,5282,10080,5244e" filled="f" stroked="t" strokeweight=".318687pt" strokecolor="#000000">
                <v:path arrowok="t"/>
              </v:shape>
            </v:group>
            <v:group style="position:absolute;left:9996;top:5641;width:127;height:190" coordorigin="9996,5641" coordsize="127,190">
              <v:shape style="position:absolute;left:9996;top:5641;width:127;height:190" coordorigin="9996,5641" coordsize="127,190" path="m10101,5641l10123,5816,10018,5830,9996,5655,10101,5641e" filled="f" stroked="t" strokeweight=".318687pt" strokecolor="#000000">
                <v:path arrowok="t"/>
              </v:shape>
            </v:group>
            <v:group style="position:absolute;left:10201;top:5628;width:473;height:186" coordorigin="10201,5628" coordsize="473,186">
              <v:shape style="position:absolute;left:10201;top:5628;width:473;height:186" coordorigin="10201,5628" coordsize="473,186" path="m10657,5628l10674,5754,10219,5814,10201,5689,10657,5628e" filled="f" stroked="t" strokeweight=".318687pt" strokecolor="#000000">
                <v:path arrowok="t"/>
              </v:shape>
            </v:group>
            <v:group style="position:absolute;left:10682;top:5560;width:129;height:196" coordorigin="10682,5560" coordsize="129,196">
              <v:shape style="position:absolute;left:10682;top:5560;width:129;height:196" coordorigin="10682,5560" coordsize="129,196" path="m10783,5560l10811,5740,10709,5756,10682,5575,10783,5560e" filled="f" stroked="t" strokeweight=".318687pt" strokecolor="#000000">
                <v:path arrowok="t"/>
              </v:shape>
            </v:group>
            <v:group style="position:absolute;left:10447;top:4999;width:174;height:159" coordorigin="10447,4999" coordsize="174,159">
              <v:shape style="position:absolute;left:10447;top:4999;width:174;height:159" coordorigin="10447,4999" coordsize="174,159" path="m10569,4999l10620,5086,10498,5158,10447,5070,10517,5029,10569,4999e" filled="f" stroked="t" strokeweight=".318687pt" strokecolor="#000000">
                <v:path arrowok="t"/>
              </v:shape>
            </v:group>
            <v:group style="position:absolute;left:10483;top:4941;width:86;height:88" coordorigin="10483,4941" coordsize="86,88">
              <v:shape style="position:absolute;left:10483;top:4941;width:86;height:88" coordorigin="10483,4941" coordsize="86,88" path="m10536,4941l10569,4999,10517,5029,10483,4973,10536,4941e" filled="f" stroked="t" strokeweight=".318687pt" strokecolor="#000000">
                <v:path arrowok="t"/>
              </v:shape>
            </v:group>
            <v:group style="position:absolute;left:872;top:9398;width:309;height:562" coordorigin="872,9398" coordsize="309,562">
              <v:shape style="position:absolute;left:872;top:9398;width:309;height:562" coordorigin="872,9398" coordsize="309,562" path="m1181,9961l872,9398e" filled="f" stroked="t" strokeweight=".318687pt" strokecolor="#3B3B3B">
                <v:path arrowok="t"/>
              </v:shape>
            </v:group>
            <v:group style="position:absolute;left:872;top:9202;width:390;height:758" coordorigin="872,9202" coordsize="390,758">
              <v:shape style="position:absolute;left:872;top:9202;width:390;height:758" coordorigin="872,9202" coordsize="390,758" path="m872,9202l1262,9914,1181,9961e" filled="f" stroked="t" strokeweight=".318687pt" strokecolor="#3B3B3B">
                <v:path arrowok="t"/>
              </v:shape>
            </v:group>
            <v:group style="position:absolute;left:21683;top:16969;width:113;height:120" coordorigin="21683,16969" coordsize="113,120">
              <v:shape style="position:absolute;left:21683;top:16969;width:113;height:120" coordorigin="21683,16969" coordsize="113,120" path="m21701,16969l21797,16984,21779,17088,21683,17072,21701,16969e" filled="f" stroked="t" strokeweight=".318687pt" strokecolor="#000000">
                <v:path arrowok="t"/>
              </v:shape>
            </v:group>
            <v:group style="position:absolute;left:9666;top:12881;width:260;height:860" coordorigin="9666,12881" coordsize="260,860">
              <v:shape style="position:absolute;left:9666;top:12881;width:260;height:860" coordorigin="9666,12881" coordsize="260,860" path="m9760,13740l9728,13288,9669,13020,9666,12936,9674,12894,9918,12881,9918,12950,9820,12961,9825,13071,9922,13066,9926,13114,9849,13277,9851,13422,9855,13506,9860,13586,9863,13665,9870,13742e" filled="f" stroked="t" strokeweight=".318687pt" strokecolor="#FF0000">
                <v:path arrowok="t"/>
              </v:shape>
            </v:group>
            <v:group style="position:absolute;left:9404;top:12450;width:468;height:448" coordorigin="9404,12450" coordsize="468,448">
              <v:shape style="position:absolute;left:9404;top:12450;width:468;height:448" coordorigin="9404,12450" coordsize="468,448" path="m9404,12811l9406,12685,9470,12676,9548,12652,9666,12604,9765,12540,9873,12450,9725,12716,9674,12894,9548,12897,9404,12811e" filled="f" stroked="t" strokeweight=".318687pt" strokecolor="#EF0000">
                <v:path arrowok="t"/>
              </v:shape>
            </v:group>
            <v:group style="position:absolute;left:23314;top:11341;width:1186;height:1267" coordorigin="23314,11341" coordsize="1186,1267">
              <v:shape style="position:absolute;left:23314;top:11341;width:1186;height:1267" coordorigin="23314,11341" coordsize="1186,1267" path="m23314,11664l23933,11552,24209,11377,24239,11341,24376,11457,24376,11930,24499,12607,24317,12465,24222,11930,23902,11696,23459,11780,23314,11664e" filled="f" stroked="t" strokeweight=".318687pt" strokecolor="#FF0000">
                <v:path arrowok="t"/>
              </v:shape>
            </v:group>
            <v:group style="position:absolute;left:15651;top:5762;width:104;height:105" coordorigin="15651,5762" coordsize="104,105">
              <v:shape style="position:absolute;left:15651;top:5762;width:104;height:105" coordorigin="15651,5762" coordsize="104,105" path="m15651,5805l15695,5762,15754,5824,15710,5867,15651,5805e" filled="f" stroked="t" strokeweight=".318687pt" strokecolor="#000000">
                <v:path arrowok="t"/>
              </v:shape>
            </v:group>
            <v:group style="position:absolute;left:16121;top:5681;width:325;height:303" coordorigin="16121,5681" coordsize="325,303">
              <v:shape style="position:absolute;left:16121;top:5681;width:325;height:303" coordorigin="16121,5681" coordsize="325,303" path="m16172,5681l16446,5926,16395,5983,16121,5736,16172,5681e" filled="f" stroked="t" strokeweight=".318687pt" strokecolor="#000000">
                <v:path arrowok="t"/>
              </v:shape>
            </v:group>
            <v:group style="position:absolute;left:20358;top:7409;width:145;height:153" coordorigin="20358,7409" coordsize="145,153">
              <v:shape style="position:absolute;left:20358;top:7409;width:145;height:153" coordorigin="20358,7409" coordsize="145,153" path="m20412,7409l20503,7454,20450,7562,20358,7518,20412,7409e" filled="f" stroked="t" strokeweight=".318687pt" strokecolor="#000000">
                <v:path arrowok="t"/>
              </v:shape>
            </v:group>
            <v:group style="position:absolute;left:20853;top:7333;width:175;height:132" coordorigin="20853,7333" coordsize="175,132">
              <v:shape style="position:absolute;left:20853;top:7333;width:175;height:132" coordorigin="20853,7333" coordsize="175,132" path="m21000,7333l21029,7392,20882,7465,20853,7406,21000,7333e" filled="f" stroked="t" strokeweight=".318687pt" strokecolor="#000000">
                <v:path arrowok="t"/>
              </v:shape>
            </v:group>
            <v:group style="position:absolute;left:13312;top:1233;width:606;height:612" coordorigin="13312,1233" coordsize="606,612">
              <v:shape style="position:absolute;left:13312;top:1233;width:606;height:612" coordorigin="13312,1233" coordsize="606,612" path="m13312,1485l13581,1233,13917,1593,13646,1845,13312,1485e" filled="f" stroked="t" strokeweight=".318687pt" strokecolor="#D1D100">
                <v:path arrowok="t"/>
              </v:shape>
            </v:group>
            <v:group style="position:absolute;left:17442;top:6947;width:1766;height:1047" coordorigin="17442,6947" coordsize="1766,1047">
              <v:shape style="position:absolute;left:17442;top:6947;width:1766;height:1047" coordorigin="17442,6947" coordsize="1766,1047" path="m17442,7903l19156,6947,19207,7041,17496,7994,17442,7903e" filled="f" stroked="t" strokeweight=".318687pt" strokecolor="#FF00FF">
                <v:path arrowok="t"/>
              </v:shape>
            </v:group>
            <v:group style="position:absolute;left:10898;top:12926;width:580;height:743" coordorigin="10898,12926" coordsize="580,743">
              <v:shape style="position:absolute;left:10898;top:12926;width:580;height:743" coordorigin="10898,12926" coordsize="580,743" path="m11003,13549l11165,13423,11282,13337,11364,13222,11401,13116,11393,12959,11468,12926,11478,13125,11431,13257,11336,13390,11211,13484,11052,13605,10990,13669,10898,13657,11003,13549e" filled="f" stroked="t" strokeweight=".318687pt" strokecolor="#3B3B3B">
                <v:path arrowok="t"/>
              </v:shape>
            </v:group>
            <v:group style="position:absolute;left:10808;top:13734;width:118;height:18" coordorigin="10808,13734" coordsize="118,18">
              <v:shape style="position:absolute;left:10808;top:13734;width:118;height:18" coordorigin="10808,13734" coordsize="118,18" path="m10808,13750l10811,13747,10824,13734,10926,13737,10912,13751e" filled="f" stroked="t" strokeweight=".318687pt" strokecolor="#3B3B3B">
                <v:path arrowok="t"/>
              </v:shape>
            </v:group>
            <v:group style="position:absolute;left:10214;top:12443;width:1093;height:806" coordorigin="10214,12443" coordsize="1093,806">
              <v:shape style="position:absolute;left:10214;top:12443;width:1093;height:806" coordorigin="10214,12443" coordsize="1093,806" path="m10751,12443l11006,12465,11057,12536,11307,12749,11232,12784,10941,12536,10756,12520,10631,12544,10509,12609,10404,12744,10322,12916,10290,13079,10297,13216,10223,13249,10214,13074,10249,12893,10340,12704,10459,12550,10606,12472,10751,12443e" filled="f" stroked="t" strokeweight=".318687pt" strokecolor="#3B3B3B">
                <v:path arrowok="t"/>
              </v:shape>
            </v:group>
            <v:group style="position:absolute;left:11006;top:12021;width:1413;height:712" coordorigin="11006,12021" coordsize="1413,712">
              <v:shape style="position:absolute;left:11006;top:12021;width:1413;height:712" coordorigin="11006,12021" coordsize="1413,712" path="m11192,12445l11336,12392,11425,12317,11629,12152,11814,12050,11987,12021,12150,12048,12273,12094,12419,12236,12346,12269,12231,12160,12131,12121,11987,12097,11839,12121,11672,12214,11473,12376,11435,12408,11420,12698,11342,12733,11356,12465,11210,12518,11057,12536,11006,12465,11192,12445e" filled="f" stroked="t" strokeweight=".318687pt" strokecolor="#3B3B3B">
                <v:path arrowok="t"/>
              </v:shape>
            </v:group>
            <v:group style="position:absolute;left:14174;top:12375;width:1007;height:1087" coordorigin="14174,12375" coordsize="1007,1087">
              <v:shape style="position:absolute;left:14174;top:12375;width:1007;height:1087" coordorigin="14174,12375" coordsize="1007,1087" path="m14511,12491l14562,12448,14628,12410,14731,12378,14808,12375,14881,12387,14985,12434,15072,12504,15095,12536,15154,12614,15177,12684,15181,12759,15170,12845,15147,12900,15112,12967,15063,13030,15005,13073,14910,13124,14781,13143,14760,13143,14687,13132,14615,13106,14550,13065,14228,13461,14174,13409,14495,13014,14451,12953,14421,12885,14403,12811,14401,12770,14408,12684,14411,12661,14438,12591,14464,12548,14511,12491e" filled="f" stroked="t" strokeweight=".318687pt" strokecolor="#3B3B3B">
                <v:path arrowok="t"/>
              </v:shape>
            </v:group>
            <v:group style="position:absolute;left:16146;top:10907;width:395;height:394" coordorigin="16146,10907" coordsize="395,394">
              <v:shape style="position:absolute;left:16146;top:10907;width:395;height:394" coordorigin="16146,10907" coordsize="395,394" path="m16541,11199l16250,10907,16146,11009,16438,11301,16541,11199e" filled="f" stroked="t" strokeweight=".318687pt" strokecolor="#3B3B3B">
                <v:path arrowok="t"/>
              </v:shape>
            </v:group>
            <v:group style="position:absolute;left:15633;top:10107;width:1730;height:1707" coordorigin="15633,10107" coordsize="1730,1707">
              <v:shape style="position:absolute;left:15633;top:10107;width:1730;height:1707" coordorigin="15633,10107" coordsize="1730,1707" path="m16294,10700l16339,10590,16350,10472,16330,10373,16272,10274,16200,10185,16282,10107,16671,10485,17012,10772,17364,11023,17302,11133,17192,11066,17078,11028,17007,11014,16911,11028,16777,11086,16693,11160,16637,11226,16592,11328,16844,11401,16820,11463,16844,11524,16809,11538,16852,11635,16886,11624,16903,11659,17018,11704,16828,11752,16788,11788,16745,11804,16707,11811,16658,11814,16581,11801,16505,11739,16468,11669,16462,11629,16462,11591,16470,11551,16489,11511,16462,11529,16392,11559,16318,11576,16243,11578,16169,11564,16116,11544,16111,11549,16048,11508,15981,11444,15914,11342,15891,11240,15890,11164,15902,11090,15930,11020,15958,10974,15925,10996,15888,11011,15850,11019,15810,11017,15735,10993,15654,10910,15633,10845,15638,10759,15656,10719,15678,10686,15707,10659,15778,10590,15915,10638,15968,10612,15968,10614,16036,10580,16148,10847,16234,10781,16294,10700e" filled="f" stroked="t" strokeweight=".318687pt" strokecolor="#3B3B3B">
                <v:path arrowok="t"/>
              </v:shape>
            </v:group>
            <v:group style="position:absolute;left:9851;top:10759;width:5787;height:2747" coordorigin="9851,10759" coordsize="5787,2747">
              <v:shape style="position:absolute;left:9851;top:10759;width:5787;height:2747" coordorigin="9851,10759" coordsize="5787,2747" path="m13541,11718l15638,10759,15633,10845,13681,11736,9855,13506,9851,13422,10223,13249,10297,13216,11232,12784,11307,12749,11342,12733,11420,12698,12346,12269,12419,12236,13541,11718e" filled="f" stroked="t" strokeweight=".318687pt" strokecolor="#3B3B3B">
                <v:path arrowok="t"/>
              </v:shape>
            </v:group>
            <v:group style="position:absolute;left:9860;top:10910;width:5842;height:2844" coordorigin="9860,10910" coordsize="5842,2844">
              <v:shape style="position:absolute;left:9860;top:10910;width:5842;height:2844" coordorigin="9860,10910" coordsize="5842,2844" path="m9860,13586l15654,10910,15702,10971,15348,11133,15279,11165,14816,11379,14747,11411,14217,11656,14148,11688,13194,12129,13015,12211,12939,12246,12797,12313,12515,12442,12652,12985,12582,13015,12446,12473,11468,12926,11393,12959,10372,13431,10423,13498,10501,13565,10604,13600,10725,13637,10898,13657,10990,13669,11033,13675,11160,13723,11211,13755e" filled="f" stroked="t" strokeweight=".318687pt" strokecolor="#3B3B3B">
                <v:path arrowok="t"/>
              </v:shape>
            </v:group>
            <v:group style="position:absolute;left:9860;top:13465;width:1166;height:288" coordorigin="9860,13465" coordsize="1166,288">
              <v:shape style="position:absolute;left:9860;top:13465;width:1166;height:288" coordorigin="9860,13465" coordsize="1166,288" path="m11027,13753l11015,13748,10926,13737,10824,13734,10709,13710,10582,13672,10463,13632,10368,13551,10302,13465,9863,13665,9860,13586e" filled="f" stroked="t" strokeweight=".318687pt" strokecolor="#3B3B3B">
                <v:path arrowok="t"/>
              </v:shape>
            </v:group>
            <v:group style="position:absolute;left:15233;top:11133;width:878;height:978" coordorigin="15233,11133" coordsize="878,978">
              <v:shape style="position:absolute;left:15233;top:11133;width:878;height:978" coordorigin="15233,11133" coordsize="878,978" path="m15584,11654l15420,11430,15279,11165,15348,11133,15485,11390,15641,11605,15652,11616,15914,11342,15955,11407,15707,11669,15808,11766,16048,11508,16111,11549,15863,11817,15812,11873,15757,11820,15656,11723,15287,12112,15233,12061,15601,11672,15584,11654e" filled="f" stroked="t" strokeweight=".318687pt" strokecolor="#3B3B3B">
                <v:path arrowok="t"/>
              </v:shape>
            </v:group>
            <v:group style="position:absolute;left:15961;top:11801;width:696;height:1683" coordorigin="15961,11801" coordsize="696,1683">
              <v:shape style="position:absolute;left:15961;top:11801;width:696;height:1683" coordorigin="15961,11801" coordsize="696,1683" path="m16459,12128l16581,11801,16658,11814,16331,12677,16304,12748,16162,13122,16025,13484,15961,13418e" filled="f" stroked="t" strokeweight=".318687pt" strokecolor="#3B3B3B">
                <v:path arrowok="t"/>
              </v:shape>
            </v:group>
            <v:group style="position:absolute;left:16046;top:12730;width:175;height:464" coordorigin="16046,12730" coordsize="175,464">
              <v:shape style="position:absolute;left:16046;top:12730;width:175;height:464" coordorigin="16046,12730" coordsize="175,464" path="m16046,13194l16221,12730e" filled="f" stroked="t" strokeweight=".318687pt" strokecolor="#3B3B3B">
                <v:path arrowok="t"/>
              </v:shape>
            </v:group>
            <v:group style="position:absolute;left:15961;top:13194;width:84;height:225" coordorigin="15961,13194" coordsize="84,225">
              <v:shape style="position:absolute;left:15961;top:13194;width:84;height:225" coordorigin="15961,13194" coordsize="84,225" path="m15961,13418l16046,13194e" filled="f" stroked="t" strokeweight=".318687pt" strokecolor="#3B3B3B">
                <v:path arrowok="t"/>
              </v:shape>
            </v:group>
            <v:group style="position:absolute;left:15397;top:11817;width:1061;height:913" coordorigin="15397,11817" coordsize="1061,913">
              <v:shape style="position:absolute;left:15397;top:11817;width:1061;height:913" coordorigin="15397,11817" coordsize="1061,913" path="m16221,12730l15630,12485,15397,12327,15447,12265,15675,12421,16259,12649,16432,12198,16075,12058,15834,11893,15812,11873,15863,11817,15880,11836,16110,11991,16459,12128e" filled="f" stroked="t" strokeweight=".318687pt" strokecolor="#3B3B3B">
                <v:path arrowok="t"/>
              </v:shape>
            </v:group>
            <v:group style="position:absolute;left:14747;top:11379;width:1064;height:1235" coordorigin="14747,11379" coordsize="1064,1235">
              <v:shape style="position:absolute;left:14747;top:11379;width:1064;height:1235" coordorigin="14747,11379" coordsize="1064,1235" path="m15393,12214l15757,11820,15812,11873,15447,12265,15397,12327,15154,12614,15095,12536,15342,12268,15235,12167,14985,12434,14913,12399,15181,12115,15149,12085,14986,11860,14747,11411,14816,11379,15050,11820,15206,12035,15233,12061,15287,12112,15393,12214e" filled="f" stroked="t" strokeweight=".318687pt" strokecolor="#3B3B3B">
                <v:path arrowok="t"/>
              </v:shape>
            </v:group>
            <v:group style="position:absolute;left:14148;top:11656;width:480;height:792" coordorigin="14148,11656" coordsize="480,792">
              <v:shape style="position:absolute;left:14148;top:11656;width:480;height:792" coordorigin="14148,11656" coordsize="480,792" path="m14562,12448l14148,11688,14217,11656,14628,12410,14562,12448e" filled="f" stroked="t" strokeweight=".318687pt" strokecolor="#3B3B3B">
                <v:path arrowok="t"/>
              </v:shape>
            </v:group>
            <v:group style="position:absolute;left:12797;top:12246;width:1611;height:524" coordorigin="12797,12246" coordsize="1611,524">
              <v:shape style="position:absolute;left:12797;top:12246;width:1611;height:524" coordorigin="12797,12246" coordsize="1611,524" path="m13727,12344l14003,12440,14108,12501,14258,12588,14408,12684,14401,12770,14220,12653,13971,12508,13672,12405,13390,12352,12797,12313,12939,12246,13399,12279,13560,12308,13727,12344e" filled="f" stroked="t" strokeweight=".318687pt" strokecolor="#3B3B3B">
                <v:path arrowok="t"/>
              </v:shape>
            </v:group>
            <v:group style="position:absolute;left:14781;top:13133;width:685;height:1769" coordorigin="14781,13133" coordsize="685,1769">
              <v:shape style="position:absolute;left:14781;top:13133;width:685;height:1769" coordorigin="14781,13133" coordsize="685,1769" path="m15160,13705l15060,13503,14781,13143,14868,13133,15071,13393,15157,13528,15228,13675,15267,13772,15321,13904,15345,13966,15381,14166,15413,14336,15440,14499,15458,14567,15466,14754,15409,14902,15375,14562,15338,14341,15271,13987e" filled="f" stroked="t" strokeweight=".318687pt" strokecolor="#3B3B3B">
                <v:path arrowok="t"/>
              </v:shape>
            </v:group>
            <v:group style="position:absolute;left:15160;top:13705;width:10;height:25" coordorigin="15160,13705" coordsize="10,25">
              <v:shape style="position:absolute;left:15160;top:13705;width:10;height:25" coordorigin="15160,13705" coordsize="10,25" path="m15170,13731l15160,13705e" filled="f" stroked="t" strokeweight=".318687pt" strokecolor="#3B3B3B">
                <v:path arrowok="t"/>
              </v:shape>
            </v:group>
            <v:group style="position:absolute;left:15170;top:13731;width:102;height:257" coordorigin="15170,13731" coordsize="102,257">
              <v:shape style="position:absolute;left:15170;top:13731;width:102;height:257" coordorigin="15170,13731" coordsize="102,257" path="m15271,13987l15170,13731e" filled="f" stroked="t" strokeweight=".318687pt" strokecolor="#3B3B3B">
                <v:path arrowok="t"/>
              </v:shape>
            </v:group>
            <v:group style="position:absolute;left:11629;top:12945;width:2793;height:840" coordorigin="11629,12945" coordsize="2793,840">
              <v:shape style="position:absolute;left:11629;top:12945;width:2793;height:840" coordorigin="11629,12945" coordsize="2793,840" path="m14422,13785l14387,13721,14159,13503,14072,13430,13791,13178,13543,13034,13342,12977,13074,12945,12862,12979,12486,13138,12091,13256,11841,13294,11806,13313,11744,13428,11675,13662,11629,13758e" filled="f" stroked="t" strokeweight=".318687pt" strokecolor="#3B3B3B">
                <v:path arrowok="t"/>
              </v:shape>
            </v:group>
            <v:group style="position:absolute;left:11546;top:12870;width:2964;height:916" coordorigin="11546,12870" coordsize="2964,916">
              <v:shape style="position:absolute;left:11546;top:12870;width:2964;height:916" coordorigin="11546,12870" coordsize="2964,916" path="m11546,13758l11605,13635,11675,13399,11750,13257,11815,13222,12075,13183,12461,13068,12582,13015,12652,12985,12652,12987,12842,12905,13073,12870,13355,12902,13565,12959,13804,13087,14051,13289,14174,13409,14228,13461,14448,13675,14510,13786e" filled="f" stroked="t" strokeweight=".318687pt" strokecolor="#3B3B3B">
                <v:path arrowok="t"/>
              </v:shape>
            </v:group>
            <v:group style="position:absolute;left:15077;top:15611;width:1291;height:819" coordorigin="15077,15611" coordsize="1291,819">
              <v:shape style="position:absolute;left:15077;top:15611;width:1291;height:819" coordorigin="15077,15611" coordsize="1291,819" path="m15077,15611l15107,15644,15128,15667,15185,15732,15213,15762,15660,16156,15874,16315,15957,16353,16130,16347,16350,16302,16368,16376,16140,16422,15941,16430,15898,16409,15754,16320,15612,16213,15163,15818,15079,15724e" filled="f" stroked="t" strokeweight=".318687pt" strokecolor="#3B3B3B">
                <v:path arrowok="t"/>
              </v:shape>
            </v:group>
            <v:group style="position:absolute;left:15754;top:14597;width:4105;height:2188" coordorigin="15754,14597" coordsize="4105,2188">
              <v:shape style="position:absolute;left:15754;top:14597;width:4105;height:2188" coordorigin="15754,14597" coordsize="4105,2188" path="m18352,15648l19445,15727,19749,15788,19859,15887,19435,15802,18350,15722,18173,15730,17630,15883,17015,16145,16863,16368,16693,16613,16573,16753,16473,16785,16349,16771,15914,16541,15815,16430,15754,16320,15898,16409,15961,16481,16371,16698,16409,16702,16486,16702,16530,16688,16632,16567,16801,16325,16879,16210,16693,16301,16521,16345,16441,16361,16424,16288,16505,16272,16666,16231,16972,16081,17604,15813,18062,15683,17953,15597,17845,15533,17719,15420,17631,15315,17496,15217,17305,15139,17223,15119,17117,15125,16279,15251,16267,15176,17109,15050,17231,15044,17329,15068,17533,15150,17592,15193,17598,14889,17643,14747,17786,14597,17853,14636,17709,14786,17674,14902,17665,15246,17682,15259,17773,15367,17888,15471,17996,15534,18151,15659,18160,15656,18352,15648e" filled="f" stroked="t" strokeweight=".318687pt" strokecolor="#3B3B3B">
                <v:path arrowok="t"/>
              </v:shape>
            </v:group>
            <v:group style="position:absolute;left:15538;top:14671;width:666;height:593" coordorigin="15538,14671" coordsize="666,593">
              <v:shape style="position:absolute;left:15538;top:14671;width:666;height:593" coordorigin="15538,14671" coordsize="666,593" path="m15619,14959l15538,14773,15577,14671,15684,14923,15748,15007,15839,15082,15957,15144,16059,15173,16193,15187,16204,15264,16044,15248,15930,15214,15796,15144,15692,15058,15619,14959e" filled="f" stroked="t" strokeweight=".318687pt" strokecolor="#3B3B3B">
                <v:path arrowok="t"/>
              </v:shape>
            </v:group>
            <v:group style="position:absolute;left:15128;top:13492;width:1358;height:3211" coordorigin="15128,13492" coordsize="1358,3211">
              <v:shape style="position:absolute;left:15128;top:13492;width:1358;height:3211" coordorigin="15128,13492" coordsize="1358,3211" path="m15601,14406l15936,13492,16043,13582,16267,15176,16279,15251,16424,16288,16441,16361,16486,16702,16409,16702,16368,16376,16350,16302,16204,15264,16193,15187,15973,13622,15577,14671,15538,14773,15216,15624,15185,15732,15128,15667,15146,15597,15409,14902,15466,14754,15601,14406e" filled="f" stroked="t" strokeweight=".318687pt" strokecolor="#3B3B3B">
                <v:path arrowok="t"/>
              </v:shape>
            </v:group>
            <v:group style="position:absolute;left:4873;top:12545;width:164;height:244" coordorigin="4873,12545" coordsize="164,244">
              <v:shape style="position:absolute;left:4873;top:12545;width:164;height:244" coordorigin="4873,12545" coordsize="164,244" path="m4873,12754l4874,12582,4911,12582,4911,12547,4911,12545,5003,12547,5002,12582,5037,12582,5034,12754,4999,12754,4997,12789,4908,12789,4909,12755,4873,12754e" filled="f" stroked="t" strokeweight=".318687pt" strokecolor="#000000">
                <v:path arrowok="t"/>
              </v:shape>
            </v:group>
            <v:group style="position:absolute;left:15268;top:9884;width:6841;height:8684" coordorigin="15268,9884" coordsize="6841,8684">
              <v:shape style="position:absolute;left:15268;top:9884;width:6841;height:8684" coordorigin="15268,9884" coordsize="6841,8684" path="m15268,10133l15515,10024,15762,9934,15898,9892,15952,9884,15993,9895,16060,9919,16111,9951,16282,10107,16671,10485,17012,10772,17364,11023,17440,11073,17455,11081,18186,11605,18420,11736,21056,13210,21322,13390,21513,13576,21676,13788,21832,14059,21879,14148,21970,14384,22018,14558,22064,14768,22090,14911,22106,15082,22109,15295,22103,15474,22072,15722,22021,16043,21961,16374,21739,17682,21586,18568e" filled="f" stroked="t" strokeweight=".318687pt" strokecolor="#FF7E00">
                <v:path arrowok="t"/>
              </v:shape>
            </v:group>
            <v:group style="position:absolute;left:872;top:9067;width:14397;height:3831" coordorigin="872,9067" coordsize="14397,3831">
              <v:shape style="position:absolute;left:872;top:9067;width:14397;height:3831" coordorigin="872,9067" coordsize="14397,3831" path="m872,10217l889,10211,1150,10123,1240,10098,1343,10053,1552,9870,1891,9545,2320,9097,2347,9081,2419,9067,2494,9078,2557,9100,2607,9121,3208,9677,3913,10295,4296,10638,5800,11959,6181,12279,6401,12456,6404,12459,6503,12539,6567,12582,6629,12617,6637,12620,6715,12653,6829,12693,7011,12748,7264,12779,8867,12800,8867,12845,9011,12846,9251,12846,9403,12848,9404,12811,9548,12897,9674,12894,9918,12881,9948,12776,10005,12655,10037,12609,10126,12478,10310,12252,10515,12019,10674,11842,10858,11670,10901,11624,11017,11595,11782,11664,11978,11670,12140,11659,12317,11605,12465,11538,13261,11125,13544,10979,15268,10133e" filled="f" stroked="t" strokeweight=".318687pt" strokecolor="#FF7E00">
                <v:path arrowok="t"/>
              </v:shape>
            </v:group>
            <v:group style="position:absolute;left:24056;top:11476;width:285;height:308" coordorigin="24056,11476" coordsize="285,308">
              <v:shape style="position:absolute;left:24056;top:11476;width:285;height:308" coordorigin="24056,11476" coordsize="285,308" path="m24341,11557l24155,11783,24056,11702,24244,11476,24341,11557e" filled="f" stroked="t" strokeweight=".318687pt" strokecolor="#D100D1">
                <v:path arrowok="t"/>
              </v:shape>
            </v:group>
            <v:group style="position:absolute;left:28918;top:14586;width:400;height:425" coordorigin="28918,14586" coordsize="400,425">
              <v:shape style="position:absolute;left:28918;top:14586;width:400;height:425" coordorigin="28918,14586" coordsize="400,425" path="m29318,14735l29133,15012,28918,14857,29104,14586,29318,14735e" filled="f" stroked="t" strokeweight=".318687pt" strokecolor="#000000">
                <v:path arrowok="t"/>
              </v:shape>
            </v:group>
            <v:group style="position:absolute;left:24239;top:11930;width:228;height:185" coordorigin="24239,11930" coordsize="228,185">
              <v:shape style="position:absolute;left:24239;top:11930;width:228;height:185" coordorigin="24239,11930" coordsize="228,185" path="m24467,12115l24239,11930e" filled="f" stroked="t" strokeweight=".318687pt" strokecolor="#F4F4F4">
                <v:path arrowok="t"/>
              </v:shape>
            </v:group>
            <v:group style="position:absolute;left:24815;top:10961;width:314;height:343" coordorigin="24815,10961" coordsize="314,343">
              <v:shape style="position:absolute;left:24815;top:10961;width:314;height:343" coordorigin="24815,10961" coordsize="314,343" path="m24815,11304l25129,10961e" filled="f" stroked="t" strokeweight=".318687pt" strokecolor="#F4F4F4">
                <v:path arrowok="t"/>
              </v:shape>
            </v:group>
            <v:group style="position:absolute;left:24239;top:11304;width:575;height:626" coordorigin="24239,11304" coordsize="575,626">
              <v:shape style="position:absolute;left:24239;top:11304;width:575;height:626" coordorigin="24239,11304" coordsize="575,626" path="m24239,11930l24815,11304e" filled="f" stroked="t" strokeweight=".318687pt" strokecolor="#F4F4F4">
                <v:path arrowok="t"/>
              </v:shape>
            </v:group>
            <v:group style="position:absolute;left:24467;top:10961;width:1421;height:1251" coordorigin="24467,10961" coordsize="1421,1251">
              <v:shape style="position:absolute;left:24467;top:10961;width:1421;height:1251" coordorigin="24467,10961" coordsize="1421,1251" path="m25128,10961l25889,11517,25320,12212,24821,11825,24749,11884,24467,12115e" filled="f" stroked="t" strokeweight=".318687pt" strokecolor="#F4F4F4">
                <v:path arrowok="t"/>
              </v:shape>
            </v:group>
            <v:group style="position:absolute;left:26888;top:12768;width:827;height:819" coordorigin="26888,12768" coordsize="827,819">
              <v:shape style="position:absolute;left:26888;top:12768;width:827;height:819" coordorigin="26888,12768" coordsize="827,819" path="m27552,12768l27715,12888,27037,13587,26888,13488,27552,12768e" filled="f" stroked="t" strokeweight=".318687pt" strokecolor="#F6F6F6">
                <v:path arrowok="t"/>
              </v:shape>
            </v:group>
            <v:group style="position:absolute;left:24239;top:11930;width:228;height:185" coordorigin="24239,11930" coordsize="228,185">
              <v:shape style="position:absolute;left:24239;top:11930;width:228;height:185" coordorigin="24239,11930" coordsize="228,185" path="m24467,12115l24239,11930e" filled="f" stroked="t" strokeweight=".318687pt" strokecolor="#F4F4F4">
                <v:path arrowok="t"/>
              </v:shape>
            </v:group>
            <v:group style="position:absolute;left:24815;top:10961;width:314;height:343" coordorigin="24815,10961" coordsize="314,343">
              <v:shape style="position:absolute;left:24815;top:10961;width:314;height:343" coordorigin="24815,10961" coordsize="314,343" path="m24815,11304l25129,10961e" filled="f" stroked="t" strokeweight=".318687pt" strokecolor="#F4F4F4">
                <v:path arrowok="t"/>
              </v:shape>
            </v:group>
            <v:group style="position:absolute;left:24239;top:11304;width:575;height:626" coordorigin="24239,11304" coordsize="575,626">
              <v:shape style="position:absolute;left:24239;top:11304;width:575;height:626" coordorigin="24239,11304" coordsize="575,626" path="m24239,11930l24815,11304e" filled="f" stroked="t" strokeweight=".318687pt" strokecolor="#F4F4F4">
                <v:path arrowok="t"/>
              </v:shape>
            </v:group>
            <v:group style="position:absolute;left:24467;top:10961;width:1421;height:1251" coordorigin="24467,10961" coordsize="1421,1251">
              <v:shape style="position:absolute;left:24467;top:10961;width:1421;height:1251" coordorigin="24467,10961" coordsize="1421,1251" path="m25128,10961l25889,11517,25320,12212,24821,11825,24749,11884,24467,12115e" filled="f" stroked="t" strokeweight=".318687pt" strokecolor="#F4F4F4">
                <v:path arrowok="t"/>
              </v:shape>
            </v:group>
            <v:group style="position:absolute;left:22781;top:13908;width:37;height:24" coordorigin="22781,13908" coordsize="37,24">
              <v:shape style="position:absolute;left:22781;top:13908;width:37;height:24" coordorigin="22781,13908" coordsize="37,24" path="m22781,13908l22818,13931e" filled="f" stroked="t" strokeweight=".956062pt" strokecolor="#7E0000">
                <v:path arrowok="t"/>
              </v:shape>
            </v:group>
            <v:group style="position:absolute;left:24689;top:12214;width:255;height:206" coordorigin="24689,12214" coordsize="255,206">
              <v:shape style="position:absolute;left:24689;top:12214;width:255;height:206" coordorigin="24689,12214" coordsize="255,206" path="m24689,12419l24944,12214e" filled="f" stroked="t" strokeweight=".956062pt" strokecolor="#7E0000">
                <v:path arrowok="t"/>
              </v:shape>
            </v:group>
            <v:group style="position:absolute;left:22818;top:12419;width:1871;height:1512" coordorigin="22818,12419" coordsize="1871,1512">
              <v:shape style="position:absolute;left:22818;top:12419;width:1871;height:1512" coordorigin="22818,12419" coordsize="1871,1512" path="m22818,13931l24689,12419e" filled="f" stroked="t" strokeweight=".956062pt" strokecolor="#7E0000">
                <v:path arrowok="t"/>
              </v:shape>
            </v:group>
            <v:group style="position:absolute;left:24944;top:12214;width:1962;height:1297" coordorigin="24944,12214" coordsize="1962,1297">
              <v:shape style="position:absolute;left:24944;top:12214;width:1962;height:1297" coordorigin="24944,12214" coordsize="1962,1297" path="m24944,12214l26441,13511,26905,13038e" filled="f" stroked="t" strokeweight=".956062pt" strokecolor="#7E0000">
                <v:path arrowok="t"/>
              </v:shape>
            </v:group>
            <v:group style="position:absolute;left:22793;top:13888;width:24;height:14" coordorigin="22793,13888" coordsize="24,14">
              <v:shape style="position:absolute;left:22793;top:13888;width:24;height:14" coordorigin="22793,13888" coordsize="24,14" path="m22793,13888l22816,13903e" filled="f" stroked="t" strokeweight=".956062pt" strokecolor="#7E0000">
                <v:path arrowok="t"/>
              </v:shape>
            </v:group>
            <v:group style="position:absolute;left:24692;top:12183;width:252;height:204" coordorigin="24692,12183" coordsize="252,204">
              <v:shape style="position:absolute;left:24692;top:12183;width:252;height:204" coordorigin="24692,12183" coordsize="252,204" path="m24692,12387l24944,12183e" filled="f" stroked="t" strokeweight=".956062pt" strokecolor="#7E0000">
                <v:path arrowok="t"/>
              </v:shape>
            </v:group>
            <v:group style="position:absolute;left:22816;top:12387;width:1875;height:1515" coordorigin="22816,12387" coordsize="1875,1515">
              <v:shape style="position:absolute;left:22816;top:12387;width:1875;height:1515" coordorigin="22816,12387" coordsize="1875,1515" path="m22816,13903l24692,12387e" filled="f" stroked="t" strokeweight=".956062pt" strokecolor="#7E0000">
                <v:path arrowok="t"/>
              </v:shape>
            </v:group>
            <v:group style="position:absolute;left:24944;top:12183;width:1946;height:1297" coordorigin="24944,12183" coordsize="1946,1297">
              <v:shape style="position:absolute;left:24944;top:12183;width:1946;height:1297" coordorigin="24944,12183" coordsize="1946,1297" path="m24944,12183l26441,13480,26889,13022e" filled="f" stroked="t" strokeweight=".956062pt" strokecolor="#7E0000">
                <v:path arrowok="t"/>
              </v:shape>
            </v:group>
            <v:group style="position:absolute;left:24687;top:12330;width:123;height:100" coordorigin="24687,12330" coordsize="123,100">
              <v:shape style="position:absolute;left:24687;top:12330;width:123;height:100" coordorigin="24687,12330" coordsize="123,100" path="m24687,12430l24810,12330e" filled="f" stroked="t" strokeweight=".956062pt" strokecolor="#7E0000">
                <v:path arrowok="t"/>
              </v:shape>
            </v:group>
            <v:group style="position:absolute;left:22928;top:13751;width:123;height:100" coordorigin="22928,13751" coordsize="123,100">
              <v:shape style="position:absolute;left:22928;top:13751;width:123;height:100" coordorigin="22928,13751" coordsize="123,100" path="m22928,13852l23051,13751e" filled="f" stroked="t" strokeweight=".956062pt" strokecolor="#7E0000">
                <v:path arrowok="t"/>
              </v:shape>
            </v:group>
            <v:group style="position:absolute;left:23092;top:13619;width:123;height:100" coordorigin="23092,13619" coordsize="123,100">
              <v:shape style="position:absolute;left:23092;top:13619;width:123;height:100" coordorigin="23092,13619" coordsize="123,100" path="m23092,13720l23215,13619e" filled="f" stroked="t" strokeweight=".956062pt" strokecolor="#7E0000">
                <v:path arrowok="t"/>
              </v:shape>
            </v:group>
            <v:group style="position:absolute;left:23256;top:13488;width:123;height:99" coordorigin="23256,13488" coordsize="123,99">
              <v:shape style="position:absolute;left:23256;top:13488;width:123;height:99" coordorigin="23256,13488" coordsize="123,99" path="m23256,13587l23379,13488e" filled="f" stroked="t" strokeweight=".956062pt" strokecolor="#7E0000">
                <v:path arrowok="t"/>
              </v:shape>
            </v:group>
            <v:group style="position:absolute;left:23419;top:13356;width:123;height:99" coordorigin="23419,13356" coordsize="123,99">
              <v:shape style="position:absolute;left:23419;top:13356;width:123;height:99" coordorigin="23419,13356" coordsize="123,99" path="m23419,13455l23541,13356e" filled="f" stroked="t" strokeweight=".956062pt" strokecolor="#7E0000">
                <v:path arrowok="t"/>
              </v:shape>
            </v:group>
            <v:group style="position:absolute;left:23583;top:13224;width:123;height:99" coordorigin="23583,13224" coordsize="123,99">
              <v:shape style="position:absolute;left:23583;top:13224;width:123;height:99" coordorigin="23583,13224" coordsize="123,99" path="m23583,13323l23706,13224e" filled="f" stroked="t" strokeweight=".956062pt" strokecolor="#7E0000">
                <v:path arrowok="t"/>
              </v:shape>
            </v:group>
            <v:group style="position:absolute;left:23747;top:13092;width:123;height:99" coordorigin="23747,13092" coordsize="123,99">
              <v:shape style="position:absolute;left:23747;top:13092;width:123;height:99" coordorigin="23747,13092" coordsize="123,99" path="m23747,13190l23870,13092e" filled="f" stroked="t" strokeweight=".956062pt" strokecolor="#7E0000">
                <v:path arrowok="t"/>
              </v:shape>
            </v:group>
            <v:group style="position:absolute;left:23910;top:12959;width:123;height:99" coordorigin="23910,12959" coordsize="123,99">
              <v:shape style="position:absolute;left:23910;top:12959;width:123;height:99" coordorigin="23910,12959" coordsize="123,99" path="m23910,13058l24032,12959e" filled="f" stroked="t" strokeweight=".956062pt" strokecolor="#7E0000">
                <v:path arrowok="t"/>
              </v:shape>
            </v:group>
            <v:group style="position:absolute;left:24074;top:12827;width:123;height:99" coordorigin="24074,12827" coordsize="123,99">
              <v:shape style="position:absolute;left:24074;top:12827;width:123;height:99" coordorigin="24074,12827" coordsize="123,99" path="m24074,12926l24196,12827e" filled="f" stroked="t" strokeweight=".956062pt" strokecolor="#7E0000">
                <v:path arrowok="t"/>
              </v:shape>
            </v:group>
            <v:group style="position:absolute;left:24238;top:12695;width:123;height:99" coordorigin="24238,12695" coordsize="123,99">
              <v:shape style="position:absolute;left:24238;top:12695;width:123;height:99" coordorigin="24238,12695" coordsize="123,99" path="m24238,12794l24360,12695e" filled="f" stroked="t" strokeweight=".956062pt" strokecolor="#7E0000">
                <v:path arrowok="t"/>
              </v:shape>
            </v:group>
            <v:group style="position:absolute;left:24400;top:12563;width:123;height:99" coordorigin="24400,12563" coordsize="123,99">
              <v:shape style="position:absolute;left:24400;top:12563;width:123;height:99" coordorigin="24400,12563" coordsize="123,99" path="m24400,12661l24523,12563e" filled="f" stroked="t" strokeweight=".956062pt" strokecolor="#7E0000">
                <v:path arrowok="t"/>
              </v:shape>
            </v:group>
            <v:group style="position:absolute;left:24564;top:12430;width:123;height:99" coordorigin="24564,12430" coordsize="123,99">
              <v:shape style="position:absolute;left:24564;top:12430;width:123;height:99" coordorigin="24564,12430" coordsize="123,99" path="m24564,12529l24687,12430e" filled="f" stroked="t" strokeweight=".956062pt" strokecolor="#7E0000">
                <v:path arrowok="t"/>
              </v:shape>
            </v:group>
            <v:group style="position:absolute;left:24693;top:12298;width:97;height:78" coordorigin="24693,12298" coordsize="97,78">
              <v:shape style="position:absolute;left:24693;top:12298;width:97;height:78" coordorigin="24693,12298" coordsize="97,78" path="m24693,12376l24791,12298e" filled="f" stroked="t" strokeweight=".956062pt" strokecolor="#7E0000">
                <v:path arrowok="t"/>
              </v:shape>
            </v:group>
            <v:group style="position:absolute;left:22902;top:13726;width:123;height:99" coordorigin="22902,13726" coordsize="123,99">
              <v:shape style="position:absolute;left:22902;top:13726;width:123;height:99" coordorigin="22902,13726" coordsize="123,99" path="m22902,13825l23025,13726e" filled="f" stroked="t" strokeweight=".956062pt" strokecolor="#7E0000">
                <v:path arrowok="t"/>
              </v:shape>
            </v:group>
            <v:group style="position:absolute;left:23065;top:13594;width:123;height:99" coordorigin="23065,13594" coordsize="123,99">
              <v:shape style="position:absolute;left:23065;top:13594;width:123;height:99" coordorigin="23065,13594" coordsize="123,99" path="m23065,13692l23188,13594e" filled="f" stroked="t" strokeweight=".956062pt" strokecolor="#7E0000">
                <v:path arrowok="t"/>
              </v:shape>
            </v:group>
            <v:group style="position:absolute;left:23229;top:13461;width:123;height:99" coordorigin="23229,13461" coordsize="123,99">
              <v:shape style="position:absolute;left:23229;top:13461;width:123;height:99" coordorigin="23229,13461" coordsize="123,99" path="m23229,13560l23352,13461e" filled="f" stroked="t" strokeweight=".956062pt" strokecolor="#7E0000">
                <v:path arrowok="t"/>
              </v:shape>
            </v:group>
            <v:group style="position:absolute;left:23393;top:13329;width:123;height:99" coordorigin="23393,13329" coordsize="123,99">
              <v:shape style="position:absolute;left:23393;top:13329;width:123;height:99" coordorigin="23393,13329" coordsize="123,99" path="m23393,13428l23516,13329e" filled="f" stroked="t" strokeweight=".956062pt" strokecolor="#7E0000">
                <v:path arrowok="t"/>
              </v:shape>
            </v:group>
            <v:group style="position:absolute;left:23556;top:13197;width:123;height:99" coordorigin="23556,13197" coordsize="123,99">
              <v:shape style="position:absolute;left:23556;top:13197;width:123;height:99" coordorigin="23556,13197" coordsize="123,99" path="m23556,13296l23678,13197e" filled="f" stroked="t" strokeweight=".956062pt" strokecolor="#7E0000">
                <v:path arrowok="t"/>
              </v:shape>
            </v:group>
            <v:group style="position:absolute;left:23720;top:13065;width:123;height:99" coordorigin="23720,13065" coordsize="123,99">
              <v:shape style="position:absolute;left:23720;top:13065;width:123;height:99" coordorigin="23720,13065" coordsize="123,99" path="m23720,13163l23843,13065e" filled="f" stroked="t" strokeweight=".956062pt" strokecolor="#7E0000">
                <v:path arrowok="t"/>
              </v:shape>
            </v:group>
            <v:group style="position:absolute;left:23884;top:12932;width:123;height:99" coordorigin="23884,12932" coordsize="123,99">
              <v:shape style="position:absolute;left:23884;top:12932;width:123;height:99" coordorigin="23884,12932" coordsize="123,99" path="m23884,13031l24007,12932e" filled="f" stroked="t" strokeweight=".956062pt" strokecolor="#7E0000">
                <v:path arrowok="t"/>
              </v:shape>
            </v:group>
            <v:group style="position:absolute;left:24047;top:12800;width:123;height:99" coordorigin="24047,12800" coordsize="123,99">
              <v:shape style="position:absolute;left:24047;top:12800;width:123;height:99" coordorigin="24047,12800" coordsize="123,99" path="m24047,12899l24169,12800e" filled="f" stroked="t" strokeweight=".956062pt" strokecolor="#7E0000">
                <v:path arrowok="t"/>
              </v:shape>
            </v:group>
            <v:group style="position:absolute;left:24211;top:12668;width:123;height:99" coordorigin="24211,12668" coordsize="123,99">
              <v:shape style="position:absolute;left:24211;top:12668;width:123;height:99" coordorigin="24211,12668" coordsize="123,99" path="m24211,12767l24333,12668e" filled="f" stroked="t" strokeweight=".956062pt" strokecolor="#7E0000">
                <v:path arrowok="t"/>
              </v:shape>
            </v:group>
            <v:group style="position:absolute;left:24375;top:12536;width:123;height:99" coordorigin="24375,12536" coordsize="123,99">
              <v:shape style="position:absolute;left:24375;top:12536;width:123;height:99" coordorigin="24375,12536" coordsize="123,99" path="m24375,12634l24497,12536e" filled="f" stroked="t" strokeweight=".956062pt" strokecolor="#7E0000">
                <v:path arrowok="t"/>
              </v:shape>
            </v:group>
            <v:group style="position:absolute;left:24537;top:12403;width:123;height:99" coordorigin="24537,12403" coordsize="123,99">
              <v:shape style="position:absolute;left:24537;top:12403;width:123;height:99" coordorigin="24537,12403" coordsize="123,99" path="m24537,12502l24660,12403e" filled="f" stroked="t" strokeweight=".956062pt" strokecolor="#7E0000">
                <v:path arrowok="t"/>
              </v:shape>
            </v:group>
            <v:group style="position:absolute;left:26217;top:13320;width:120;height:104" coordorigin="26217,13320" coordsize="120,104">
              <v:shape style="position:absolute;left:26217;top:13320;width:120;height:104" coordorigin="26217,13320" coordsize="120,104" path="m26336,13423l26217,13320e" filled="f" stroked="t" strokeweight=".956062pt" strokecolor="#7E0000">
                <v:path arrowok="t"/>
              </v:shape>
            </v:group>
            <v:group style="position:absolute;left:26059;top:13183;width:118;height:102" coordorigin="26059,13183" coordsize="118,102">
              <v:shape style="position:absolute;left:26059;top:13183;width:118;height:102" coordorigin="26059,13183" coordsize="118,102" path="m26177,13284l26059,13183e" filled="f" stroked="t" strokeweight=".956062pt" strokecolor="#7E0000">
                <v:path arrowok="t"/>
              </v:shape>
            </v:group>
            <v:group style="position:absolute;left:25900;top:13044;width:120;height:104" coordorigin="25900,13044" coordsize="120,104">
              <v:shape style="position:absolute;left:25900;top:13044;width:120;height:104" coordorigin="25900,13044" coordsize="120,104" path="m26019,13147l25900,13044e" filled="f" stroked="t" strokeweight=".956062pt" strokecolor="#7E0000">
                <v:path arrowok="t"/>
              </v:shape>
            </v:group>
            <v:group style="position:absolute;left:25740;top:12907;width:120;height:104" coordorigin="25740,12907" coordsize="120,104">
              <v:shape style="position:absolute;left:25740;top:12907;width:120;height:104" coordorigin="25740,12907" coordsize="120,104" path="m25860,13010l25740,12907e" filled="f" stroked="t" strokeweight=".956062pt" strokecolor="#7E0000">
                <v:path arrowok="t"/>
              </v:shape>
            </v:group>
            <v:group style="position:absolute;left:25581;top:12768;width:120;height:104" coordorigin="25581,12768" coordsize="120,104">
              <v:shape style="position:absolute;left:25581;top:12768;width:120;height:104" coordorigin="25581,12768" coordsize="120,104" path="m25701,12872l25581,12768e" filled="f" stroked="t" strokeweight=".956062pt" strokecolor="#7E0000">
                <v:path arrowok="t"/>
              </v:shape>
            </v:group>
            <v:group style="position:absolute;left:25422;top:12631;width:120;height:104" coordorigin="25422,12631" coordsize="120,104">
              <v:shape style="position:absolute;left:25422;top:12631;width:120;height:104" coordorigin="25422,12631" coordsize="120,104" path="m25541,12735l25422,12631e" filled="f" stroked="t" strokeweight=".956062pt" strokecolor="#7E0000">
                <v:path arrowok="t"/>
              </v:shape>
            </v:group>
            <v:group style="position:absolute;left:25264;top:12494;width:118;height:102" coordorigin="25264,12494" coordsize="118,102">
              <v:shape style="position:absolute;left:25264;top:12494;width:118;height:102" coordorigin="25264,12494" coordsize="118,102" path="m25382,12596l25264,12494e" filled="f" stroked="t" strokeweight=".956062pt" strokecolor="#7E0000">
                <v:path arrowok="t"/>
              </v:shape>
            </v:group>
            <v:group style="position:absolute;left:25105;top:12356;width:120;height:104" coordorigin="25105,12356" coordsize="120,104">
              <v:shape style="position:absolute;left:25105;top:12356;width:120;height:104" coordorigin="25105,12356" coordsize="120,104" path="m25224,12459l25105,12356e" filled="f" stroked="t" strokeweight=".956062pt" strokecolor="#7E0000">
                <v:path arrowok="t"/>
              </v:shape>
            </v:group>
            <v:group style="position:absolute;left:24983;top:12252;width:81;height:70" coordorigin="24983,12252" coordsize="81,70">
              <v:shape style="position:absolute;left:24983;top:12252;width:81;height:70" coordorigin="24983,12252" coordsize="81,70" path="m25065,12322l24983,12252e" filled="f" stroked="t" strokeweight=".956062pt" strokecolor="#7E0000">
                <v:path arrowok="t"/>
              </v:shape>
            </v:group>
            <v:group style="position:absolute;left:26234;top:13297;width:120;height:104" coordorigin="26234,13297" coordsize="120,104">
              <v:shape style="position:absolute;left:26234;top:13297;width:120;height:104" coordorigin="26234,13297" coordsize="120,104" path="m26354,13401l26234,13297e" filled="f" stroked="t" strokeweight=".956062pt" strokecolor="#7E0000">
                <v:path arrowok="t"/>
              </v:shape>
            </v:group>
            <v:group style="position:absolute;left:26075;top:13160;width:120;height:104" coordorigin="26075,13160" coordsize="120,104">
              <v:shape style="position:absolute;left:26075;top:13160;width:120;height:104" coordorigin="26075,13160" coordsize="120,104" path="m26195,13264l26075,13160e" filled="f" stroked="t" strokeweight=".956062pt" strokecolor="#7E0000">
                <v:path arrowok="t"/>
              </v:shape>
            </v:group>
            <v:group style="position:absolute;left:25917;top:13022;width:120;height:104" coordorigin="25917,13022" coordsize="120,104">
              <v:shape style="position:absolute;left:25917;top:13022;width:120;height:104" coordorigin="25917,13022" coordsize="120,104" path="m26037,13125l25917,13022e" filled="f" stroked="t" strokeweight=".956062pt" strokecolor="#7E0000">
                <v:path arrowok="t"/>
              </v:shape>
            </v:group>
            <v:group style="position:absolute;left:25758;top:12885;width:120;height:104" coordorigin="25758,12885" coordsize="120,104">
              <v:shape style="position:absolute;left:25758;top:12885;width:120;height:104" coordorigin="25758,12885" coordsize="120,104" path="m25877,12988l25758,12885e" filled="f" stroked="t" strokeweight=".956062pt" strokecolor="#7E0000">
                <v:path arrowok="t"/>
              </v:shape>
            </v:group>
            <v:group style="position:absolute;left:25599;top:12748;width:120;height:102" coordorigin="25599,12748" coordsize="120,102">
              <v:shape style="position:absolute;left:25599;top:12748;width:120;height:102" coordorigin="25599,12748" coordsize="120,102" path="m25718,12849l25599,12748e" filled="f" stroked="t" strokeweight=".956062pt" strokecolor="#7E0000">
                <v:path arrowok="t"/>
              </v:shape>
            </v:group>
            <v:group style="position:absolute;left:25439;top:12609;width:120;height:104" coordorigin="25439,12609" coordsize="120,104">
              <v:shape style="position:absolute;left:25439;top:12609;width:120;height:104" coordorigin="25439,12609" coordsize="120,104" path="m25559,12712l25439,12609e" filled="f" stroked="t" strokeweight=".956062pt" strokecolor="#7E0000">
                <v:path arrowok="t"/>
              </v:shape>
            </v:group>
            <v:group style="position:absolute;left:25281;top:12472;width:118;height:102" coordorigin="25281,12472" coordsize="118,102">
              <v:shape style="position:absolute;left:25281;top:12472;width:118;height:102" coordorigin="25281,12472" coordsize="118,102" path="m25399,12574l25281,12472e" filled="f" stroked="t" strokeweight=".956062pt" strokecolor="#7E0000">
                <v:path arrowok="t"/>
              </v:shape>
            </v:group>
            <v:group style="position:absolute;left:25122;top:12333;width:120;height:104" coordorigin="25122,12333" coordsize="120,104">
              <v:shape style="position:absolute;left:25122;top:12333;width:120;height:104" coordorigin="25122,12333" coordsize="120,104" path="m25242,12437l25122,12333e" filled="f" stroked="t" strokeweight=".956062pt" strokecolor="#7E0000">
                <v:path arrowok="t"/>
              </v:shape>
            </v:group>
            <v:group style="position:absolute;left:25004;top:12233;width:78;height:67" coordorigin="25004,12233" coordsize="78,67">
              <v:shape style="position:absolute;left:25004;top:12233;width:78;height:67" coordorigin="25004,12233" coordsize="78,67" path="m25082,12300l25004,12233e" filled="f" stroked="t" strokeweight=".956062pt" strokecolor="#7E0000">
                <v:path arrowok="t"/>
              </v:shape>
            </v:group>
            <v:group style="position:absolute;left:24921;top:11908;width:382;height:461" coordorigin="24921,11908" coordsize="382,461">
              <v:shape style="position:absolute;left:24921;top:11908;width:382;height:461" coordorigin="24921,11908" coordsize="382,461" path="m24921,12368l25304,11908e" filled="f" stroked="t" strokeweight=".956062pt" strokecolor="#7E0000">
                <v:path arrowok="t"/>
              </v:shape>
            </v:group>
            <v:group style="position:absolute;left:24627;top:12368;width:295;height:202" coordorigin="24627,12368" coordsize="295,202">
              <v:shape style="position:absolute;left:24627;top:12368;width:295;height:202" coordorigin="24627,12368" coordsize="295,202" path="m24921,12368l24676,12536,24627,12571e" filled="f" stroked="t" strokeweight=".956062pt" strokecolor="#7E0000">
                <v:path arrowok="t"/>
              </v:shape>
            </v:group>
            <v:group style="position:absolute;left:24907;top:12354;width:27;height:29" coordorigin="24907,12354" coordsize="27,29">
              <v:shape style="position:absolute;left:24907;top:12354;width:27;height:29" coordorigin="24907,12354" coordsize="27,29" path="m24921,12383l24928,12383,24934,12376,24934,12368,24934,12360,24928,12354,24921,12354,24913,12354,24907,12360,24907,12368,24907,12376,24913,12383,24921,12383e" filled="f" stroked="t" strokeweight=".956062pt" strokecolor="#7E0000">
                <v:path arrowok="t"/>
              </v:shape>
            </v:group>
            <v:group style="position:absolute;left:26681;top:13063;width:249;height:250" coordorigin="26681,13063" coordsize="249,250">
              <v:shape style="position:absolute;left:26681;top:13063;width:249;height:250" coordorigin="26681,13063" coordsize="249,250" path="m26929,13063l26681,13313e" filled="f" stroked="t" strokeweight=".318687pt" strokecolor="#000000">
                <v:path arrowok="t"/>
              </v:shape>
            </v:group>
            <v:group style="position:absolute;left:26413;top:13063;width:516;height:519" coordorigin="26413,13063" coordsize="516,519">
              <v:shape style="position:absolute;left:26413;top:13063;width:516;height:519" coordorigin="26413,13063" coordsize="516,519" path="m26413,13582l26929,13063e" filled="f" stroked="t" strokeweight=".956062pt" strokecolor="#7E0000">
                <v:path arrowok="t"/>
              </v:shape>
            </v:group>
            <v:group style="position:absolute;left:26422;top:13074;width:518;height:518" coordorigin="26422,13074" coordsize="518,518">
              <v:shape style="position:absolute;left:26422;top:13074;width:518;height:518" coordorigin="26422,13074" coordsize="518,518" path="m26422,13592l26940,13074e" filled="f" stroked="t" strokeweight=".956062pt" strokecolor="#7E0000">
                <v:path arrowok="t"/>
              </v:shape>
            </v:group>
            <v:group style="position:absolute;left:26360;top:13536;width:113;height:112" coordorigin="26360,13536" coordsize="113,112">
              <v:shape style="position:absolute;left:26360;top:13536;width:113;height:112" coordorigin="26360,13536" coordsize="113,112" path="m26473,13590l26427,13648,26360,13595,26408,13536,26473,13590e" filled="f" stroked="t" strokeweight=".956062pt" strokecolor="#7E0000">
                <v:path arrowok="t"/>
              </v:shape>
            </v:group>
            <v:group style="position:absolute;left:26942;top:12752;width:137;height:182" coordorigin="26942,12752" coordsize="137,182">
              <v:shape style="position:absolute;left:26942;top:12752;width:137;height:182" coordorigin="26942,12752" coordsize="137,182" path="m26942,12934l27017,12843,27079,12752e" filled="f" stroked="t" strokeweight=".956062pt" strokecolor="#7E0000">
                <v:path arrowok="t"/>
              </v:shape>
            </v:group>
            <v:group style="position:absolute;left:27025;top:12751;width:202;height:268" coordorigin="27025,12751" coordsize="202,268">
              <v:shape style="position:absolute;left:27025;top:12751;width:202;height:268" coordorigin="27025,12751" coordsize="202,268" path="m27079,12751l27227,12848,27171,12934,27096,13002,27060,12979,27025,13018e" filled="f" stroked="t" strokeweight=".956062pt" strokecolor="#7E0000">
                <v:path arrowok="t"/>
              </v:shape>
            </v:group>
            <v:group style="position:absolute;left:26872;top:12934;width:155;height:155" coordorigin="26872,12934" coordsize="155,155">
              <v:shape style="position:absolute;left:26872;top:12934;width:155;height:155" coordorigin="26872,12934" coordsize="155,155" path="m26956,13089l27026,13018,26942,12934,26872,13004,26956,13089e" filled="f" stroked="t" strokeweight=".956062pt" strokecolor="#7E0000">
                <v:path arrowok="t"/>
              </v:shape>
            </v:group>
            <v:group style="position:absolute;left:26942;top:12934;width:83;height:84" coordorigin="26942,12934" coordsize="83,84">
              <v:shape style="position:absolute;left:26942;top:12934;width:83;height:84" coordorigin="26942,12934" coordsize="83,84" path="m27025,13018l26942,12934e" filled="f" stroked="t" strokeweight=".956062pt" strokecolor="#7E0000">
                <v:path arrowok="t"/>
              </v:shape>
            </v:group>
            <v:group style="position:absolute;left:25286;top:11892;width:32;height:30" coordorigin="25286,11892" coordsize="32,30">
              <v:shape style="position:absolute;left:25286;top:11892;width:32;height:30" coordorigin="25286,11892" coordsize="32,30" path="m25294,11917l25299,11922,25309,11922,25313,11916,25318,11909,25318,11901,25312,11897,25305,11892,25296,11892,25291,11898,25286,11905,25288,11913,25294,11917e" filled="f" stroked="t" strokeweight=".956062pt" strokecolor="#000000">
                <v:path arrowok="t"/>
              </v:shape>
            </v:group>
            <v:group style="position:absolute;left:24840;top:12182;width:112;height:112" coordorigin="24840,12182" coordsize="112,112">
              <v:shape style="position:absolute;left:24840;top:12182;width:112;height:112" coordorigin="24840,12182" coordsize="112,112" path="m24891,12293l24840,12236,24901,12182,24952,12239,24891,12293e" filled="f" stroked="t" strokeweight=".956062pt" strokecolor="#7E0000">
                <v:path arrowok="t"/>
              </v:shape>
            </v:group>
            <v:group style="position:absolute;left:24907;top:12354;width:27;height:29" coordorigin="24907,12354" coordsize="27,29">
              <v:shape style="position:absolute;left:24907;top:12354;width:27;height:29" coordorigin="24907,12354" coordsize="27,29" path="m24921,12383l24928,12383,24934,12376,24934,12368,24934,12360,24928,12354,24921,12354,24913,12354,24907,12360,24907,12368,24907,12376,24913,12383,24921,12383e" filled="f" stroked="t" strokeweight=".956062pt" strokecolor="#7E0000">
                <v:path arrowok="t"/>
              </v:shape>
            </v:group>
            <v:group style="position:absolute;left:24611;top:12558;width:32;height:32" coordorigin="24611,12558" coordsize="32,32">
              <v:shape style="position:absolute;left:24611;top:12558;width:32;height:32" coordorigin="24611,12558" coordsize="32,32" path="m24617,12585l24623,12590,24633,12588,24638,12582,24643,12575,24641,12567,24635,12563,24628,12558,24620,12558,24615,12564,24611,12571,24611,12579,24617,12585e" filled="f" stroked="t" strokeweight=".956062pt" strokecolor="#000000">
                <v:path arrowok="t"/>
              </v:shape>
            </v:group>
            <v:group style="position:absolute;left:22807;top:13828;width:113;height:112" coordorigin="22807,13828" coordsize="113,112">
              <v:shape style="position:absolute;left:22807;top:13828;width:113;height:112" coordorigin="22807,13828" coordsize="113,112" path="m22869,13828l22920,13885,22858,13939,22807,13882,22869,13828e" filled="f" stroked="t" strokeweight=".956062pt" strokecolor="#7E0000">
                <v:path arrowok="t"/>
              </v:shape>
            </v:group>
            <v:group style="position:absolute;left:25286;top:11892;width:32;height:30" coordorigin="25286,11892" coordsize="32,30">
              <v:shape style="position:absolute;left:25286;top:11892;width:32;height:30" coordorigin="25286,11892" coordsize="32,30" path="m25294,11917l25299,11922,25309,11922,25313,11916,25318,11909,25318,11901,25312,11897,25305,11892,25296,11892,25291,11898,25286,11905,25288,11913,25294,11917e" filled="f" stroked="t" strokeweight=".956062pt" strokecolor="#000000">
                <v:path arrowok="t"/>
              </v:shape>
            </v:group>
            <v:group style="position:absolute;left:19362;top:11699;width:134;height:84" coordorigin="19362,11699" coordsize="134,84">
              <v:shape style="position:absolute;left:19362;top:11699;width:134;height:84" coordorigin="19362,11699" coordsize="134,84" path="m19362,11699l19496,11783e" filled="f" stroked="t" strokeweight=".956062pt" strokecolor="#7E0000">
                <v:path arrowok="t"/>
              </v:shape>
            </v:group>
            <v:group style="position:absolute;left:19539;top:11811;width:134;height:84" coordorigin="19539,11811" coordsize="134,84">
              <v:shape style="position:absolute;left:19539;top:11811;width:134;height:84" coordorigin="19539,11811" coordsize="134,84" path="m19539,11811l19673,11895e" filled="f" stroked="t" strokeweight=".956062pt" strokecolor="#7E0000">
                <v:path arrowok="t"/>
              </v:shape>
            </v:group>
            <v:group style="position:absolute;left:19717;top:11924;width:132;height:84" coordorigin="19717,11924" coordsize="132,84">
              <v:shape style="position:absolute;left:19717;top:11924;width:132;height:84" coordorigin="19717,11924" coordsize="132,84" path="m19717,11924l19849,12008e" filled="f" stroked="t" strokeweight=".956062pt" strokecolor="#7E0000">
                <v:path arrowok="t"/>
              </v:shape>
            </v:group>
            <v:group style="position:absolute;left:19894;top:12037;width:134;height:84" coordorigin="19894,12037" coordsize="134,84">
              <v:shape style="position:absolute;left:19894;top:12037;width:134;height:84" coordorigin="19894,12037" coordsize="134,84" path="m19894,12037l20028,12121e" filled="f" stroked="t" strokeweight=".956062pt" strokecolor="#7E0000">
                <v:path arrowok="t"/>
              </v:shape>
            </v:group>
            <v:group style="position:absolute;left:20073;top:12150;width:132;height:84" coordorigin="20073,12150" coordsize="132,84">
              <v:shape style="position:absolute;left:20073;top:12150;width:132;height:84" coordorigin="20073,12150" coordsize="132,84" path="m20073,12150l20205,12234e" filled="f" stroked="t" strokeweight=".956062pt" strokecolor="#7E0000">
                <v:path arrowok="t"/>
              </v:shape>
            </v:group>
            <v:group style="position:absolute;left:20249;top:12263;width:134;height:84" coordorigin="20249,12263" coordsize="134,84">
              <v:shape style="position:absolute;left:20249;top:12263;width:134;height:84" coordorigin="20249,12263" coordsize="134,84" path="m20249,12263l20383,12348e" filled="f" stroked="t" strokeweight=".956062pt" strokecolor="#7E0000">
                <v:path arrowok="t"/>
              </v:shape>
            </v:group>
            <v:group style="position:absolute;left:20426;top:12376;width:134;height:84" coordorigin="20426,12376" coordsize="134,84">
              <v:shape style="position:absolute;left:20426;top:12376;width:134;height:84" coordorigin="20426,12376" coordsize="134,84" path="m20426,12376l20560,12461e" filled="f" stroked="t" strokeweight=".956062pt" strokecolor="#7E0000">
                <v:path arrowok="t"/>
              </v:shape>
            </v:group>
            <v:group style="position:absolute;left:20605;top:12488;width:132;height:84" coordorigin="20605,12488" coordsize="132,84">
              <v:shape style="position:absolute;left:20605;top:12488;width:132;height:84" coordorigin="20605,12488" coordsize="132,84" path="m20605,12488l20737,12572e" filled="f" stroked="t" strokeweight=".956062pt" strokecolor="#7E0000">
                <v:path arrowok="t"/>
              </v:shape>
            </v:group>
            <v:group style="position:absolute;left:20782;top:12601;width:134;height:84" coordorigin="20782,12601" coordsize="134,84">
              <v:shape style="position:absolute;left:20782;top:12601;width:134;height:84" coordorigin="20782,12601" coordsize="134,84" path="m20782,12601l20915,12685e" filled="f" stroked="t" strokeweight=".956062pt" strokecolor="#7E0000">
                <v:path arrowok="t"/>
              </v:shape>
            </v:group>
            <v:group style="position:absolute;left:20960;top:12714;width:132;height:84" coordorigin="20960,12714" coordsize="132,84">
              <v:shape style="position:absolute;left:20960;top:12714;width:132;height:84" coordorigin="20960,12714" coordsize="132,84" path="m20960,12714l21092,12798e" filled="f" stroked="t" strokeweight=".956062pt" strokecolor="#7E0000">
                <v:path arrowok="t"/>
              </v:shape>
            </v:group>
            <v:group style="position:absolute;left:21137;top:12827;width:132;height:84" coordorigin="21137,12827" coordsize="132,84">
              <v:shape style="position:absolute;left:21137;top:12827;width:132;height:84" coordorigin="21137,12827" coordsize="132,84" path="m21137,12827l21269,12912e" filled="f" stroked="t" strokeweight=".956062pt" strokecolor="#7E0000">
                <v:path arrowok="t"/>
              </v:shape>
            </v:group>
            <v:group style="position:absolute;left:21314;top:12940;width:134;height:84" coordorigin="21314,12940" coordsize="134,84">
              <v:shape style="position:absolute;left:21314;top:12940;width:134;height:84" coordorigin="21314,12940" coordsize="134,84" path="m21314,12940l21448,13025e" filled="f" stroked="t" strokeweight=".956062pt" strokecolor="#7E0000">
                <v:path arrowok="t"/>
              </v:shape>
            </v:group>
            <v:group style="position:absolute;left:21492;top:13052;width:132;height:86" coordorigin="21492,13052" coordsize="132,86">
              <v:shape style="position:absolute;left:21492;top:13052;width:132;height:86" coordorigin="21492,13052" coordsize="132,86" path="m21492,13052l21625,13138e" filled="f" stroked="t" strokeweight=".956062pt" strokecolor="#7E0000">
                <v:path arrowok="t"/>
              </v:shape>
            </v:group>
            <v:group style="position:absolute;left:21669;top:13165;width:134;height:84" coordorigin="21669,13165" coordsize="134,84">
              <v:shape style="position:absolute;left:21669;top:13165;width:134;height:84" coordorigin="21669,13165" coordsize="134,84" path="m21669,13165l21803,13249e" filled="f" stroked="t" strokeweight=".956062pt" strokecolor="#7E0000">
                <v:path arrowok="t"/>
              </v:shape>
            </v:group>
            <v:group style="position:absolute;left:21846;top:13278;width:134;height:84" coordorigin="21846,13278" coordsize="134,84">
              <v:shape style="position:absolute;left:21846;top:13278;width:134;height:84" coordorigin="21846,13278" coordsize="134,84" path="m21846,13278l21980,13363e" filled="f" stroked="t" strokeweight=".956062pt" strokecolor="#7E0000">
                <v:path arrowok="t"/>
              </v:shape>
            </v:group>
            <v:group style="position:absolute;left:22024;top:13391;width:132;height:84" coordorigin="22024,13391" coordsize="132,84">
              <v:shape style="position:absolute;left:22024;top:13391;width:132;height:84" coordorigin="22024,13391" coordsize="132,84" path="m22024,13391l22157,13476e" filled="f" stroked="t" strokeweight=".956062pt" strokecolor="#7E0000">
                <v:path arrowok="t"/>
              </v:shape>
            </v:group>
            <v:group style="position:absolute;left:22201;top:13504;width:134;height:84" coordorigin="22201,13504" coordsize="134,84">
              <v:shape style="position:absolute;left:22201;top:13504;width:134;height:84" coordorigin="22201,13504" coordsize="134,84" path="m22201,13504l22335,13589e" filled="f" stroked="t" strokeweight=".956062pt" strokecolor="#7E0000">
                <v:path arrowok="t"/>
              </v:shape>
            </v:group>
            <v:group style="position:absolute;left:22380;top:13618;width:132;height:84" coordorigin="22380,13618" coordsize="132,84">
              <v:shape style="position:absolute;left:22380;top:13618;width:132;height:84" coordorigin="22380,13618" coordsize="132,84" path="m22380,13618l22512,13702e" filled="f" stroked="t" strokeweight=".956062pt" strokecolor="#7E0000">
                <v:path arrowok="t"/>
              </v:shape>
            </v:group>
            <v:group style="position:absolute;left:22557;top:13729;width:134;height:86" coordorigin="22557,13729" coordsize="134,86">
              <v:shape style="position:absolute;left:22557;top:13729;width:134;height:86" coordorigin="22557,13729" coordsize="134,86" path="m22557,13729l22691,13815e" filled="f" stroked="t" strokeweight=".956062pt" strokecolor="#7E0000">
                <v:path arrowok="t"/>
              </v:shape>
            </v:group>
            <v:group style="position:absolute;left:22734;top:13842;width:18;height:11" coordorigin="22734,13842" coordsize="18,11">
              <v:shape style="position:absolute;left:22734;top:13842;width:18;height:11" coordorigin="22734,13842" coordsize="18,11" path="m22734,13842l22751,13853e" filled="f" stroked="t" strokeweight=".956062pt" strokecolor="#7E0000">
                <v:path arrowok="t"/>
              </v:shape>
            </v:group>
            <v:group style="position:absolute;left:19354;top:11729;width:3427;height:2178" coordorigin="19354,11729" coordsize="3427,2178">
              <v:shape style="position:absolute;left:19354;top:11729;width:3427;height:2178" coordorigin="19354,11729" coordsize="3427,2178" path="m19354,11729l22781,13908e" filled="f" stroked="t" strokeweight=".956062pt" strokecolor="#7E0000">
                <v:path arrowok="t"/>
              </v:shape>
            </v:group>
            <v:group style="position:absolute;left:19360;top:11705;width:3432;height:2183" coordorigin="19360,11705" coordsize="3432,2183">
              <v:shape style="position:absolute;left:19360;top:11705;width:3432;height:2183" coordorigin="19360,11705" coordsize="3432,2183" path="m19360,11705l22793,13888e" filled="f" stroked="t" strokeweight=".956062pt" strokecolor="#7E0000">
                <v:path arrowok="t"/>
              </v:shape>
            </v:group>
            <v:group style="position:absolute;left:19352;top:11736;width:132;height:86" coordorigin="19352,11736" coordsize="132,86">
              <v:shape style="position:absolute;left:19352;top:11736;width:132;height:86" coordorigin="19352,11736" coordsize="132,86" path="m19352,11736l19485,11822e" filled="f" stroked="t" strokeweight=".956062pt" strokecolor="#7E0000">
                <v:path arrowok="t"/>
              </v:shape>
            </v:group>
            <v:group style="position:absolute;left:19529;top:11849;width:134;height:84" coordorigin="19529,11849" coordsize="134,84">
              <v:shape style="position:absolute;left:19529;top:11849;width:134;height:84" coordorigin="19529,11849" coordsize="134,84" path="m19529,11849l19663,11933e" filled="f" stroked="t" strokeweight=".956062pt" strokecolor="#7E0000">
                <v:path arrowok="t"/>
              </v:shape>
            </v:group>
            <v:group style="position:absolute;left:19708;top:11962;width:132;height:84" coordorigin="19708,11962" coordsize="132,84">
              <v:shape style="position:absolute;left:19708;top:11962;width:132;height:84" coordorigin="19708,11962" coordsize="132,84" path="m19708,11962l19840,12046e" filled="f" stroked="t" strokeweight=".956062pt" strokecolor="#7E0000">
                <v:path arrowok="t"/>
              </v:shape>
            </v:group>
            <v:group style="position:absolute;left:19884;top:12075;width:132;height:84" coordorigin="19884,12075" coordsize="132,84">
              <v:shape style="position:absolute;left:19884;top:12075;width:132;height:84" coordorigin="19884,12075" coordsize="132,84" path="m19884,12075l20017,12160e" filled="f" stroked="t" strokeweight=".956062pt" strokecolor="#7E0000">
                <v:path arrowok="t"/>
              </v:shape>
            </v:group>
            <v:group style="position:absolute;left:20061;top:12188;width:134;height:84" coordorigin="20061,12188" coordsize="134,84">
              <v:shape style="position:absolute;left:20061;top:12188;width:134;height:84" coordorigin="20061,12188" coordsize="134,84" path="m20061,12188l20195,12273e" filled="f" stroked="t" strokeweight=".956062pt" strokecolor="#7E0000">
                <v:path arrowok="t"/>
              </v:shape>
            </v:group>
            <v:group style="position:absolute;left:20240;top:12301;width:132;height:84" coordorigin="20240,12301" coordsize="132,84">
              <v:shape style="position:absolute;left:20240;top:12301;width:132;height:84" coordorigin="20240,12301" coordsize="132,84" path="m20240,12301l20372,12386e" filled="f" stroked="t" strokeweight=".956062pt" strokecolor="#7E0000">
                <v:path arrowok="t"/>
              </v:shape>
            </v:group>
            <v:group style="position:absolute;left:20417;top:12413;width:134;height:86" coordorigin="20417,12413" coordsize="134,86">
              <v:shape style="position:absolute;left:20417;top:12413;width:134;height:86" coordorigin="20417,12413" coordsize="134,86" path="m20417,12413l20551,12499e" filled="f" stroked="t" strokeweight=".956062pt" strokecolor="#7E0000">
                <v:path arrowok="t"/>
              </v:shape>
            </v:group>
            <v:group style="position:absolute;left:20594;top:12526;width:134;height:84" coordorigin="20594,12526" coordsize="134,84">
              <v:shape style="position:absolute;left:20594;top:12526;width:134;height:84" coordorigin="20594,12526" coordsize="134,84" path="m20594,12526l20727,12610e" filled="f" stroked="t" strokeweight=".956062pt" strokecolor="#7E0000">
                <v:path arrowok="t"/>
              </v:shape>
            </v:group>
            <v:group style="position:absolute;left:20772;top:12639;width:132;height:84" coordorigin="20772,12639" coordsize="132,84">
              <v:shape style="position:absolute;left:20772;top:12639;width:132;height:84" coordorigin="20772,12639" coordsize="132,84" path="m20772,12639l20904,12724e" filled="f" stroked="t" strokeweight=".956062pt" strokecolor="#7E0000">
                <v:path arrowok="t"/>
              </v:shape>
            </v:group>
            <v:group style="position:absolute;left:20949;top:12752;width:134;height:84" coordorigin="20949,12752" coordsize="134,84">
              <v:shape style="position:absolute;left:20949;top:12752;width:134;height:84" coordorigin="20949,12752" coordsize="134,84" path="m20949,12752l21083,12837e" filled="f" stroked="t" strokeweight=".956062pt" strokecolor="#7E0000">
                <v:path arrowok="t"/>
              </v:shape>
            </v:group>
            <v:group style="position:absolute;left:21127;top:12865;width:132;height:84" coordorigin="21127,12865" coordsize="132,84">
              <v:shape style="position:absolute;left:21127;top:12865;width:132;height:84" coordorigin="21127,12865" coordsize="132,84" path="m21127,12865l21260,12950e" filled="f" stroked="t" strokeweight=".956062pt" strokecolor="#7E0000">
                <v:path arrowok="t"/>
              </v:shape>
            </v:group>
            <v:group style="position:absolute;left:21304;top:12979;width:134;height:84" coordorigin="21304,12979" coordsize="134,84">
              <v:shape style="position:absolute;left:21304;top:12979;width:134;height:84" coordorigin="21304,12979" coordsize="134,84" path="m21304,12979l21438,13063e" filled="f" stroked="t" strokeweight=".956062pt" strokecolor="#7E0000">
                <v:path arrowok="t"/>
              </v:shape>
            </v:group>
            <v:group style="position:absolute;left:21481;top:13090;width:134;height:86" coordorigin="21481,13090" coordsize="134,86">
              <v:shape style="position:absolute;left:21481;top:13090;width:134;height:86" coordorigin="21481,13090" coordsize="134,86" path="m21481,13090l21615,13176e" filled="f" stroked="t" strokeweight=".956062pt" strokecolor="#7E0000">
                <v:path arrowok="t"/>
              </v:shape>
            </v:group>
            <v:group style="position:absolute;left:21660;top:13203;width:132;height:84" coordorigin="21660,13203" coordsize="132,84">
              <v:shape style="position:absolute;left:21660;top:13203;width:132;height:84" coordorigin="21660,13203" coordsize="132,84" path="m21660,13203l21792,13288e" filled="f" stroked="t" strokeweight=".956062pt" strokecolor="#7E0000">
                <v:path arrowok="t"/>
              </v:shape>
            </v:group>
            <v:group style="position:absolute;left:21836;top:13316;width:134;height:84" coordorigin="21836,13316" coordsize="134,84">
              <v:shape style="position:absolute;left:21836;top:13316;width:134;height:84" coordorigin="21836,13316" coordsize="134,84" path="m21836,13316l21970,13401e" filled="f" stroked="t" strokeweight=".956062pt" strokecolor="#7E0000">
                <v:path arrowok="t"/>
              </v:shape>
            </v:group>
            <v:group style="position:absolute;left:22015;top:13430;width:132;height:84" coordorigin="22015,13430" coordsize="132,84">
              <v:shape style="position:absolute;left:22015;top:13430;width:132;height:84" coordorigin="22015,13430" coordsize="132,84" path="m22015,13430l22147,13514e" filled="f" stroked="t" strokeweight=".956062pt" strokecolor="#7E0000">
                <v:path arrowok="t"/>
              </v:shape>
            </v:group>
            <v:group style="position:absolute;left:22192;top:13543;width:134;height:84" coordorigin="22192,13543" coordsize="134,84">
              <v:shape style="position:absolute;left:22192;top:13543;width:134;height:84" coordorigin="22192,13543" coordsize="134,84" path="m22192,13543l22326,13627e" filled="f" stroked="t" strokeweight=".956062pt" strokecolor="#7E0000">
                <v:path arrowok="t"/>
              </v:shape>
            </v:group>
            <v:group style="position:absolute;left:22369;top:13656;width:134;height:84" coordorigin="22369,13656" coordsize="134,84">
              <v:shape style="position:absolute;left:22369;top:13656;width:134;height:84" coordorigin="22369,13656" coordsize="134,84" path="m22369,13656l22503,13740e" filled="f" stroked="t" strokeweight=".956062pt" strokecolor="#7E0000">
                <v:path arrowok="t"/>
              </v:shape>
            </v:group>
            <v:group style="position:absolute;left:22547;top:13767;width:132;height:86" coordorigin="22547,13767" coordsize="132,86">
              <v:shape style="position:absolute;left:22547;top:13767;width:132;height:86" coordorigin="22547,13767" coordsize="132,86" path="m22547,13767l22679,13853e" filled="f" stroked="t" strokeweight=".956062pt" strokecolor="#7E0000">
                <v:path arrowok="t"/>
              </v:shape>
            </v:group>
            <v:group style="position:absolute;left:22724;top:13880;width:13;height:8" coordorigin="22724,13880" coordsize="13,8">
              <v:shape style="position:absolute;left:22724;top:13880;width:13;height:8" coordorigin="22724,13880" coordsize="13,8" path="m22724,13880l22737,13888e" filled="f" stroked="t" strokeweight=".956062pt" strokecolor="#7E0000">
                <v:path arrowok="t"/>
              </v:shape>
            </v:group>
            <v:group style="position:absolute;left:23135;top:10665;width:94;height:2" coordorigin="23135,10665" coordsize="94,2">
              <v:shape style="position:absolute;left:23135;top:10665;width:94;height:2" coordorigin="23135,10665" coordsize="94,0" path="m23135,10665l23229,10665e" filled="f" stroked="t" strokeweight=".318687pt" strokecolor="#000000">
                <v:path arrowok="t"/>
              </v:shape>
            </v:group>
            <v:group style="position:absolute;left:23178;top:10617;width:2;height:92" coordorigin="23178,10617" coordsize="2,92">
              <v:shape style="position:absolute;left:23178;top:10617;width:2;height:92" coordorigin="23178,10617" coordsize="0,92" path="m23178,10617l23178,10710e" filled="f" stroked="t" strokeweight=".318687pt" strokecolor="#000000">
                <v:path arrowok="t"/>
              </v:shape>
            </v:group>
            <v:group style="position:absolute;left:10380;top:10055;width:158;height:2" coordorigin="10380,10055" coordsize="158,2">
              <v:shape style="position:absolute;left:10380;top:10055;width:158;height:2" coordorigin="10380,10055" coordsize="158,0" path="m10537,10055l10380,10055e" filled="f" stroked="t" strokeweight=".956062pt" strokecolor="#7E0000">
                <v:path arrowok="t"/>
              </v:shape>
            </v:group>
            <v:group style="position:absolute;left:10169;top:10053;width:158;height:2" coordorigin="10169,10053" coordsize="158,2">
              <v:shape style="position:absolute;left:10169;top:10053;width:158;height:2" coordorigin="10169,10053" coordsize="158,0" path="m10327,10053l10169,10053e" filled="f" stroked="t" strokeweight=".956062pt" strokecolor="#7E0000">
                <v:path arrowok="t"/>
              </v:shape>
            </v:group>
            <v:group style="position:absolute;left:9959;top:10053;width:158;height:2" coordorigin="9959,10053" coordsize="158,2">
              <v:shape style="position:absolute;left:9959;top:10053;width:158;height:2" coordorigin="9959,10053" coordsize="158,0" path="m10117,10053l9959,10053e" filled="f" stroked="t" strokeweight=".956062pt" strokecolor="#7E0000">
                <v:path arrowok="t"/>
              </v:shape>
            </v:group>
            <v:group style="position:absolute;left:9749;top:10053;width:158;height:2" coordorigin="9749,10053" coordsize="158,2">
              <v:shape style="position:absolute;left:9749;top:10053;width:158;height:2" coordorigin="9749,10053" coordsize="158,0" path="m9906,10053l9749,10053e" filled="f" stroked="t" strokeweight=".956062pt" strokecolor="#7E0000">
                <v:path arrowok="t"/>
              </v:shape>
            </v:group>
            <v:group style="position:absolute;left:9538;top:10053;width:158;height:2" coordorigin="9538,10053" coordsize="158,2">
              <v:shape style="position:absolute;left:9538;top:10053;width:158;height:2" coordorigin="9538,10053" coordsize="158,0" path="m9696,10053l9538,10053e" filled="f" stroked="t" strokeweight=".956062pt" strokecolor="#7E0000">
                <v:path arrowok="t"/>
              </v:shape>
            </v:group>
            <v:group style="position:absolute;left:9328;top:10053;width:158;height:2" coordorigin="9328,10053" coordsize="158,2">
              <v:shape style="position:absolute;left:9328;top:10053;width:158;height:2" coordorigin="9328,10053" coordsize="158,0" path="m9486,10053l9328,10053e" filled="f" stroked="t" strokeweight=".956062pt" strokecolor="#7E0000">
                <v:path arrowok="t"/>
              </v:shape>
            </v:group>
            <v:group style="position:absolute;left:9118;top:10051;width:158;height:2" coordorigin="9118,10051" coordsize="158,2">
              <v:shape style="position:absolute;left:9118;top:10051;width:158;height:2" coordorigin="9118,10051" coordsize="158,0" path="m9275,10051l9118,10051e" filled="f" stroked="t" strokeweight=".956062pt" strokecolor="#7E0000">
                <v:path arrowok="t"/>
              </v:shape>
            </v:group>
            <v:group style="position:absolute;left:8907;top:10051;width:158;height:2" coordorigin="8907,10051" coordsize="158,2">
              <v:shape style="position:absolute;left:8907;top:10051;width:158;height:2" coordorigin="8907,10051" coordsize="158,0" path="m9065,10051l8907,10051e" filled="f" stroked="t" strokeweight=".956062pt" strokecolor="#7E0000">
                <v:path arrowok="t"/>
              </v:shape>
            </v:group>
            <v:group style="position:absolute;left:8871;top:10056;width:1766;height:3" coordorigin="8871,10056" coordsize="1766,3">
              <v:shape style="position:absolute;left:8871;top:10056;width:1766;height:3" coordorigin="8871,10056" coordsize="1766,3" path="m8871,10056l10636,10059e" filled="f" stroked="t" strokeweight=".318687pt" strokecolor="#7E3E3E">
                <v:path arrowok="t"/>
              </v:shape>
            </v:group>
            <v:group style="position:absolute;left:10537;top:10053;width:158;height:2" coordorigin="10537,10053" coordsize="158,2">
              <v:shape style="position:absolute;left:10537;top:10053;width:158;height:2" coordorigin="10537,10053" coordsize="158,2" path="m10537,10055l10695,10053e" filled="f" stroked="t" strokeweight=".956062pt" strokecolor="#7E0000">
                <v:path arrowok="t"/>
              </v:shape>
            </v:group>
            <v:group style="position:absolute;left:10748;top:10050;width:158;height:3" coordorigin="10748,10050" coordsize="158,3">
              <v:shape style="position:absolute;left:10748;top:10050;width:158;height:3" coordorigin="10748,10050" coordsize="158,3" path="m10748,10053l10751,10053,10905,10050e" filled="f" stroked="t" strokeweight=".956062pt" strokecolor="#7E0000">
                <v:path arrowok="t"/>
              </v:shape>
            </v:group>
            <v:group style="position:absolute;left:10958;top:10045;width:158;height:5" coordorigin="10958,10045" coordsize="158,5">
              <v:shape style="position:absolute;left:10958;top:10045;width:158;height:5" coordorigin="10958,10045" coordsize="158,5" path="m10958,10050l10963,10050,11116,10045e" filled="f" stroked="t" strokeweight=".956062pt" strokecolor="#7E0000">
                <v:path arrowok="t"/>
              </v:shape>
            </v:group>
            <v:group style="position:absolute;left:11168;top:10037;width:158;height:6" coordorigin="11168,10037" coordsize="158,6">
              <v:shape style="position:absolute;left:11168;top:10037;width:158;height:6" coordorigin="11168,10037" coordsize="158,6" path="m11168,10043l11176,10043,11326,10037e" filled="f" stroked="t" strokeweight=".956062pt" strokecolor="#7E0000">
                <v:path arrowok="t"/>
              </v:shape>
            </v:group>
            <v:group style="position:absolute;left:11379;top:10026;width:158;height:8" coordorigin="11379,10026" coordsize="158,8">
              <v:shape style="position:absolute;left:11379;top:10026;width:158;height:8" coordorigin="11379,10026" coordsize="158,8" path="m11379,10034l11388,10034,11536,10026e" filled="f" stroked="t" strokeweight=".956062pt" strokecolor="#7E0000">
                <v:path arrowok="t"/>
              </v:shape>
            </v:group>
            <v:group style="position:absolute;left:11589;top:10012;width:158;height:11" coordorigin="11589,10012" coordsize="158,11">
              <v:shape style="position:absolute;left:11589;top:10012;width:158;height:11" coordorigin="11589,10012" coordsize="158,11" path="m11589,10023l11600,10021,11747,10012e" filled="f" stroked="t" strokeweight=".956062pt" strokecolor="#7E0000">
                <v:path arrowok="t"/>
              </v:shape>
            </v:group>
            <v:group style="position:absolute;left:11799;top:9996;width:156;height:13" coordorigin="11799,9996" coordsize="156,13">
              <v:shape style="position:absolute;left:11799;top:9996;width:156;height:13" coordorigin="11799,9996" coordsize="156,13" path="m11799,10008l11812,10007,11956,9996e" filled="f" stroked="t" strokeweight=".956062pt" strokecolor="#7E0000">
                <v:path arrowok="t"/>
              </v:shape>
            </v:group>
            <v:group style="position:absolute;left:12008;top:9977;width:158;height:14" coordorigin="12008,9977" coordsize="158,14">
              <v:shape style="position:absolute;left:12008;top:9977;width:158;height:14" coordorigin="12008,9977" coordsize="158,14" path="m12008,9991l12024,9991,12166,9977e" filled="f" stroked="t" strokeweight=".956062pt" strokecolor="#7E0000">
                <v:path arrowok="t"/>
              </v:shape>
            </v:group>
            <v:group style="position:absolute;left:12218;top:9956;width:156;height:16" coordorigin="12218,9956" coordsize="156,16">
              <v:shape style="position:absolute;left:12218;top:9956;width:156;height:16" coordorigin="12218,9956" coordsize="156,16" path="m12218,9972l12236,9970,12375,9956e" filled="f" stroked="t" strokeweight=".956062pt" strokecolor="#7E0000">
                <v:path arrowok="t"/>
              </v:shape>
            </v:group>
            <v:group style="position:absolute;left:12427;top:9932;width:156;height:18" coordorigin="12427,9932" coordsize="156,18">
              <v:shape style="position:absolute;left:12427;top:9932;width:156;height:18" coordorigin="12427,9932" coordsize="156,18" path="m12427,9949l12446,9948,12583,9932e" filled="f" stroked="t" strokeweight=".956062pt" strokecolor="#7E0000">
                <v:path arrowok="t"/>
              </v:shape>
            </v:group>
            <v:group style="position:absolute;left:12636;top:9905;width:156;height:21" coordorigin="12636,9905" coordsize="156,21">
              <v:shape style="position:absolute;left:12636;top:9905;width:156;height:21" coordorigin="12636,9905" coordsize="156,21" path="m12636,9926l12658,9922,12792,9905e" filled="f" stroked="t" strokeweight=".956062pt" strokecolor="#7E0000">
                <v:path arrowok="t"/>
              </v:shape>
            </v:group>
            <v:group style="position:absolute;left:12845;top:9876;width:156;height:22" coordorigin="12845,9876" coordsize="156,22">
              <v:shape style="position:absolute;left:12845;top:9876;width:156;height:22" coordorigin="12845,9876" coordsize="156,22" path="m12845,9898l12869,9895,13001,9876e" filled="f" stroked="t" strokeweight=".956062pt" strokecolor="#7E0000">
                <v:path arrowok="t"/>
              </v:shape>
            </v:group>
            <v:group style="position:absolute;left:13053;top:9844;width:155;height:24" coordorigin="13053,9844" coordsize="155,24">
              <v:shape style="position:absolute;left:13053;top:9844;width:155;height:24" coordorigin="13053,9844" coordsize="155,24" path="m13053,9868l13079,9865,13208,9844e" filled="f" stroked="t" strokeweight=".956062pt" strokecolor="#7E0000">
                <v:path arrowok="t"/>
              </v:shape>
            </v:group>
            <v:group style="position:absolute;left:13261;top:9809;width:156;height:25" coordorigin="13261,9809" coordsize="156,25">
              <v:shape style="position:absolute;left:13261;top:9809;width:156;height:25" coordorigin="13261,9809" coordsize="156,25" path="m13261,9835l13289,9832,13417,9809e" filled="f" stroked="t" strokeweight=".956062pt" strokecolor="#7E0000">
                <v:path arrowok="t"/>
              </v:shape>
            </v:group>
            <v:group style="position:absolute;left:13468;top:9773;width:156;height:27" coordorigin="13468,9773" coordsize="156,27">
              <v:shape style="position:absolute;left:13468;top:9773;width:156;height:27" coordorigin="13468,9773" coordsize="156,27" path="m13468,9800l13498,9795,13624,9773e" filled="f" stroked="t" strokeweight=".956062pt" strokecolor="#7E0000">
                <v:path arrowok="t"/>
              </v:shape>
            </v:group>
            <v:group style="position:absolute;left:13675;top:9733;width:155;height:30" coordorigin="13675,9733" coordsize="155,30">
              <v:shape style="position:absolute;left:13675;top:9733;width:155;height:30" coordorigin="13675,9733" coordsize="155,30" path="m13675,9763l13707,9757,13829,9733e" filled="f" stroked="t" strokeweight=".956062pt" strokecolor="#7E0000">
                <v:path arrowok="t"/>
              </v:shape>
            </v:group>
            <v:group style="position:absolute;left:13882;top:9715;width:33;height:6" coordorigin="13882,9715" coordsize="33,6">
              <v:shape style="position:absolute;left:13882;top:9715;width:33;height:6" coordorigin="13882,9715" coordsize="33,6" path="m13882,9722l13915,9715e" filled="f" stroked="t" strokeweight=".956062pt" strokecolor="#7E0000">
                <v:path arrowok="t"/>
              </v:shape>
            </v:group>
            <v:group style="position:absolute;left:10544;top:9745;width:3378;height:338" coordorigin="10544,9745" coordsize="3378,338">
              <v:shape style="position:absolute;left:10544;top:9745;width:3378;height:338" coordorigin="10544,9745" coordsize="3378,338" path="m10544,10083l10714,10083,10884,10080,11054,10076,11224,10070,11394,10063,11564,10054,11733,10043,11903,10030,12072,10016,12241,10000,12410,9982,12579,9963,12748,9941,12916,9919,13084,9894,13252,9868,13420,9840,13588,9810,13755,9779,13922,9745e" filled="f" stroked="t" strokeweight=".956062pt" strokecolor="#7E0000">
                <v:path arrowok="t"/>
              </v:shape>
            </v:group>
            <v:group style="position:absolute;left:10539;top:9723;width:3378;height:338" coordorigin="10539,9723" coordsize="3378,338">
              <v:shape style="position:absolute;left:10539;top:9723;width:3378;height:338" coordorigin="10539,9723" coordsize="3378,338" path="m10539,10061l10709,10060,10879,10058,11049,10054,11219,10048,11389,10041,11559,10031,11729,10021,11898,10008,12068,9994,12237,9978,12406,9960,12575,9940,12744,9919,12912,9896,13080,9872,13248,9845,13416,9817,13583,9788,13750,9756,13917,9723e" filled="f" stroked="t" strokeweight=".956062pt" strokecolor="#7E0000">
                <v:path arrowok="t"/>
              </v:shape>
            </v:group>
            <v:group style="position:absolute;left:10545;top:10090;width:158;height:2" coordorigin="10545,10090" coordsize="158,2">
              <v:shape style="position:absolute;left:10545;top:10090;width:158;height:2" coordorigin="10545,10090" coordsize="158,2" path="m10545,10091l10703,10090e" filled="f" stroked="t" strokeweight=".956062pt" strokecolor="#7E0000">
                <v:path arrowok="t"/>
              </v:shape>
            </v:group>
            <v:group style="position:absolute;left:10756;top:10086;width:158;height:3" coordorigin="10756,10086" coordsize="158,3">
              <v:shape style="position:absolute;left:10756;top:10086;width:158;height:3" coordorigin="10756,10086" coordsize="158,3" path="m10756,10090l10759,10090,10913,10086e" filled="f" stroked="t" strokeweight=".956062pt" strokecolor="#7E0000">
                <v:path arrowok="t"/>
              </v:shape>
            </v:group>
            <v:group style="position:absolute;left:10966;top:10082;width:158;height:5" coordorigin="10966,10082" coordsize="158,5">
              <v:shape style="position:absolute;left:10966;top:10082;width:158;height:5" coordorigin="10966,10082" coordsize="158,5" path="m10966,10086l10971,10086,11124,10082e" filled="f" stroked="t" strokeweight=".956062pt" strokecolor="#7E0000">
                <v:path arrowok="t"/>
              </v:shape>
            </v:group>
            <v:group style="position:absolute;left:11176;top:10074;width:158;height:6" coordorigin="11176,10074" coordsize="158,6">
              <v:shape style="position:absolute;left:11176;top:10074;width:158;height:6" coordorigin="11176,10074" coordsize="158,6" path="m11176,10080l11183,10080,11334,10074e" filled="f" stroked="t" strokeweight=".956062pt" strokecolor="#7E0000">
                <v:path arrowok="t"/>
              </v:shape>
            </v:group>
            <v:group style="position:absolute;left:11387;top:10063;width:158;height:8" coordorigin="11387,10063" coordsize="158,8">
              <v:shape style="position:absolute;left:11387;top:10063;width:158;height:8" coordorigin="11387,10063" coordsize="158,8" path="m11387,10071l11396,10071,11544,10063e" filled="f" stroked="t" strokeweight=".956062pt" strokecolor="#7E0000">
                <v:path arrowok="t"/>
              </v:shape>
            </v:group>
            <v:group style="position:absolute;left:11597;top:10048;width:156;height:11" coordorigin="11597,10048" coordsize="156,11">
              <v:shape style="position:absolute;left:11597;top:10048;width:156;height:11" coordorigin="11597,10048" coordsize="156,11" path="m11597,10059l11608,10059,11753,10048e" filled="f" stroked="t" strokeweight=".956062pt" strokecolor="#7E0000">
                <v:path arrowok="t"/>
              </v:shape>
            </v:group>
            <v:group style="position:absolute;left:11806;top:10032;width:158;height:13" coordorigin="11806,10032" coordsize="158,13">
              <v:shape style="position:absolute;left:11806;top:10032;width:158;height:13" coordorigin="11806,10032" coordsize="158,13" path="m11806,10045l11820,10045,11964,10032e" filled="f" stroked="t" strokeweight=".956062pt" strokecolor="#7E0000">
                <v:path arrowok="t"/>
              </v:shape>
            </v:group>
            <v:group style="position:absolute;left:12016;top:10013;width:158;height:16" coordorigin="12016,10013" coordsize="158,16">
              <v:shape style="position:absolute;left:12016;top:10013;width:158;height:16" coordorigin="12016,10013" coordsize="158,16" path="m12016,10029l12032,10028,12174,10013e" filled="f" stroked="t" strokeweight=".956062pt" strokecolor="#7E0000">
                <v:path arrowok="t"/>
              </v:shape>
            </v:group>
            <v:group style="position:absolute;left:12225;top:9992;width:158;height:16" coordorigin="12225,9992" coordsize="158,16">
              <v:shape style="position:absolute;left:12225;top:9992;width:158;height:16" coordorigin="12225,9992" coordsize="158,16" path="m12225,10008l12242,10007,12383,9992e" filled="f" stroked="t" strokeweight=".956062pt" strokecolor="#7E0000">
                <v:path arrowok="t"/>
              </v:shape>
            </v:group>
            <v:group style="position:absolute;left:12435;top:9969;width:156;height:18" coordorigin="12435,9969" coordsize="156,18">
              <v:shape style="position:absolute;left:12435;top:9969;width:156;height:18" coordorigin="12435,9969" coordsize="156,18" path="m12435,9986l12454,9984,12591,9969e" filled="f" stroked="t" strokeweight=".956062pt" strokecolor="#7E0000">
                <v:path arrowok="t"/>
              </v:shape>
            </v:group>
            <v:group style="position:absolute;left:12644;top:9941;width:156;height:21" coordorigin="12644,9941" coordsize="156,21">
              <v:shape style="position:absolute;left:12644;top:9941;width:156;height:21" coordorigin="12644,9941" coordsize="156,21" path="m12644,9962l12665,9959,12800,9941e" filled="f" stroked="t" strokeweight=".956062pt" strokecolor="#7E0000">
                <v:path arrowok="t"/>
              </v:shape>
            </v:group>
            <v:group style="position:absolute;left:12853;top:9913;width:156;height:22" coordorigin="12853,9913" coordsize="156,22">
              <v:shape style="position:absolute;left:12853;top:9913;width:156;height:22" coordorigin="12853,9913" coordsize="156,22" path="m12853,9935l12877,9932,13009,9913e" filled="f" stroked="t" strokeweight=".956062pt" strokecolor="#7E0000">
                <v:path arrowok="t"/>
              </v:shape>
            </v:group>
            <v:group style="position:absolute;left:13060;top:9881;width:156;height:24" coordorigin="13060,9881" coordsize="156,24">
              <v:shape style="position:absolute;left:13060;top:9881;width:156;height:24" coordorigin="13060,9881" coordsize="156,24" path="m13060,9905l13087,9902,13216,9881e" filled="f" stroked="t" strokeweight=".956062pt" strokecolor="#7E0000">
                <v:path arrowok="t"/>
              </v:shape>
            </v:group>
            <v:group style="position:absolute;left:13269;top:9846;width:155;height:27" coordorigin="13269,9846" coordsize="155,27">
              <v:shape style="position:absolute;left:13269;top:9846;width:155;height:27" coordorigin="13269,9846" coordsize="155,27" path="m13269,9873l13296,9868,13423,9846e" filled="f" stroked="t" strokeweight=".956062pt" strokecolor="#7E0000">
                <v:path arrowok="t"/>
              </v:shape>
            </v:group>
            <v:group style="position:absolute;left:13476;top:9809;width:155;height:29" coordorigin="13476,9809" coordsize="155,29">
              <v:shape style="position:absolute;left:13476;top:9809;width:155;height:29" coordorigin="13476,9809" coordsize="155,29" path="m13476,9838l13506,9832,13630,9809e" filled="f" stroked="t" strokeweight=".956062pt" strokecolor="#7E0000">
                <v:path arrowok="t"/>
              </v:shape>
            </v:group>
            <v:group style="position:absolute;left:13683;top:9769;width:155;height:30" coordorigin="13683,9769" coordsize="155,30">
              <v:shape style="position:absolute;left:13683;top:9769;width:155;height:30" coordorigin="13683,9769" coordsize="155,30" path="m13683,9800l13715,9793,13837,9769e" filled="f" stroked="t" strokeweight=".956062pt" strokecolor="#7E0000">
                <v:path arrowok="t"/>
              </v:shape>
            </v:group>
            <v:group style="position:absolute;left:13888;top:9752;width:35;height:8" coordorigin="13888,9752" coordsize="35,8">
              <v:shape style="position:absolute;left:13888;top:9752;width:35;height:8" coordorigin="13888,9752" coordsize="35,8" path="m13888,9760l13923,9752e" filled="f" stroked="t" strokeweight=".956062pt" strokecolor="#7E0000">
                <v:path arrowok="t"/>
              </v:shape>
            </v:group>
            <v:group style="position:absolute;left:8791;top:10071;width:1753;height:2" coordorigin="8791,10071" coordsize="1753,2">
              <v:shape style="position:absolute;left:8791;top:10071;width:1753;height:2" coordorigin="8791,10071" coordsize="1753,0" path="m8791,10071l10544,10071e" filled="f" stroked="t" strokeweight="2.071402pt" strokecolor="#7E0000">
                <v:path arrowok="t"/>
              </v:shape>
            </v:group>
            <v:group style="position:absolute;left:10388;top:10091;width:158;height:2" coordorigin="10388,10091" coordsize="158,2">
              <v:shape style="position:absolute;left:10388;top:10091;width:158;height:2" coordorigin="10388,10091" coordsize="158,0" path="m10545,10091l10388,10091e" filled="f" stroked="t" strokeweight=".956062pt" strokecolor="#7E0000">
                <v:path arrowok="t"/>
              </v:shape>
            </v:group>
            <v:group style="position:absolute;left:10177;top:10090;width:158;height:2" coordorigin="10177,10090" coordsize="158,2">
              <v:shape style="position:absolute;left:10177;top:10090;width:158;height:2" coordorigin="10177,10090" coordsize="158,2" path="m10335,10091l10177,10090e" filled="f" stroked="t" strokeweight=".956062pt" strokecolor="#7E0000">
                <v:path arrowok="t"/>
              </v:shape>
            </v:group>
            <v:group style="position:absolute;left:9967;top:10090;width:158;height:2" coordorigin="9967,10090" coordsize="158,2">
              <v:shape style="position:absolute;left:9967;top:10090;width:158;height:2" coordorigin="9967,10090" coordsize="158,0" path="m10125,10090l9967,10090e" filled="f" stroked="t" strokeweight=".956062pt" strokecolor="#7E0000">
                <v:path arrowok="t"/>
              </v:shape>
            </v:group>
            <v:group style="position:absolute;left:9757;top:10090;width:158;height:2" coordorigin="9757,10090" coordsize="158,2">
              <v:shape style="position:absolute;left:9757;top:10090;width:158;height:2" coordorigin="9757,10090" coordsize="158,0" path="m9914,10090l9757,10090e" filled="f" stroked="t" strokeweight=".956062pt" strokecolor="#7E0000">
                <v:path arrowok="t"/>
              </v:shape>
            </v:group>
            <v:group style="position:absolute;left:9546;top:10090;width:158;height:2" coordorigin="9546,10090" coordsize="158,2">
              <v:shape style="position:absolute;left:9546;top:10090;width:158;height:2" coordorigin="9546,10090" coordsize="158,0" path="m9704,10090l9546,10090e" filled="f" stroked="t" strokeweight=".956062pt" strokecolor="#7E0000">
                <v:path arrowok="t"/>
              </v:shape>
            </v:group>
            <v:group style="position:absolute;left:9336;top:10090;width:158;height:2" coordorigin="9336,10090" coordsize="158,2">
              <v:shape style="position:absolute;left:9336;top:10090;width:158;height:2" coordorigin="9336,10090" coordsize="158,0" path="m9494,10090l9336,10090e" filled="f" stroked="t" strokeweight=".956062pt" strokecolor="#7E0000">
                <v:path arrowok="t"/>
              </v:shape>
            </v:group>
            <v:group style="position:absolute;left:9126;top:10088;width:158;height:2" coordorigin="9126,10088" coordsize="158,2">
              <v:shape style="position:absolute;left:9126;top:10088;width:158;height:2" coordorigin="9126,10088" coordsize="158,2" path="m9283,10090l9126,10088e" filled="f" stroked="t" strokeweight=".956062pt" strokecolor="#7E0000">
                <v:path arrowok="t"/>
              </v:shape>
            </v:group>
            <v:group style="position:absolute;left:8915;top:10088;width:158;height:2" coordorigin="8915,10088" coordsize="158,2">
              <v:shape style="position:absolute;left:8915;top:10088;width:158;height:2" coordorigin="8915,10088" coordsize="158,0" path="m9073,10088l8915,10088e" filled="f" stroked="t" strokeweight=".956062pt" strokecolor="#7E0000">
                <v:path arrowok="t"/>
              </v:shape>
            </v:group>
            <v:group style="position:absolute;left:8860;top:10079;width:2;height:19" coordorigin="8860,10079" coordsize="2,19">
              <v:shape style="position:absolute;left:8860;top:10079;width:2;height:19" coordorigin="8860,10079" coordsize="0,19" path="m8860,10079l8860,10098e" filled="f" stroked="t" strokeweight=".239016pt" strokecolor="#7E0000">
                <v:path arrowok="t"/>
              </v:shape>
            </v:group>
            <v:group style="position:absolute;left:7397;top:10059;width:1394;height:1098" coordorigin="7397,10059" coordsize="1394,1098">
              <v:shape style="position:absolute;left:7397;top:10059;width:1394;height:1098" coordorigin="7397,10059" coordsize="1394,1098" path="m7397,11157l8791,10059e" filled="f" stroked="t" strokeweight=".956062pt" strokecolor="#7E0000">
                <v:path arrowok="t"/>
              </v:shape>
            </v:group>
            <v:group style="position:absolute;left:7395;top:10082;width:1404;height:1106" coordorigin="7395,10082" coordsize="1404,1106">
              <v:shape style="position:absolute;left:7395;top:10082;width:1404;height:1106" coordorigin="7395,10082" coordsize="1404,1106" path="m7395,11188l8799,10082e" filled="f" stroked="t" strokeweight=".956062pt" strokecolor="#7E0000">
                <v:path arrowok="t"/>
              </v:shape>
            </v:group>
            <v:group style="position:absolute;left:7456;top:11046;width:124;height:97" coordorigin="7456,11046" coordsize="124,97">
              <v:shape style="position:absolute;left:7456;top:11046;width:124;height:97" coordorigin="7456,11046" coordsize="124,97" path="m7456,11143l7580,11046e" filled="f" stroked="t" strokeweight=".956062pt" strokecolor="#7E0000">
                <v:path arrowok="t"/>
              </v:shape>
            </v:group>
            <v:group style="position:absolute;left:7621;top:10915;width:124;height:99" coordorigin="7621,10915" coordsize="124,99">
              <v:shape style="position:absolute;left:7621;top:10915;width:124;height:99" coordorigin="7621,10915" coordsize="124,99" path="m7621,11014l7746,10915e" filled="f" stroked="t" strokeweight=".956062pt" strokecolor="#7E0000">
                <v:path arrowok="t"/>
              </v:shape>
            </v:group>
            <v:group style="position:absolute;left:7787;top:10786;width:123;height:97" coordorigin="7787,10786" coordsize="123,97">
              <v:shape style="position:absolute;left:7787;top:10786;width:123;height:97" coordorigin="7787,10786" coordsize="123,97" path="m7787,10883l7910,10786e" filled="f" stroked="t" strokeweight=".956062pt" strokecolor="#7E0000">
                <v:path arrowok="t"/>
              </v:shape>
            </v:group>
            <v:group style="position:absolute;left:7951;top:10655;width:124;height:97" coordorigin="7951,10655" coordsize="124,97">
              <v:shape style="position:absolute;left:7951;top:10655;width:124;height:97" coordorigin="7951,10655" coordsize="124,97" path="m7951,10753l8076,10655e" filled="f" stroked="t" strokeweight=".956062pt" strokecolor="#7E0000">
                <v:path arrowok="t"/>
              </v:shape>
            </v:group>
            <v:group style="position:absolute;left:8117;top:10525;width:124;height:97" coordorigin="8117,10525" coordsize="124,97">
              <v:shape style="position:absolute;left:8117;top:10525;width:124;height:97" coordorigin="8117,10525" coordsize="124,97" path="m8117,10622l8241,10525e" filled="f" stroked="t" strokeweight=".956062pt" strokecolor="#7E0000">
                <v:path arrowok="t"/>
              </v:shape>
            </v:group>
            <v:group style="position:absolute;left:8283;top:10394;width:123;height:99" coordorigin="8283,10394" coordsize="123,99">
              <v:shape style="position:absolute;left:8283;top:10394;width:123;height:99" coordorigin="8283,10394" coordsize="123,99" path="m8283,10493l8405,10394e" filled="f" stroked="t" strokeweight=".956062pt" strokecolor="#7E0000">
                <v:path arrowok="t"/>
              </v:shape>
            </v:group>
            <v:group style="position:absolute;left:8447;top:10265;width:124;height:97" coordorigin="8447,10265" coordsize="124,97">
              <v:shape style="position:absolute;left:8447;top:10265;width:124;height:97" coordorigin="8447,10265" coordsize="124,97" path="m8447,10362l8571,10265e" filled="f" stroked="t" strokeweight=".956062pt" strokecolor="#7E0000">
                <v:path arrowok="t"/>
              </v:shape>
            </v:group>
            <v:group style="position:absolute;left:8613;top:10134;width:124;height:97" coordorigin="8613,10134" coordsize="124,97">
              <v:shape style="position:absolute;left:8613;top:10134;width:124;height:97" coordorigin="8613,10134" coordsize="124,97" path="m8613,10231l8737,10134e" filled="f" stroked="t" strokeweight=".956062pt" strokecolor="#7E0000">
                <v:path arrowok="t"/>
              </v:shape>
            </v:group>
            <v:group style="position:absolute;left:7441;top:11022;width:124;height:97" coordorigin="7441,11022" coordsize="124,97">
              <v:shape style="position:absolute;left:7441;top:11022;width:124;height:97" coordorigin="7441,11022" coordsize="124,97" path="m7441,11119l7566,11022e" filled="f" stroked="t" strokeweight=".956062pt" strokecolor="#7E0000">
                <v:path arrowok="t"/>
              </v:shape>
            </v:group>
            <v:group style="position:absolute;left:7607;top:10891;width:123;height:97" coordorigin="7607,10891" coordsize="123,97">
              <v:shape style="position:absolute;left:7607;top:10891;width:123;height:97" coordorigin="7607,10891" coordsize="123,97" path="m7607,10988l7730,10891e" filled="f" stroked="t" strokeweight=".956062pt" strokecolor="#7E0000">
                <v:path arrowok="t"/>
              </v:shape>
            </v:group>
            <v:group style="position:absolute;left:7771;top:10760;width:124;height:99" coordorigin="7771,10760" coordsize="124,99">
              <v:shape style="position:absolute;left:7771;top:10760;width:124;height:99" coordorigin="7771,10760" coordsize="124,99" path="m7771,10859l7895,10760e" filled="f" stroked="t" strokeweight=".956062pt" strokecolor="#7E0000">
                <v:path arrowok="t"/>
              </v:shape>
            </v:group>
            <v:group style="position:absolute;left:7937;top:10631;width:124;height:97" coordorigin="7937,10631" coordsize="124,97">
              <v:shape style="position:absolute;left:7937;top:10631;width:124;height:97" coordorigin="7937,10631" coordsize="124,97" path="m7937,10729l8061,10631e" filled="f" stroked="t" strokeweight=".956062pt" strokecolor="#7E0000">
                <v:path arrowok="t"/>
              </v:shape>
            </v:group>
            <v:group style="position:absolute;left:8103;top:10501;width:123;height:97" coordorigin="8103,10501" coordsize="123,97">
              <v:shape style="position:absolute;left:8103;top:10501;width:123;height:97" coordorigin="8103,10501" coordsize="123,97" path="m8103,10598l8225,10501e" filled="f" stroked="t" strokeweight=".956062pt" strokecolor="#7E0000">
                <v:path arrowok="t"/>
              </v:shape>
            </v:group>
            <v:group style="position:absolute;left:8267;top:10370;width:124;height:99" coordorigin="8267,10370" coordsize="124,99">
              <v:shape style="position:absolute;left:8267;top:10370;width:124;height:99" coordorigin="8267,10370" coordsize="124,99" path="m8267,10469l8391,10370e" filled="f" stroked="t" strokeweight=".956062pt" strokecolor="#7E0000">
                <v:path arrowok="t"/>
              </v:shape>
            </v:group>
            <v:group style="position:absolute;left:8432;top:10241;width:124;height:97" coordorigin="8432,10241" coordsize="124,97">
              <v:shape style="position:absolute;left:8432;top:10241;width:124;height:97" coordorigin="8432,10241" coordsize="124,97" path="m8432,10338l8557,10241e" filled="f" stroked="t" strokeweight=".956062pt" strokecolor="#7E0000">
                <v:path arrowok="t"/>
              </v:shape>
            </v:group>
            <v:group style="position:absolute;left:8598;top:10110;width:123;height:97" coordorigin="8598,10110" coordsize="123,97">
              <v:shape style="position:absolute;left:8598;top:10110;width:123;height:97" coordorigin="8598,10110" coordsize="123,97" path="m8598,10208l8721,10110e" filled="f" stroked="t" strokeweight=".956062pt" strokecolor="#7E0000">
                <v:path arrowok="t"/>
              </v:shape>
            </v:group>
            <v:group style="position:absolute;left:4000;top:7601;width:3397;height:3557" coordorigin="4000,7601" coordsize="3397,3557">
              <v:shape style="position:absolute;left:4000;top:7601;width:3397;height:3557" coordorigin="4000,7601" coordsize="3397,3557" path="m4000,7601l7397,11157e" filled="f" stroked="t" strokeweight=".956062pt" strokecolor="#7E0000">
                <v:path arrowok="t"/>
              </v:shape>
            </v:group>
            <v:group style="position:absolute;left:3984;top:7615;width:3412;height:3572" coordorigin="3984,7615" coordsize="3412,3572">
              <v:shape style="position:absolute;left:3984;top:7615;width:3412;height:3572" coordorigin="3984,7615" coordsize="3412,3572" path="m3984,7615l7395,11188e" filled="f" stroked="t" strokeweight=".956062pt" strokecolor="#7E0000">
                <v:path arrowok="t"/>
              </v:shape>
            </v:group>
            <v:group style="position:absolute;left:7325;top:11100;width:83;height:83" coordorigin="7325,11100" coordsize="83,83">
              <v:shape style="position:absolute;left:7325;top:11100;width:83;height:83" coordorigin="7325,11100" coordsize="83,83" path="m7373,11100l7408,11137,7358,11183,7325,11148,7373,11100e" filled="f" stroked="t" strokeweight=".956062pt" strokecolor="#7E0000">
                <v:path arrowok="t"/>
              </v:shape>
            </v:group>
            <v:group style="position:absolute;left:15209;top:9420;width:155;height:32" coordorigin="15209,9420" coordsize="155,32">
              <v:shape style="position:absolute;left:15209;top:9420;width:155;height:32" coordorigin="15209,9420" coordsize="155,32" path="m15364,9420l15209,9452e" filled="f" stroked="t" strokeweight=".956062pt" strokecolor="#7E0000">
                <v:path arrowok="t"/>
              </v:shape>
            </v:group>
            <v:group style="position:absolute;left:15002;top:9462;width:155;height:32" coordorigin="15002,9462" coordsize="155,32">
              <v:shape style="position:absolute;left:15002;top:9462;width:155;height:32" coordorigin="15002,9462" coordsize="155,32" path="m15157,9462l15002,9494e" filled="f" stroked="t" strokeweight=".956062pt" strokecolor="#7E0000">
                <v:path arrowok="t"/>
              </v:shape>
            </v:group>
            <v:group style="position:absolute;left:14797;top:9505;width:155;height:30" coordorigin="14797,9505" coordsize="155,30">
              <v:shape style="position:absolute;left:14797;top:9505;width:155;height:30" coordorigin="14797,9505" coordsize="155,30" path="m14951,9505l14797,9535e" filled="f" stroked="t" strokeweight=".956062pt" strokecolor="#7E0000">
                <v:path arrowok="t"/>
              </v:shape>
            </v:group>
            <v:group style="position:absolute;left:14591;top:9546;width:155;height:32" coordorigin="14591,9546" coordsize="155,32">
              <v:shape style="position:absolute;left:14591;top:9546;width:155;height:32" coordorigin="14591,9546" coordsize="155,32" path="m14746,9546l14591,9578e" filled="f" stroked="t" strokeweight=".956062pt" strokecolor="#7E0000">
                <v:path arrowok="t"/>
              </v:shape>
            </v:group>
            <v:group style="position:absolute;left:14384;top:9588;width:155;height:32" coordorigin="14384,9588" coordsize="155,32">
              <v:shape style="position:absolute;left:14384;top:9588;width:155;height:32" coordorigin="14384,9588" coordsize="155,32" path="m14539,9588l14384,9620e" filled="f" stroked="t" strokeweight=".956062pt" strokecolor="#7E0000">
                <v:path arrowok="t"/>
              </v:shape>
            </v:group>
            <v:group style="position:absolute;left:14178;top:9631;width:155;height:32" coordorigin="14178,9631" coordsize="155,32">
              <v:shape style="position:absolute;left:14178;top:9631;width:155;height:32" coordorigin="14178,9631" coordsize="155,32" path="m14333,9631l14178,9663e" filled="f" stroked="t" strokeweight=".956062pt" strokecolor="#7E0000">
                <v:path arrowok="t"/>
              </v:shape>
            </v:group>
            <v:group style="position:absolute;left:13973;top:9672;width:155;height:32" coordorigin="13973,9672" coordsize="155,32">
              <v:shape style="position:absolute;left:13973;top:9672;width:155;height:32" coordorigin="13973,9672" coordsize="155,32" path="m14127,9672l13973,9704e" filled="f" stroked="t" strokeweight=".956062pt" strokecolor="#7E0000">
                <v:path arrowok="t"/>
              </v:shape>
            </v:group>
            <v:group style="position:absolute;left:13918;top:9706;width:2;height:19" coordorigin="13918,9706" coordsize="2,19">
              <v:shape style="position:absolute;left:13918;top:9706;width:2;height:19" coordorigin="13918,9706" coordsize="0,19" path="m13918,9706l13918,9725e" filled="f" stroked="t" strokeweight=".239016pt" strokecolor="#7E0000">
                <v:path arrowok="t"/>
              </v:shape>
            </v:group>
            <v:group style="position:absolute;left:4063;top:7703;width:108;height:115" coordorigin="4063,7703" coordsize="108,115">
              <v:shape style="position:absolute;left:4063;top:7703;width:108;height:115" coordorigin="4063,7703" coordsize="108,115" path="m4063,7703l4172,7817e" filled="f" stroked="t" strokeweight=".956062pt" strokecolor="#7E0000">
                <v:path arrowok="t"/>
              </v:shape>
            </v:group>
            <v:group style="position:absolute;left:4208;top:7856;width:108;height:113" coordorigin="4208,7856" coordsize="108,113">
              <v:shape style="position:absolute;left:4208;top:7856;width:108;height:113" coordorigin="4208,7856" coordsize="108,113" path="m4208,7856l4317,7969e" filled="f" stroked="t" strokeweight=".956062pt" strokecolor="#7E0000">
                <v:path arrowok="t"/>
              </v:shape>
            </v:group>
            <v:group style="position:absolute;left:4353;top:8007;width:110;height:115" coordorigin="4353,8007" coordsize="110,115">
              <v:shape style="position:absolute;left:4353;top:8007;width:110;height:115" coordorigin="4353,8007" coordsize="110,115" path="m4353,8007l4463,8122e" filled="f" stroked="t" strokeweight=".956062pt" strokecolor="#7E0000">
                <v:path arrowok="t"/>
              </v:shape>
            </v:group>
            <v:group style="position:absolute;left:4498;top:8160;width:110;height:113" coordorigin="4498,8160" coordsize="110,113">
              <v:shape style="position:absolute;left:4498;top:8160;width:110;height:113" coordorigin="4498,8160" coordsize="110,113" path="m4498,8160l4608,8273e" filled="f" stroked="t" strokeweight=".956062pt" strokecolor="#7E0000">
                <v:path arrowok="t"/>
              </v:shape>
            </v:group>
            <v:group style="position:absolute;left:4645;top:8311;width:108;height:115" coordorigin="4645,8311" coordsize="108,115">
              <v:shape style="position:absolute;left:4645;top:8311;width:108;height:115" coordorigin="4645,8311" coordsize="108,115" path="m4645,8311l4753,8426e" filled="f" stroked="t" strokeweight=".956062pt" strokecolor="#7E0000">
                <v:path arrowok="t"/>
              </v:shape>
            </v:group>
            <v:group style="position:absolute;left:4790;top:8463;width:108;height:115" coordorigin="4790,8463" coordsize="108,115">
              <v:shape style="position:absolute;left:4790;top:8463;width:108;height:115" coordorigin="4790,8463" coordsize="108,115" path="m4790,8463l4898,8577e" filled="f" stroked="t" strokeweight=".956062pt" strokecolor="#7E0000">
                <v:path arrowok="t"/>
              </v:shape>
            </v:group>
            <v:group style="position:absolute;left:4935;top:8616;width:108;height:113" coordorigin="4935,8616" coordsize="108,113">
              <v:shape style="position:absolute;left:4935;top:8616;width:108;height:113" coordorigin="4935,8616" coordsize="108,113" path="m4935,8616l5043,8729e" filled="f" stroked="t" strokeweight=".956062pt" strokecolor="#7E0000">
                <v:path arrowok="t"/>
              </v:shape>
            </v:group>
            <v:group style="position:absolute;left:5080;top:8767;width:108;height:115" coordorigin="5080,8767" coordsize="108,115">
              <v:shape style="position:absolute;left:5080;top:8767;width:108;height:115" coordorigin="5080,8767" coordsize="108,115" path="m5080,8767l5188,8882e" filled="f" stroked="t" strokeweight=".956062pt" strokecolor="#7E0000">
                <v:path arrowok="t"/>
              </v:shape>
            </v:group>
            <v:group style="position:absolute;left:5225;top:8920;width:110;height:113" coordorigin="5225,8920" coordsize="110,113">
              <v:shape style="position:absolute;left:5225;top:8920;width:110;height:113" coordorigin="5225,8920" coordsize="110,113" path="m5225,8920l5335,9033e" filled="f" stroked="t" strokeweight=".956062pt" strokecolor="#7E0000">
                <v:path arrowok="t"/>
              </v:shape>
            </v:group>
            <v:group style="position:absolute;left:5370;top:9071;width:110;height:115" coordorigin="5370,9071" coordsize="110,115">
              <v:shape style="position:absolute;left:5370;top:9071;width:110;height:115" coordorigin="5370,9071" coordsize="110,115" path="m5370,9071l5480,9186e" filled="f" stroked="t" strokeweight=".956062pt" strokecolor="#7E0000">
                <v:path arrowok="t"/>
              </v:shape>
            </v:group>
            <v:group style="position:absolute;left:5516;top:9224;width:108;height:113" coordorigin="5516,9224" coordsize="108,113">
              <v:shape style="position:absolute;left:5516;top:9224;width:108;height:113" coordorigin="5516,9224" coordsize="108,113" path="m5516,9224l5625,9338e" filled="f" stroked="t" strokeweight=".956062pt" strokecolor="#7E0000">
                <v:path arrowok="t"/>
              </v:shape>
            </v:group>
            <v:group style="position:absolute;left:5661;top:9376;width:108;height:115" coordorigin="5661,9376" coordsize="108,115">
              <v:shape style="position:absolute;left:5661;top:9376;width:108;height:115" coordorigin="5661,9376" coordsize="108,115" path="m5661,9376l5770,9491e" filled="f" stroked="t" strokeweight=".956062pt" strokecolor="#7E0000">
                <v:path arrowok="t"/>
              </v:shape>
            </v:group>
            <v:group style="position:absolute;left:5806;top:9529;width:108;height:113" coordorigin="5806,9529" coordsize="108,113">
              <v:shape style="position:absolute;left:5806;top:9529;width:108;height:113" coordorigin="5806,9529" coordsize="108,113" path="m5806,9529l5915,9642e" filled="f" stroked="t" strokeweight=".956062pt" strokecolor="#7E0000">
                <v:path arrowok="t"/>
              </v:shape>
            </v:group>
            <v:group style="position:absolute;left:5951;top:9680;width:108;height:115" coordorigin="5951,9680" coordsize="108,115">
              <v:shape style="position:absolute;left:5951;top:9680;width:108;height:115" coordorigin="5951,9680" coordsize="108,115" path="m5951,9680l6060,9795e" filled="f" stroked="t" strokeweight=".956062pt" strokecolor="#7E0000">
                <v:path arrowok="t"/>
              </v:shape>
            </v:group>
            <v:group style="position:absolute;left:6096;top:9833;width:110;height:113" coordorigin="6096,9833" coordsize="110,113">
              <v:shape style="position:absolute;left:6096;top:9833;width:110;height:113" coordorigin="6096,9833" coordsize="110,113" path="m6096,9833l6206,9946e" filled="f" stroked="t" strokeweight=".956062pt" strokecolor="#7E0000">
                <v:path arrowok="t"/>
              </v:shape>
            </v:group>
            <v:group style="position:absolute;left:6241;top:9984;width:110;height:115" coordorigin="6241,9984" coordsize="110,115">
              <v:shape style="position:absolute;left:6241;top:9984;width:110;height:115" coordorigin="6241,9984" coordsize="110,115" path="m6241,9984l6351,10099e" filled="f" stroked="t" strokeweight=".956062pt" strokecolor="#7E0000">
                <v:path arrowok="t"/>
              </v:shape>
            </v:group>
            <v:group style="position:absolute;left:6388;top:10136;width:108;height:115" coordorigin="6388,10136" coordsize="108,115">
              <v:shape style="position:absolute;left:6388;top:10136;width:108;height:115" coordorigin="6388,10136" coordsize="108,115" path="m6388,10136l6496,10251e" filled="f" stroked="t" strokeweight=".956062pt" strokecolor="#7E0000">
                <v:path arrowok="t"/>
              </v:shape>
            </v:group>
            <v:group style="position:absolute;left:6533;top:10289;width:108;height:115" coordorigin="6533,10289" coordsize="108,115">
              <v:shape style="position:absolute;left:6533;top:10289;width:108;height:115" coordorigin="6533,10289" coordsize="108,115" path="m6533,10289l6641,10404e" filled="f" stroked="t" strokeweight=".956062pt" strokecolor="#7E0000">
                <v:path arrowok="t"/>
              </v:shape>
            </v:group>
            <v:group style="position:absolute;left:6678;top:10440;width:108;height:115" coordorigin="6678,10440" coordsize="108,115">
              <v:shape style="position:absolute;left:6678;top:10440;width:108;height:115" coordorigin="6678,10440" coordsize="108,115" path="m6678,10440l6786,10555e" filled="f" stroked="t" strokeweight=".956062pt" strokecolor="#7E0000">
                <v:path arrowok="t"/>
              </v:shape>
            </v:group>
            <v:group style="position:absolute;left:6823;top:10593;width:108;height:113" coordorigin="6823,10593" coordsize="108,113">
              <v:shape style="position:absolute;left:6823;top:10593;width:108;height:113" coordorigin="6823,10593" coordsize="108,113" path="m6823,10593l6931,10706e" filled="f" stroked="t" strokeweight=".956062pt" strokecolor="#7E0000">
                <v:path arrowok="t"/>
              </v:shape>
            </v:group>
            <v:group style="position:absolute;left:6968;top:10745;width:110;height:115" coordorigin="6968,10745" coordsize="110,115">
              <v:shape style="position:absolute;left:6968;top:10745;width:110;height:115" coordorigin="6968,10745" coordsize="110,115" path="m6968,10745l7078,10859e" filled="f" stroked="t" strokeweight=".956062pt" strokecolor="#7E0000">
                <v:path arrowok="t"/>
              </v:shape>
            </v:group>
            <v:group style="position:absolute;left:7113;top:10898;width:110;height:113" coordorigin="7113,10898" coordsize="110,113">
              <v:shape style="position:absolute;left:7113;top:10898;width:110;height:113" coordorigin="7113,10898" coordsize="110,113" path="m7113,10898l7223,11011e" filled="f" stroked="t" strokeweight=".956062pt" strokecolor="#7E0000">
                <v:path arrowok="t"/>
              </v:shape>
            </v:group>
            <v:group style="position:absolute;left:7260;top:11049;width:73;height:78" coordorigin="7260,11049" coordsize="73,78">
              <v:shape style="position:absolute;left:7260;top:11049;width:73;height:78" coordorigin="7260,11049" coordsize="73,78" path="m7260,11049l7333,11127e" filled="f" stroked="t" strokeweight=".956062pt" strokecolor="#7E0000">
                <v:path arrowok="t"/>
              </v:shape>
            </v:group>
            <v:group style="position:absolute;left:4089;top:7688;width:108;height:115" coordorigin="4089,7688" coordsize="108,115">
              <v:shape style="position:absolute;left:4089;top:7688;width:108;height:115" coordorigin="4089,7688" coordsize="108,115" path="m4089,7688l4197,7803e" filled="f" stroked="t" strokeweight=".956062pt" strokecolor="#7E0000">
                <v:path arrowok="t"/>
              </v:shape>
            </v:group>
            <v:group style="position:absolute;left:4234;top:7840;width:108;height:115" coordorigin="4234,7840" coordsize="108,115">
              <v:shape style="position:absolute;left:4234;top:7840;width:108;height:115" coordorigin="4234,7840" coordsize="108,115" path="m4234,7840l4342,7954e" filled="f" stroked="t" strokeweight=".956062pt" strokecolor="#7E0000">
                <v:path arrowok="t"/>
              </v:shape>
            </v:group>
            <v:group style="position:absolute;left:4379;top:7993;width:108;height:115" coordorigin="4379,7993" coordsize="108,115">
              <v:shape style="position:absolute;left:4379;top:7993;width:108;height:115" coordorigin="4379,7993" coordsize="108,115" path="m4379,7993l4487,8107e" filled="f" stroked="t" strokeweight=".956062pt" strokecolor="#7E0000">
                <v:path arrowok="t"/>
              </v:shape>
            </v:group>
            <v:group style="position:absolute;left:4524;top:8144;width:110;height:115" coordorigin="4524,8144" coordsize="110,115">
              <v:shape style="position:absolute;left:4524;top:8144;width:110;height:115" coordorigin="4524,8144" coordsize="110,115" path="m4524,8144l4634,8259e" filled="f" stroked="t" strokeweight=".956062pt" strokecolor="#7E0000">
                <v:path arrowok="t"/>
              </v:shape>
            </v:group>
            <v:group style="position:absolute;left:4669;top:8297;width:110;height:113" coordorigin="4669,8297" coordsize="110,113">
              <v:shape style="position:absolute;left:4669;top:8297;width:110;height:113" coordorigin="4669,8297" coordsize="110,113" path="m4669,8297l4779,8410e" filled="f" stroked="t" strokeweight=".956062pt" strokecolor="#7E0000">
                <v:path arrowok="t"/>
              </v:shape>
            </v:group>
            <v:group style="position:absolute;left:4815;top:8448;width:108;height:115" coordorigin="4815,8448" coordsize="108,115">
              <v:shape style="position:absolute;left:4815;top:8448;width:108;height:115" coordorigin="4815,8448" coordsize="108,115" path="m4815,8448l4924,8563e" filled="f" stroked="t" strokeweight=".956062pt" strokecolor="#7E0000">
                <v:path arrowok="t"/>
              </v:shape>
            </v:group>
            <v:group style="position:absolute;left:4960;top:8601;width:108;height:113" coordorigin="4960,8601" coordsize="108,113">
              <v:shape style="position:absolute;left:4960;top:8601;width:108;height:113" coordorigin="4960,8601" coordsize="108,113" path="m4960,8601l5069,8715e" filled="f" stroked="t" strokeweight=".956062pt" strokecolor="#7E0000">
                <v:path arrowok="t"/>
              </v:shape>
            </v:group>
            <v:group style="position:absolute;left:5105;top:8753;width:108;height:115" coordorigin="5105,8753" coordsize="108,115">
              <v:shape style="position:absolute;left:5105;top:8753;width:108;height:115" coordorigin="5105,8753" coordsize="108,115" path="m5105,8753l5214,8867e" filled="f" stroked="t" strokeweight=".956062pt" strokecolor="#7E0000">
                <v:path arrowok="t"/>
              </v:shape>
            </v:group>
            <v:group style="position:absolute;left:5250;top:8906;width:108;height:113" coordorigin="5250,8906" coordsize="108,113">
              <v:shape style="position:absolute;left:5250;top:8906;width:108;height:113" coordorigin="5250,8906" coordsize="108,113" path="m5250,8906l5359,9019e" filled="f" stroked="t" strokeweight=".956062pt" strokecolor="#7E0000">
                <v:path arrowok="t"/>
              </v:shape>
            </v:group>
            <v:group style="position:absolute;left:5395;top:9057;width:110;height:115" coordorigin="5395,9057" coordsize="110,115">
              <v:shape style="position:absolute;left:5395;top:9057;width:110;height:115" coordorigin="5395,9057" coordsize="110,115" path="m5395,9057l5505,9172e" filled="f" stroked="t" strokeweight=".956062pt" strokecolor="#7E0000">
                <v:path arrowok="t"/>
              </v:shape>
            </v:group>
            <v:group style="position:absolute;left:5540;top:9210;width:110;height:113" coordorigin="5540,9210" coordsize="110,113">
              <v:shape style="position:absolute;left:5540;top:9210;width:110;height:113" coordorigin="5540,9210" coordsize="110,113" path="m5540,9210l5650,9323e" filled="f" stroked="t" strokeweight=".956062pt" strokecolor="#7E0000">
                <v:path arrowok="t"/>
              </v:shape>
            </v:group>
            <v:group style="position:absolute;left:5687;top:9361;width:108;height:115" coordorigin="5687,9361" coordsize="108,115">
              <v:shape style="position:absolute;left:5687;top:9361;width:108;height:115" coordorigin="5687,9361" coordsize="108,115" path="m5687,9361l5795,9476e" filled="f" stroked="t" strokeweight=".956062pt" strokecolor="#7E0000">
                <v:path arrowok="t"/>
              </v:shape>
            </v:group>
            <v:group style="position:absolute;left:5832;top:9514;width:108;height:113" coordorigin="5832,9514" coordsize="108,113">
              <v:shape style="position:absolute;left:5832;top:9514;width:108;height:113" coordorigin="5832,9514" coordsize="108,113" path="m5832,9514l5940,9628e" filled="f" stroked="t" strokeweight=".956062pt" strokecolor="#7E0000">
                <v:path arrowok="t"/>
              </v:shape>
            </v:group>
            <v:group style="position:absolute;left:5977;top:9666;width:108;height:115" coordorigin="5977,9666" coordsize="108,115">
              <v:shape style="position:absolute;left:5977;top:9666;width:108;height:115" coordorigin="5977,9666" coordsize="108,115" path="m5977,9666l6085,9781e" filled="f" stroked="t" strokeweight=".956062pt" strokecolor="#7E0000">
                <v:path arrowok="t"/>
              </v:shape>
            </v:group>
            <v:group style="position:absolute;left:6122;top:9817;width:108;height:115" coordorigin="6122,9817" coordsize="108,115">
              <v:shape style="position:absolute;left:6122;top:9817;width:108;height:115" coordorigin="6122,9817" coordsize="108,115" path="m6122,9817l6230,9932e" filled="f" stroked="t" strokeweight=".956062pt" strokecolor="#7E0000">
                <v:path arrowok="t"/>
              </v:shape>
            </v:group>
            <v:group style="position:absolute;left:6267;top:9970;width:110;height:113" coordorigin="6267,9970" coordsize="110,113">
              <v:shape style="position:absolute;left:6267;top:9970;width:110;height:113" coordorigin="6267,9970" coordsize="110,113" path="m6267,9970l6377,10083e" filled="f" stroked="t" strokeweight=".956062pt" strokecolor="#7E0000">
                <v:path arrowok="t"/>
              </v:shape>
            </v:group>
            <v:group style="position:absolute;left:6412;top:10122;width:110;height:115" coordorigin="6412,10122" coordsize="110,115">
              <v:shape style="position:absolute;left:6412;top:10122;width:110;height:115" coordorigin="6412,10122" coordsize="110,115" path="m6412,10122l6522,10236e" filled="f" stroked="t" strokeweight=".956062pt" strokecolor="#7E0000">
                <v:path arrowok="t"/>
              </v:shape>
            </v:group>
            <v:group style="position:absolute;left:6559;top:10274;width:108;height:113" coordorigin="6559,10274" coordsize="108,113">
              <v:shape style="position:absolute;left:6559;top:10274;width:108;height:113" coordorigin="6559,10274" coordsize="108,113" path="m6559,10274l6667,10388e" filled="f" stroked="t" strokeweight=".956062pt" strokecolor="#7E0000">
                <v:path arrowok="t"/>
              </v:shape>
            </v:group>
            <v:group style="position:absolute;left:6704;top:10426;width:108;height:115" coordorigin="6704,10426" coordsize="108,115">
              <v:shape style="position:absolute;left:6704;top:10426;width:108;height:115" coordorigin="6704,10426" coordsize="108,115" path="m6704,10426l6812,10541e" filled="f" stroked="t" strokeweight=".956062pt" strokecolor="#7E0000">
                <v:path arrowok="t"/>
              </v:shape>
            </v:group>
            <v:group style="position:absolute;left:6849;top:10579;width:108;height:113" coordorigin="6849,10579" coordsize="108,113">
              <v:shape style="position:absolute;left:6849;top:10579;width:108;height:113" coordorigin="6849,10579" coordsize="108,113" path="m6849,10579l6957,10692e" filled="f" stroked="t" strokeweight=".956062pt" strokecolor="#7E0000">
                <v:path arrowok="t"/>
              </v:shape>
            </v:group>
            <v:group style="position:absolute;left:6994;top:10730;width:108;height:115" coordorigin="6994,10730" coordsize="108,115">
              <v:shape style="position:absolute;left:6994;top:10730;width:108;height:115" coordorigin="6994,10730" coordsize="108,115" path="m6994,10730l7102,10845e" filled="f" stroked="t" strokeweight=".956062pt" strokecolor="#7E0000">
                <v:path arrowok="t"/>
              </v:shape>
            </v:group>
            <v:group style="position:absolute;left:7139;top:10883;width:110;height:113" coordorigin="7139,10883" coordsize="110,113">
              <v:shape style="position:absolute;left:7139;top:10883;width:110;height:113" coordorigin="7139,10883" coordsize="110,113" path="m7139,10883l7249,10996e" filled="f" stroked="t" strokeweight=".956062pt" strokecolor="#7E0000">
                <v:path arrowok="t"/>
              </v:shape>
            </v:group>
            <v:group style="position:absolute;left:7284;top:11035;width:70;height:73" coordorigin="7284,11035" coordsize="70,73">
              <v:shape style="position:absolute;left:7284;top:11035;width:70;height:73" coordorigin="7284,11035" coordsize="70,73" path="m7284,11035l7354,11108e" filled="f" stroked="t" strokeweight=".956062pt" strokecolor="#7E0000">
                <v:path arrowok="t"/>
              </v:shape>
            </v:group>
            <v:group style="position:absolute;left:13922;top:9433;width:1530;height:312" coordorigin="13922,9433" coordsize="1530,312">
              <v:shape style="position:absolute;left:13922;top:9433;width:1530;height:312" coordorigin="13922,9433" coordsize="1530,312" path="m15452,9433l13922,9745e" filled="f" stroked="t" strokeweight=".956062pt" strokecolor="#7E0000">
                <v:path arrowok="t"/>
              </v:shape>
            </v:group>
            <v:group style="position:absolute;left:13917;top:9409;width:1538;height:314" coordorigin="13917,9409" coordsize="1538,314">
              <v:shape style="position:absolute;left:13917;top:9409;width:1538;height:314" coordorigin="13917,9409" coordsize="1538,314" path="m15455,9409l13917,9723e" filled="f" stroked="t" strokeweight=".956062pt" strokecolor="#7E0000">
                <v:path arrowok="t"/>
              </v:shape>
            </v:group>
            <v:group style="position:absolute;left:15211;top:9459;width:155;height:30" coordorigin="15211,9459" coordsize="155,30">
              <v:shape style="position:absolute;left:15211;top:9459;width:155;height:30" coordorigin="15211,9459" coordsize="155,30" path="m15366,9459l15211,9489e" filled="f" stroked="t" strokeweight=".956062pt" strokecolor="#7E0000">
                <v:path arrowok="t"/>
              </v:shape>
            </v:group>
            <v:group style="position:absolute;left:15005;top:9500;width:155;height:32" coordorigin="15005,9500" coordsize="155,32">
              <v:shape style="position:absolute;left:15005;top:9500;width:155;height:32" coordorigin="15005,9500" coordsize="155,32" path="m15160,9500l15005,9532e" filled="f" stroked="t" strokeweight=".956062pt" strokecolor="#7E0000">
                <v:path arrowok="t"/>
              </v:shape>
            </v:group>
            <v:group style="position:absolute;left:14800;top:9542;width:155;height:32" coordorigin="14800,9542" coordsize="155,32">
              <v:shape style="position:absolute;left:14800;top:9542;width:155;height:32" coordorigin="14800,9542" coordsize="155,32" path="m14954,9542l14800,9573e" filled="f" stroked="t" strokeweight=".956062pt" strokecolor="#7E0000">
                <v:path arrowok="t"/>
              </v:shape>
            </v:group>
            <v:group style="position:absolute;left:14593;top:9585;width:155;height:32" coordorigin="14593,9585" coordsize="155,32">
              <v:shape style="position:absolute;left:14593;top:9585;width:155;height:32" coordorigin="14593,9585" coordsize="155,32" path="m14747,9585l14593,9616e" filled="f" stroked="t" strokeweight=".956062pt" strokecolor="#7E0000">
                <v:path arrowok="t"/>
              </v:shape>
            </v:group>
            <v:group style="position:absolute;left:14387;top:9626;width:155;height:32" coordorigin="14387,9626" coordsize="155,32">
              <v:shape style="position:absolute;left:14387;top:9626;width:155;height:32" coordorigin="14387,9626" coordsize="155,32" path="m14542,9626l14387,9658e" filled="f" stroked="t" strokeweight=".956062pt" strokecolor="#7E0000">
                <v:path arrowok="t"/>
              </v:shape>
            </v:group>
            <v:group style="position:absolute;left:14182;top:9669;width:155;height:30" coordorigin="14182,9669" coordsize="155,30">
              <v:shape style="position:absolute;left:14182;top:9669;width:155;height:30" coordorigin="14182,9669" coordsize="155,30" path="m14336,9669l14182,9699e" filled="f" stroked="t" strokeweight=".956062pt" strokecolor="#7E0000">
                <v:path arrowok="t"/>
              </v:shape>
            </v:group>
            <v:group style="position:absolute;left:13974;top:9710;width:155;height:32" coordorigin="13974,9710" coordsize="155,32">
              <v:shape style="position:absolute;left:13974;top:9710;width:155;height:32" coordorigin="13974,9710" coordsize="155,32" path="m14129,9710l13974,9742e" filled="f" stroked="t" strokeweight=".956062pt" strokecolor="#7E0000">
                <v:path arrowok="t"/>
              </v:shape>
            </v:group>
            <v:group style="position:absolute;left:15452;top:9433;width:7330;height:4474" coordorigin="15452,9433" coordsize="7330,4474">
              <v:shape style="position:absolute;left:15452;top:9433;width:7330;height:4474" coordorigin="15452,9433" coordsize="7330,4474" path="m15452,9433l17198,10404,18162,10971,18901,11441,22781,13908e" filled="f" stroked="t" strokeweight=".956062pt" strokecolor="#7E0000">
                <v:path arrowok="t"/>
              </v:shape>
            </v:group>
            <v:group style="position:absolute;left:15455;top:9409;width:7338;height:4479" coordorigin="15455,9409" coordsize="7338,4479">
              <v:shape style="position:absolute;left:15455;top:9409;width:7338;height:4479" coordorigin="15455,9409" coordsize="7338,4479" path="m15455,9409l17209,10383,18173,10952,18922,11428,22793,13888e" filled="f" stroked="t" strokeweight=".956062pt" strokecolor="#7E0000">
                <v:path arrowok="t"/>
              </v:shape>
            </v:group>
            <v:group style="position:absolute;left:17845;top:10792;width:137;height:81" coordorigin="17845,10792" coordsize="137,81">
              <v:shape style="position:absolute;left:17845;top:10792;width:137;height:81" coordorigin="17845,10792" coordsize="137,81" path="m17845,10792l17982,10874e" filled="f" stroked="t" strokeweight=".956062pt" strokecolor="#7E0000">
                <v:path arrowok="t"/>
              </v:shape>
            </v:group>
            <v:group style="position:absolute;left:18027;top:10899;width:135;height:81" coordorigin="18027,10899" coordsize="135,81">
              <v:shape style="position:absolute;left:18027;top:10899;width:135;height:81" coordorigin="18027,10899" coordsize="135,81" path="m18027,10899l18157,10977,18162,10980e" filled="f" stroked="t" strokeweight=".956062pt" strokecolor="#7E0000">
                <v:path arrowok="t"/>
              </v:shape>
            </v:group>
            <v:group style="position:absolute;left:18207;top:11007;width:134;height:86" coordorigin="18207,11007" coordsize="134,86">
              <v:shape style="position:absolute;left:18207;top:11007;width:134;height:86" coordorigin="18207,11007" coordsize="134,86" path="m18207,11007l18340,11094e" filled="f" stroked="t" strokeweight=".956062pt" strokecolor="#7E0000">
                <v:path arrowok="t"/>
              </v:shape>
            </v:group>
            <v:group style="position:absolute;left:18383;top:11121;width:134;height:84" coordorigin="18383,11121" coordsize="134,84">
              <v:shape style="position:absolute;left:18383;top:11121;width:134;height:84" coordorigin="18383,11121" coordsize="134,84" path="m18383,11121l18517,11205e" filled="f" stroked="t" strokeweight=".956062pt" strokecolor="#7E0000">
                <v:path arrowok="t"/>
              </v:shape>
            </v:group>
            <v:group style="position:absolute;left:18562;top:11234;width:132;height:84" coordorigin="18562,11234" coordsize="132,84">
              <v:shape style="position:absolute;left:18562;top:11234;width:132;height:84" coordorigin="18562,11234" coordsize="132,84" path="m18562,11234l18694,11318e" filled="f" stroked="t" strokeweight=".956062pt" strokecolor="#7E0000">
                <v:path arrowok="t"/>
              </v:shape>
            </v:group>
            <v:group style="position:absolute;left:18739;top:11347;width:134;height:84" coordorigin="18739,11347" coordsize="134,84">
              <v:shape style="position:absolute;left:18739;top:11347;width:134;height:84" coordorigin="18739,11347" coordsize="134,84" path="m18739,11347l18873,11431e" filled="f" stroked="t" strokeweight=".956062pt" strokecolor="#7E0000">
                <v:path arrowok="t"/>
              </v:shape>
            </v:group>
            <v:group style="position:absolute;left:18893;top:11446;width:134;height:84" coordorigin="18893,11446" coordsize="134,84">
              <v:shape style="position:absolute;left:18893;top:11446;width:134;height:84" coordorigin="18893,11446" coordsize="134,84" path="m18893,11446l19027,11530e" filled="f" stroked="t" strokeweight=".956062pt" strokecolor="#7E0000">
                <v:path arrowok="t"/>
              </v:shape>
            </v:group>
            <v:group style="position:absolute;left:19072;top:11559;width:132;height:84" coordorigin="19072,11559" coordsize="132,84">
              <v:shape style="position:absolute;left:19072;top:11559;width:132;height:84" coordorigin="19072,11559" coordsize="132,84" path="m19072,11559l19204,11643e" filled="f" stroked="t" strokeweight=".956062pt" strokecolor="#7E0000">
                <v:path arrowok="t"/>
              </v:shape>
            </v:group>
            <v:group style="position:absolute;left:19249;top:11670;width:134;height:86" coordorigin="19249,11670" coordsize="134,86">
              <v:shape style="position:absolute;left:19249;top:11670;width:134;height:86" coordorigin="19249,11670" coordsize="134,86" path="m19249,11670l19383,11756e" filled="f" stroked="t" strokeweight=".956062pt" strokecolor="#7E0000">
                <v:path arrowok="t"/>
              </v:shape>
            </v:group>
            <v:group style="position:absolute;left:19427;top:11783;width:132;height:84" coordorigin="19427,11783" coordsize="132,84">
              <v:shape style="position:absolute;left:19427;top:11783;width:132;height:84" coordorigin="19427,11783" coordsize="132,84" path="m19427,11783l19559,11868e" filled="f" stroked="t" strokeweight=".956062pt" strokecolor="#7E0000">
                <v:path arrowok="t"/>
              </v:shape>
            </v:group>
            <v:group style="position:absolute;left:19604;top:11897;width:134;height:84" coordorigin="19604,11897" coordsize="134,84">
              <v:shape style="position:absolute;left:19604;top:11897;width:134;height:84" coordorigin="19604,11897" coordsize="134,84" path="m19604,11897l19738,11981e" filled="f" stroked="t" strokeweight=".956062pt" strokecolor="#7E0000">
                <v:path arrowok="t"/>
              </v:shape>
            </v:group>
            <v:group style="position:absolute;left:19781;top:12010;width:134;height:84" coordorigin="19781,12010" coordsize="134,84">
              <v:shape style="position:absolute;left:19781;top:12010;width:134;height:84" coordorigin="19781,12010" coordsize="134,84" path="m19781,12010l19915,12094e" filled="f" stroked="t" strokeweight=".956062pt" strokecolor="#7E0000">
                <v:path arrowok="t"/>
              </v:shape>
            </v:group>
            <v:group style="position:absolute;left:19959;top:12123;width:132;height:84" coordorigin="19959,12123" coordsize="132,84">
              <v:shape style="position:absolute;left:19959;top:12123;width:132;height:84" coordorigin="19959,12123" coordsize="132,84" path="m19959,12123l20092,12207e" filled="f" stroked="t" strokeweight=".956062pt" strokecolor="#7E0000">
                <v:path arrowok="t"/>
              </v:shape>
            </v:group>
            <v:group style="position:absolute;left:20136;top:12236;width:134;height:84" coordorigin="20136,12236" coordsize="134,84">
              <v:shape style="position:absolute;left:20136;top:12236;width:134;height:84" coordorigin="20136,12236" coordsize="134,84" path="m20136,12236l20270,12320e" filled="f" stroked="t" strokeweight=".956062pt" strokecolor="#7E0000">
                <v:path arrowok="t"/>
              </v:shape>
            </v:group>
            <v:group style="position:absolute;left:20315;top:12348;width:132;height:86" coordorigin="20315,12348" coordsize="132,86">
              <v:shape style="position:absolute;left:20315;top:12348;width:132;height:86" coordorigin="20315,12348" coordsize="132,86" path="m20315,12348l20447,12434e" filled="f" stroked="t" strokeweight=".956062pt" strokecolor="#7E0000">
                <v:path arrowok="t"/>
              </v:shape>
            </v:group>
            <v:group style="position:absolute;left:20492;top:12461;width:132;height:84" coordorigin="20492,12461" coordsize="132,84">
              <v:shape style="position:absolute;left:20492;top:12461;width:132;height:84" coordorigin="20492,12461" coordsize="132,84" path="m20492,12461l20624,12545e" filled="f" stroked="t" strokeweight=".956062pt" strokecolor="#7E0000">
                <v:path arrowok="t"/>
              </v:shape>
            </v:group>
            <v:group style="position:absolute;left:20668;top:12574;width:134;height:84" coordorigin="20668,12574" coordsize="134,84">
              <v:shape style="position:absolute;left:20668;top:12574;width:134;height:84" coordorigin="20668,12574" coordsize="134,84" path="m20668,12574l20802,12658e" filled="f" stroked="t" strokeweight=".956062pt" strokecolor="#7E0000">
                <v:path arrowok="t"/>
              </v:shape>
            </v:group>
            <v:group style="position:absolute;left:20847;top:12687;width:132;height:84" coordorigin="20847,12687" coordsize="132,84">
              <v:shape style="position:absolute;left:20847;top:12687;width:132;height:84" coordorigin="20847,12687" coordsize="132,84" path="m20847,12687l20979,12771e" filled="f" stroked="t" strokeweight=".956062pt" strokecolor="#7E0000">
                <v:path arrowok="t"/>
              </v:shape>
            </v:group>
            <v:group style="position:absolute;left:21024;top:12800;width:134;height:84" coordorigin="21024,12800" coordsize="134,84">
              <v:shape style="position:absolute;left:21024;top:12800;width:134;height:84" coordorigin="21024,12800" coordsize="134,84" path="m21024,12800l21158,12885e" filled="f" stroked="t" strokeweight=".956062pt" strokecolor="#7E0000">
                <v:path arrowok="t"/>
              </v:shape>
            </v:group>
            <v:group style="position:absolute;left:21201;top:12913;width:134;height:84" coordorigin="21201,12913" coordsize="134,84">
              <v:shape style="position:absolute;left:21201;top:12913;width:134;height:84" coordorigin="21201,12913" coordsize="134,84" path="m21201,12913l21335,12998e" filled="f" stroked="t" strokeweight=".956062pt" strokecolor="#7E0000">
                <v:path arrowok="t"/>
              </v:shape>
            </v:group>
            <v:group style="position:absolute;left:21379;top:13025;width:132;height:84" coordorigin="21379,13025" coordsize="132,84">
              <v:shape style="position:absolute;left:21379;top:13025;width:132;height:84" coordorigin="21379,13025" coordsize="132,84" path="m21379,13025l21511,13109e" filled="f" stroked="t" strokeweight=".956062pt" strokecolor="#7E0000">
                <v:path arrowok="t"/>
              </v:shape>
            </v:group>
            <v:group style="position:absolute;left:21556;top:13138;width:134;height:84" coordorigin="21556,13138" coordsize="134,84">
              <v:shape style="position:absolute;left:21556;top:13138;width:134;height:84" coordorigin="21556,13138" coordsize="134,84" path="m21556,13138l21690,13222e" filled="f" stroked="t" strokeweight=".956062pt" strokecolor="#7E0000">
                <v:path arrowok="t"/>
              </v:shape>
            </v:group>
            <v:group style="position:absolute;left:21734;top:13251;width:132;height:84" coordorigin="21734,13251" coordsize="132,84">
              <v:shape style="position:absolute;left:21734;top:13251;width:132;height:84" coordorigin="21734,13251" coordsize="132,84" path="m21734,13251l21867,13335e" filled="f" stroked="t" strokeweight=".956062pt" strokecolor="#7E0000">
                <v:path arrowok="t"/>
              </v:shape>
            </v:group>
            <v:group style="position:absolute;left:21911;top:13364;width:134;height:84" coordorigin="21911,13364" coordsize="134,84">
              <v:shape style="position:absolute;left:21911;top:13364;width:134;height:84" coordorigin="21911,13364" coordsize="134,84" path="m21911,13364l22045,13449e" filled="f" stroked="t" strokeweight=".956062pt" strokecolor="#7E0000">
                <v:path arrowok="t"/>
              </v:shape>
            </v:group>
            <v:group style="position:absolute;left:22088;top:13477;width:134;height:84" coordorigin="22088,13477" coordsize="134,84">
              <v:shape style="position:absolute;left:22088;top:13477;width:134;height:84" coordorigin="22088,13477" coordsize="134,84" path="m22088,13477l22222,13562e" filled="f" stroked="t" strokeweight=".956062pt" strokecolor="#7E0000">
                <v:path arrowok="t"/>
              </v:shape>
            </v:group>
            <v:group style="position:absolute;left:22267;top:13590;width:132;height:84" coordorigin="22267,13590" coordsize="132,84">
              <v:shape style="position:absolute;left:22267;top:13590;width:132;height:84" coordorigin="22267,13590" coordsize="132,84" path="m22267,13590l22399,13675e" filled="f" stroked="t" strokeweight=".956062pt" strokecolor="#7E0000">
                <v:path arrowok="t"/>
              </v:shape>
            </v:group>
            <v:group style="position:absolute;left:22444;top:13702;width:134;height:84" coordorigin="22444,13702" coordsize="134,84">
              <v:shape style="position:absolute;left:22444;top:13702;width:134;height:84" coordorigin="22444,13702" coordsize="134,84" path="m22444,13702l22577,13786e" filled="f" stroked="t" strokeweight=".956062pt" strokecolor="#7E0000">
                <v:path arrowok="t"/>
              </v:shape>
            </v:group>
            <v:group style="position:absolute;left:22622;top:13815;width:115;height:73" coordorigin="22622,13815" coordsize="115,73">
              <v:shape style="position:absolute;left:22622;top:13815;width:115;height:73" coordorigin="22622,13815" coordsize="115,73" path="m22622,13815l22737,13888e" filled="f" stroked="t" strokeweight=".956062pt" strokecolor="#7E0000">
                <v:path arrowok="t"/>
              </v:shape>
            </v:group>
            <v:group style="position:absolute;left:17864;top:10760;width:137;height:80" coordorigin="17864,10760" coordsize="137,80">
              <v:shape style="position:absolute;left:17864;top:10760;width:137;height:80" coordorigin="17864,10760" coordsize="137,80" path="m17864,10760l18001,10840e" filled="f" stroked="t" strokeweight=".956062pt" strokecolor="#7E0000">
                <v:path arrowok="t"/>
              </v:shape>
            </v:group>
            <v:group style="position:absolute;left:18046;top:10867;width:135;height:80" coordorigin="18046,10867" coordsize="135,80">
              <v:shape style="position:absolute;left:18046;top:10867;width:135;height:80" coordorigin="18046,10867" coordsize="135,80" path="m18046,10867l18176,10944,18181,10947e" filled="f" stroked="t" strokeweight=".956062pt" strokecolor="#7E0000">
                <v:path arrowok="t"/>
              </v:shape>
            </v:group>
            <v:group style="position:absolute;left:18226;top:10976;width:134;height:84" coordorigin="18226,10976" coordsize="134,84">
              <v:shape style="position:absolute;left:18226;top:10976;width:134;height:84" coordorigin="18226,10976" coordsize="134,84" path="m18226,10976l18360,11060e" filled="f" stroked="t" strokeweight=".956062pt" strokecolor="#7E0000">
                <v:path arrowok="t"/>
              </v:shape>
            </v:group>
            <v:group style="position:absolute;left:18403;top:11089;width:134;height:84" coordorigin="18403,11089" coordsize="134,84">
              <v:shape style="position:absolute;left:18403;top:11089;width:134;height:84" coordorigin="18403,11089" coordsize="134,84" path="m18403,11089l18536,11173e" filled="f" stroked="t" strokeweight=".956062pt" strokecolor="#7E0000">
                <v:path arrowok="t"/>
              </v:shape>
            </v:group>
            <v:group style="position:absolute;left:18581;top:11202;width:132;height:84" coordorigin="18581,11202" coordsize="132,84">
              <v:shape style="position:absolute;left:18581;top:11202;width:132;height:84" coordorigin="18581,11202" coordsize="132,84" path="m18581,11202l18713,11286e" filled="f" stroked="t" strokeweight=".956062pt" strokecolor="#7E0000">
                <v:path arrowok="t"/>
              </v:shape>
            </v:group>
            <v:group style="position:absolute;left:18758;top:11315;width:134;height:84" coordorigin="18758,11315" coordsize="134,84">
              <v:shape style="position:absolute;left:18758;top:11315;width:134;height:84" coordorigin="18758,11315" coordsize="134,84" path="m18758,11315l18892,11399e" filled="f" stroked="t" strokeweight=".956062pt" strokecolor="#7E0000">
                <v:path arrowok="t"/>
              </v:shape>
            </v:group>
            <v:group style="position:absolute;left:18930;top:11423;width:132;height:84" coordorigin="18930,11423" coordsize="132,84">
              <v:shape style="position:absolute;left:18930;top:11423;width:132;height:84" coordorigin="18930,11423" coordsize="132,84" path="m18930,11423l19062,11508e" filled="f" stroked="t" strokeweight=".956062pt" strokecolor="#7E0000">
                <v:path arrowok="t"/>
              </v:shape>
            </v:group>
            <v:group style="position:absolute;left:19107;top:11536;width:134;height:84" coordorigin="19107,11536" coordsize="134,84">
              <v:shape style="position:absolute;left:19107;top:11536;width:134;height:84" coordorigin="19107,11536" coordsize="134,84" path="m19107,11536l19241,11621e" filled="f" stroked="t" strokeweight=".956062pt" strokecolor="#7E0000">
                <v:path arrowok="t"/>
              </v:shape>
            </v:group>
            <v:group style="position:absolute;left:19285;top:11650;width:132;height:84" coordorigin="19285,11650" coordsize="132,84">
              <v:shape style="position:absolute;left:19285;top:11650;width:132;height:84" coordorigin="19285,11650" coordsize="132,84" path="m19285,11650l19418,11734e" filled="f" stroked="t" strokeweight=".956062pt" strokecolor="#7E0000">
                <v:path arrowok="t"/>
              </v:shape>
            </v:group>
            <v:group style="position:absolute;left:19462;top:11763;width:134;height:84" coordorigin="19462,11763" coordsize="134,84">
              <v:shape style="position:absolute;left:19462;top:11763;width:134;height:84" coordorigin="19462,11763" coordsize="134,84" path="m19462,11763l19596,11847e" filled="f" stroked="t" strokeweight=".956062pt" strokecolor="#7E0000">
                <v:path arrowok="t"/>
              </v:shape>
            </v:group>
            <v:group style="position:absolute;left:19639;top:11874;width:134;height:84" coordorigin="19639,11874" coordsize="134,84">
              <v:shape style="position:absolute;left:19639;top:11874;width:134;height:84" coordorigin="19639,11874" coordsize="134,84" path="m19639,11874l19773,11959e" filled="f" stroked="t" strokeweight=".956062pt" strokecolor="#7E0000">
                <v:path arrowok="t"/>
              </v:shape>
            </v:group>
            <v:group style="position:absolute;left:19818;top:11987;width:132;height:84" coordorigin="19818,11987" coordsize="132,84">
              <v:shape style="position:absolute;left:19818;top:11987;width:132;height:84" coordorigin="19818,11987" coordsize="132,84" path="m19818,11987l19950,12072e" filled="f" stroked="t" strokeweight=".956062pt" strokecolor="#7E0000">
                <v:path arrowok="t"/>
              </v:shape>
            </v:group>
            <v:group style="position:absolute;left:19994;top:12101;width:134;height:84" coordorigin="19994,12101" coordsize="134,84">
              <v:shape style="position:absolute;left:19994;top:12101;width:134;height:84" coordorigin="19994,12101" coordsize="134,84" path="m19994,12101l20128,12185e" filled="f" stroked="t" strokeweight=".956062pt" strokecolor="#7E0000">
                <v:path arrowok="t"/>
              </v:shape>
            </v:group>
            <v:group style="position:absolute;left:20173;top:12214;width:132;height:84" coordorigin="20173,12214" coordsize="132,84">
              <v:shape style="position:absolute;left:20173;top:12214;width:132;height:84" coordorigin="20173,12214" coordsize="132,84" path="m20173,12214l20305,12298e" filled="f" stroked="t" strokeweight=".956062pt" strokecolor="#7E0000">
                <v:path arrowok="t"/>
              </v:shape>
            </v:group>
            <v:group style="position:absolute;left:20350;top:12327;width:132;height:84" coordorigin="20350,12327" coordsize="132,84">
              <v:shape style="position:absolute;left:20350;top:12327;width:132;height:84" coordorigin="20350,12327" coordsize="132,84" path="m20350,12327l20482,12411e" filled="f" stroked="t" strokeweight=".956062pt" strokecolor="#7E0000">
                <v:path arrowok="t"/>
              </v:shape>
            </v:group>
            <v:group style="position:absolute;left:20527;top:12440;width:134;height:84" coordorigin="20527,12440" coordsize="134,84">
              <v:shape style="position:absolute;left:20527;top:12440;width:134;height:84" coordorigin="20527,12440" coordsize="134,84" path="m20527,12440l20661,12524e" filled="f" stroked="t" strokeweight=".956062pt" strokecolor="#7E0000">
                <v:path arrowok="t"/>
              </v:shape>
            </v:group>
            <v:group style="position:absolute;left:20705;top:12552;width:132;height:84" coordorigin="20705,12552" coordsize="132,84">
              <v:shape style="position:absolute;left:20705;top:12552;width:132;height:84" coordorigin="20705,12552" coordsize="132,84" path="m20705,12552l20837,12636e" filled="f" stroked="t" strokeweight=".956062pt" strokecolor="#7E0000">
                <v:path arrowok="t"/>
              </v:shape>
            </v:group>
            <v:group style="position:absolute;left:20882;top:12665;width:134;height:84" coordorigin="20882,12665" coordsize="134,84">
              <v:shape style="position:absolute;left:20882;top:12665;width:134;height:84" coordorigin="20882,12665" coordsize="134,84" path="m20882,12665l21016,12749e" filled="f" stroked="t" strokeweight=".956062pt" strokecolor="#7E0000">
                <v:path arrowok="t"/>
              </v:shape>
            </v:group>
            <v:group style="position:absolute;left:21059;top:12778;width:134;height:84" coordorigin="21059,12778" coordsize="134,84">
              <v:shape style="position:absolute;left:21059;top:12778;width:134;height:84" coordorigin="21059,12778" coordsize="134,84" path="m21059,12778l21193,12862e" filled="f" stroked="t" strokeweight=".956062pt" strokecolor="#7E0000">
                <v:path arrowok="t"/>
              </v:shape>
            </v:group>
            <v:group style="position:absolute;left:21237;top:12891;width:132;height:84" coordorigin="21237,12891" coordsize="132,84">
              <v:shape style="position:absolute;left:21237;top:12891;width:132;height:84" coordorigin="21237,12891" coordsize="132,84" path="m21237,12891l21370,12975e" filled="f" stroked="t" strokeweight=".956062pt" strokecolor="#7E0000">
                <v:path arrowok="t"/>
              </v:shape>
            </v:group>
            <v:group style="position:absolute;left:21414;top:13004;width:134;height:84" coordorigin="21414,13004" coordsize="134,84">
              <v:shape style="position:absolute;left:21414;top:13004;width:134;height:84" coordorigin="21414,13004" coordsize="134,84" path="m21414,13004l21548,13089e" filled="f" stroked="t" strokeweight=".956062pt" strokecolor="#7E0000">
                <v:path arrowok="t"/>
              </v:shape>
            </v:group>
            <v:group style="position:absolute;left:21593;top:13116;width:132;height:86" coordorigin="21593,13116" coordsize="132,86">
              <v:shape style="position:absolute;left:21593;top:13116;width:132;height:86" coordorigin="21593,13116" coordsize="132,86" path="m21593,13116l21725,13202e" filled="f" stroked="t" strokeweight=".956062pt" strokecolor="#7E0000">
                <v:path arrowok="t"/>
              </v:shape>
            </v:group>
            <v:group style="position:absolute;left:21770;top:13229;width:134;height:84" coordorigin="21770,13229" coordsize="134,84">
              <v:shape style="position:absolute;left:21770;top:13229;width:134;height:84" coordorigin="21770,13229" coordsize="134,84" path="m21770,13229l21903,13313e" filled="f" stroked="t" strokeweight=".956062pt" strokecolor="#7E0000">
                <v:path arrowok="t"/>
              </v:shape>
            </v:group>
            <v:group style="position:absolute;left:21946;top:13342;width:134;height:84" coordorigin="21946,13342" coordsize="134,84">
              <v:shape style="position:absolute;left:21946;top:13342;width:134;height:84" coordorigin="21946,13342" coordsize="134,84" path="m21946,13342l22080,13426e" filled="f" stroked="t" strokeweight=".956062pt" strokecolor="#7E0000">
                <v:path arrowok="t"/>
              </v:shape>
            </v:group>
            <v:group style="position:absolute;left:22125;top:13455;width:132;height:84" coordorigin="22125,13455" coordsize="132,84">
              <v:shape style="position:absolute;left:22125;top:13455;width:132;height:84" coordorigin="22125,13455" coordsize="132,84" path="m22125,13455l22257,13539e" filled="f" stroked="t" strokeweight=".956062pt" strokecolor="#7E0000">
                <v:path arrowok="t"/>
              </v:shape>
            </v:group>
            <v:group style="position:absolute;left:22302;top:13568;width:134;height:84" coordorigin="22302,13568" coordsize="134,84">
              <v:shape style="position:absolute;left:22302;top:13568;width:134;height:84" coordorigin="22302,13568" coordsize="134,84" path="m22302,13568l22436,13653e" filled="f" stroked="t" strokeweight=".956062pt" strokecolor="#7E0000">
                <v:path arrowok="t"/>
              </v:shape>
            </v:group>
            <v:group style="position:absolute;left:22480;top:13681;width:132;height:84" coordorigin="22480,13681" coordsize="132,84">
              <v:shape style="position:absolute;left:22480;top:13681;width:132;height:84" coordorigin="22480,13681" coordsize="132,84" path="m22480,13681l22612,13766e" filled="f" stroked="t" strokeweight=".956062pt" strokecolor="#7E0000">
                <v:path arrowok="t"/>
              </v:shape>
            </v:group>
            <v:group style="position:absolute;left:22657;top:13793;width:94;height:61" coordorigin="22657,13793" coordsize="94,61">
              <v:shape style="position:absolute;left:22657;top:13793;width:94;height:61" coordorigin="22657,13793" coordsize="94,61" path="m22657,13793l22751,13853e" filled="f" stroked="t" strokeweight=".956062pt" strokecolor="#7E0000">
                <v:path arrowok="t"/>
              </v:shape>
            </v:group>
            <v:group style="position:absolute;left:15573;top:9510;width:139;height:76" coordorigin="15573,9510" coordsize="139,76">
              <v:shape style="position:absolute;left:15573;top:9510;width:139;height:76" coordorigin="15573,9510" coordsize="139,76" path="m15573,9510l15711,9586e" filled="f" stroked="t" strokeweight=".956062pt" strokecolor="#7E0000">
                <v:path arrowok="t"/>
              </v:shape>
            </v:group>
            <v:group style="position:absolute;left:15756;top:9612;width:139;height:76" coordorigin="15756,9612" coordsize="139,76">
              <v:shape style="position:absolute;left:15756;top:9612;width:139;height:76" coordorigin="15756,9612" coordsize="139,76" path="m15756,9612l15895,9688e" filled="f" stroked="t" strokeweight=".956062pt" strokecolor="#7E0000">
                <v:path arrowok="t"/>
              </v:shape>
            </v:group>
            <v:group style="position:absolute;left:15941;top:9714;width:137;height:76" coordorigin="15941,9714" coordsize="137,76">
              <v:shape style="position:absolute;left:15941;top:9714;width:137;height:76" coordorigin="15941,9714" coordsize="137,76" path="m15941,9714l16078,9790e" filled="f" stroked="t" strokeweight=".956062pt" strokecolor="#7E0000">
                <v:path arrowok="t"/>
              </v:shape>
            </v:group>
            <v:group style="position:absolute;left:16124;top:9816;width:139;height:76" coordorigin="16124,9816" coordsize="139,76">
              <v:shape style="position:absolute;left:16124;top:9816;width:139;height:76" coordorigin="16124,9816" coordsize="139,76" path="m16124,9816l16263,9892e" filled="f" stroked="t" strokeweight=".956062pt" strokecolor="#7E0000">
                <v:path arrowok="t"/>
              </v:shape>
            </v:group>
            <v:group style="position:absolute;left:16309;top:9918;width:137;height:76" coordorigin="16309,9918" coordsize="137,76">
              <v:shape style="position:absolute;left:16309;top:9918;width:137;height:76" coordorigin="16309,9918" coordsize="137,76" path="m16309,9918l16446,9994e" filled="f" stroked="t" strokeweight=".956062pt" strokecolor="#7E0000">
                <v:path arrowok="t"/>
              </v:shape>
            </v:group>
            <v:group style="position:absolute;left:16492;top:10020;width:139;height:76" coordorigin="16492,10020" coordsize="139,76">
              <v:shape style="position:absolute;left:16492;top:10020;width:139;height:76" coordorigin="16492,10020" coordsize="139,76" path="m16492,10020l16631,10096e" filled="f" stroked="t" strokeweight=".956062pt" strokecolor="#7E0000">
                <v:path arrowok="t"/>
              </v:shape>
            </v:group>
            <v:group style="position:absolute;left:16675;top:10122;width:139;height:76" coordorigin="16675,10122" coordsize="139,76">
              <v:shape style="position:absolute;left:16675;top:10122;width:139;height:76" coordorigin="16675,10122" coordsize="139,76" path="m16675,10122l16814,10198e" filled="f" stroked="t" strokeweight=".956062pt" strokecolor="#7E0000">
                <v:path arrowok="t"/>
              </v:shape>
            </v:group>
            <v:group style="position:absolute;left:16860;top:10224;width:137;height:76" coordorigin="16860,10224" coordsize="137,76">
              <v:shape style="position:absolute;left:16860;top:10224;width:137;height:76" coordorigin="16860,10224" coordsize="137,76" path="m16860,10224l16997,10300e" filled="f" stroked="t" strokeweight=".956062pt" strokecolor="#7E0000">
                <v:path arrowok="t"/>
              </v:shape>
            </v:group>
            <v:group style="position:absolute;left:17043;top:10325;width:139;height:76" coordorigin="17043,10325" coordsize="139,76">
              <v:shape style="position:absolute;left:17043;top:10325;width:139;height:76" coordorigin="17043,10325" coordsize="139,76" path="m17043,10325l17182,10402e" filled="f" stroked="t" strokeweight=".956062pt" strokecolor="#7E0000">
                <v:path arrowok="t"/>
              </v:shape>
            </v:group>
            <v:group style="position:absolute;left:17227;top:10429;width:137;height:80" coordorigin="17227,10429" coordsize="137,80">
              <v:shape style="position:absolute;left:17227;top:10429;width:137;height:80" coordorigin="17227,10429" coordsize="137,80" path="m17227,10429l17364,10509e" filled="f" stroked="t" strokeweight=".956062pt" strokecolor="#7E0000">
                <v:path arrowok="t"/>
              </v:shape>
            </v:group>
            <v:group style="position:absolute;left:17408;top:10536;width:135;height:80" coordorigin="17408,10536" coordsize="135,80">
              <v:shape style="position:absolute;left:17408;top:10536;width:135;height:80" coordorigin="17408,10536" coordsize="135,80" path="m17408,10536l17544,10615e" filled="f" stroked="t" strokeweight=".956062pt" strokecolor="#7E0000">
                <v:path arrowok="t"/>
              </v:shape>
            </v:group>
            <v:group style="position:absolute;left:17590;top:10643;width:24;height:14" coordorigin="17590,10643" coordsize="24,14">
              <v:shape style="position:absolute;left:17590;top:10643;width:24;height:14" coordorigin="17590,10643" coordsize="24,14" path="m17590,10643l17614,10657e" filled="f" stroked="t" strokeweight=".956062pt" strokecolor="#7E0000">
                <v:path arrowok="t"/>
              </v:shape>
            </v:group>
            <v:group style="position:absolute;left:15593;top:9476;width:137;height:78" coordorigin="15593,9476" coordsize="137,78">
              <v:shape style="position:absolute;left:15593;top:9476;width:137;height:78" coordorigin="15593,9476" coordsize="137,78" path="m15593,9476l15730,9554e" filled="f" stroked="t" strokeweight=".956062pt" strokecolor="#7E0000">
                <v:path arrowok="t"/>
              </v:shape>
            </v:group>
            <v:group style="position:absolute;left:15777;top:9580;width:137;height:76" coordorigin="15777,9580" coordsize="137,76">
              <v:shape style="position:absolute;left:15777;top:9580;width:137;height:76" coordorigin="15777,9580" coordsize="137,76" path="m15777,9580l15914,9656e" filled="f" stroked="t" strokeweight=".956062pt" strokecolor="#7E0000">
                <v:path arrowok="t"/>
              </v:shape>
            </v:group>
            <v:group style="position:absolute;left:15960;top:9682;width:139;height:76" coordorigin="15960,9682" coordsize="139,76">
              <v:shape style="position:absolute;left:15960;top:9682;width:139;height:76" coordorigin="15960,9682" coordsize="139,76" path="m15960,9682l16098,9758e" filled="f" stroked="t" strokeweight=".956062pt" strokecolor="#7E0000">
                <v:path arrowok="t"/>
              </v:shape>
            </v:group>
            <v:group style="position:absolute;left:16145;top:9784;width:137;height:76" coordorigin="16145,9784" coordsize="137,76">
              <v:shape style="position:absolute;left:16145;top:9784;width:137;height:76" coordorigin="16145,9784" coordsize="137,76" path="m16145,9784l16282,9860e" filled="f" stroked="t" strokeweight=".956062pt" strokecolor="#7E0000">
                <v:path arrowok="t"/>
              </v:shape>
            </v:group>
            <v:group style="position:absolute;left:16328;top:9886;width:139;height:76" coordorigin="16328,9886" coordsize="139,76">
              <v:shape style="position:absolute;left:16328;top:9886;width:139;height:76" coordorigin="16328,9886" coordsize="139,76" path="m16328,9886l16467,9962e" filled="f" stroked="t" strokeweight=".956062pt" strokecolor="#7E0000">
                <v:path arrowok="t"/>
              </v:shape>
            </v:group>
            <v:group style="position:absolute;left:16511;top:9988;width:139;height:76" coordorigin="16511,9988" coordsize="139,76">
              <v:shape style="position:absolute;left:16511;top:9988;width:139;height:76" coordorigin="16511,9988" coordsize="139,76" path="m16511,9988l16650,10064e" filled="f" stroked="t" strokeweight=".956062pt" strokecolor="#7E0000">
                <v:path arrowok="t"/>
              </v:shape>
            </v:group>
            <v:group style="position:absolute;left:16696;top:10090;width:137;height:76" coordorigin="16696,10090" coordsize="137,76">
              <v:shape style="position:absolute;left:16696;top:10090;width:137;height:76" coordorigin="16696,10090" coordsize="137,76" path="m16696,10090l16833,10166e" filled="f" stroked="t" strokeweight=".956062pt" strokecolor="#7E0000">
                <v:path arrowok="t"/>
              </v:shape>
            </v:group>
            <v:group style="position:absolute;left:16879;top:10192;width:139;height:76" coordorigin="16879,10192" coordsize="139,76">
              <v:shape style="position:absolute;left:16879;top:10192;width:139;height:76" coordorigin="16879,10192" coordsize="139,76" path="m16879,10192l17018,10268e" filled="f" stroked="t" strokeweight=".956062pt" strokecolor="#7E0000">
                <v:path arrowok="t"/>
              </v:shape>
            </v:group>
            <v:group style="position:absolute;left:17064;top:10294;width:137;height:76" coordorigin="17064,10294" coordsize="137,76">
              <v:shape style="position:absolute;left:17064;top:10294;width:137;height:76" coordorigin="17064,10294" coordsize="137,76" path="m17064,10294l17201,10370e" filled="f" stroked="t" strokeweight=".956062pt" strokecolor="#7E0000">
                <v:path arrowok="t"/>
              </v:shape>
            </v:group>
            <v:group style="position:absolute;left:17247;top:10397;width:135;height:80" coordorigin="17247,10397" coordsize="135,80">
              <v:shape style="position:absolute;left:17247;top:10397;width:135;height:80" coordorigin="17247,10397" coordsize="135,80" path="m17247,10397l17383,10477e" filled="f" stroked="t" strokeweight=".956062pt" strokecolor="#7E0000">
                <v:path arrowok="t"/>
              </v:shape>
            </v:group>
            <v:group style="position:absolute;left:17427;top:10504;width:137;height:80" coordorigin="17427,10504" coordsize="137,80">
              <v:shape style="position:absolute;left:17427;top:10504;width:137;height:80" coordorigin="17427,10504" coordsize="137,80" path="m17427,10504l17564,10584e" filled="f" stroked="t" strokeweight=".956062pt" strokecolor="#7E0000">
                <v:path arrowok="t"/>
              </v:shape>
            </v:group>
            <v:group style="position:absolute;left:17609;top:10611;width:24;height:14" coordorigin="17609,10611" coordsize="24,14">
              <v:shape style="position:absolute;left:17609;top:10611;width:24;height:14" coordorigin="17609,10611" coordsize="24,14" path="m17609,10611l17633,10625e" filled="f" stroked="t" strokeweight=".956062pt" strokecolor="#7E0000">
                <v:path arrowok="t"/>
              </v:shape>
            </v:group>
            <v:group style="position:absolute;left:22793;top:13888;width:24;height:14" coordorigin="22793,13888" coordsize="24,14">
              <v:shape style="position:absolute;left:22793;top:13888;width:24;height:14" coordorigin="22793,13888" coordsize="24,14" path="m22793,13888l22816,13903e" filled="f" stroked="t" strokeweight=".956062pt" strokecolor="#7E0000">
                <v:path arrowok="t"/>
              </v:shape>
            </v:group>
            <v:group style="position:absolute;left:24692;top:12183;width:252;height:204" coordorigin="24692,12183" coordsize="252,204">
              <v:shape style="position:absolute;left:24692;top:12183;width:252;height:204" coordorigin="24692,12183" coordsize="252,204" path="m24692,12387l24944,12183e" filled="f" stroked="t" strokeweight=".956062pt" strokecolor="#7E0000">
                <v:path arrowok="t"/>
              </v:shape>
            </v:group>
            <v:group style="position:absolute;left:22816;top:12387;width:1875;height:1515" coordorigin="22816,12387" coordsize="1875,1515">
              <v:shape style="position:absolute;left:22816;top:12387;width:1875;height:1515" coordorigin="22816,12387" coordsize="1875,1515" path="m22816,13903l24692,12387e" filled="f" stroked="t" strokeweight=".956062pt" strokecolor="#7E0000">
                <v:path arrowok="t"/>
              </v:shape>
            </v:group>
            <v:group style="position:absolute;left:24944;top:12183;width:1946;height:1297" coordorigin="24944,12183" coordsize="1946,1297">
              <v:shape style="position:absolute;left:24944;top:12183;width:1946;height:1297" coordorigin="24944,12183" coordsize="1946,1297" path="m24944,12183l26441,13480,26889,13022e" filled="f" stroked="t" strokeweight=".956062pt" strokecolor="#7E0000">
                <v:path arrowok="t"/>
              </v:shape>
            </v:group>
            <v:group style="position:absolute;left:22781;top:13908;width:37;height:24" coordorigin="22781,13908" coordsize="37,24">
              <v:shape style="position:absolute;left:22781;top:13908;width:37;height:24" coordorigin="22781,13908" coordsize="37,24" path="m22781,13908l22818,13931e" filled="f" stroked="t" strokeweight=".956062pt" strokecolor="#7E0000">
                <v:path arrowok="t"/>
              </v:shape>
            </v:group>
            <v:group style="position:absolute;left:24689;top:12214;width:255;height:206" coordorigin="24689,12214" coordsize="255,206">
              <v:shape style="position:absolute;left:24689;top:12214;width:255;height:206" coordorigin="24689,12214" coordsize="255,206" path="m24689,12419l24944,12214e" filled="f" stroked="t" strokeweight=".956062pt" strokecolor="#7E0000">
                <v:path arrowok="t"/>
              </v:shape>
            </v:group>
            <v:group style="position:absolute;left:22818;top:12419;width:1871;height:1512" coordorigin="22818,12419" coordsize="1871,1512">
              <v:shape style="position:absolute;left:22818;top:12419;width:1871;height:1512" coordorigin="22818,12419" coordsize="1871,1512" path="m22818,13931l24689,12419e" filled="f" stroked="t" strokeweight=".956062pt" strokecolor="#7E0000">
                <v:path arrowok="t"/>
              </v:shape>
            </v:group>
            <v:group style="position:absolute;left:24944;top:12214;width:1962;height:1297" coordorigin="24944,12214" coordsize="1962,1297">
              <v:shape style="position:absolute;left:24944;top:12214;width:1962;height:1297" coordorigin="24944,12214" coordsize="1962,1297" path="m24944,12214l26441,13511,26905,13038e" filled="f" stroked="t" strokeweight=".956062pt" strokecolor="#7E0000">
                <v:path arrowok="t"/>
              </v:shape>
            </v:group>
            <v:group style="position:absolute;left:22781;top:13908;width:37;height:24" coordorigin="22781,13908" coordsize="37,24">
              <v:shape style="position:absolute;left:22781;top:13908;width:37;height:24" coordorigin="22781,13908" coordsize="37,24" path="m22781,13908l22818,13931e" filled="f" stroked="t" strokeweight=".956062pt" strokecolor="#7E0000">
                <v:path arrowok="t"/>
              </v:shape>
            </v:group>
            <v:group style="position:absolute;left:24689;top:12214;width:255;height:206" coordorigin="24689,12214" coordsize="255,206">
              <v:shape style="position:absolute;left:24689;top:12214;width:255;height:206" coordorigin="24689,12214" coordsize="255,206" path="m24689,12419l24944,12214e" filled="f" stroked="t" strokeweight=".956062pt" strokecolor="#7E0000">
                <v:path arrowok="t"/>
              </v:shape>
            </v:group>
            <v:group style="position:absolute;left:22818;top:12419;width:1871;height:1512" coordorigin="22818,12419" coordsize="1871,1512">
              <v:shape style="position:absolute;left:22818;top:12419;width:1871;height:1512" coordorigin="22818,12419" coordsize="1871,1512" path="m22818,13931l24689,12419e" filled="f" stroked="t" strokeweight=".956062pt" strokecolor="#7E0000">
                <v:path arrowok="t"/>
              </v:shape>
            </v:group>
            <v:group style="position:absolute;left:24944;top:12214;width:1962;height:1297" coordorigin="24944,12214" coordsize="1962,1297">
              <v:shape style="position:absolute;left:24944;top:12214;width:1962;height:1297" coordorigin="24944,12214" coordsize="1962,1297" path="m24944,12214l26441,13511,26905,13038e" filled="f" stroked="t" strokeweight=".956062pt" strokecolor="#7E0000">
                <v:path arrowok="t"/>
              </v:shape>
            </v:group>
            <v:group style="position:absolute;left:22793;top:13888;width:24;height:14" coordorigin="22793,13888" coordsize="24,14">
              <v:shape style="position:absolute;left:22793;top:13888;width:24;height:14" coordorigin="22793,13888" coordsize="24,14" path="m22793,13888l22816,13903e" filled="f" stroked="t" strokeweight=".956062pt" strokecolor="#7E0000">
                <v:path arrowok="t"/>
              </v:shape>
            </v:group>
            <v:group style="position:absolute;left:24692;top:12183;width:252;height:204" coordorigin="24692,12183" coordsize="252,204">
              <v:shape style="position:absolute;left:24692;top:12183;width:252;height:204" coordorigin="24692,12183" coordsize="252,204" path="m24692,12387l24944,12183e" filled="f" stroked="t" strokeweight=".956062pt" strokecolor="#7E0000">
                <v:path arrowok="t"/>
              </v:shape>
            </v:group>
            <v:group style="position:absolute;left:22816;top:12387;width:1875;height:1515" coordorigin="22816,12387" coordsize="1875,1515">
              <v:shape style="position:absolute;left:22816;top:12387;width:1875;height:1515" coordorigin="22816,12387" coordsize="1875,1515" path="m22816,13903l24692,12387e" filled="f" stroked="t" strokeweight=".956062pt" strokecolor="#7E0000">
                <v:path arrowok="t"/>
              </v:shape>
            </v:group>
            <v:group style="position:absolute;left:24944;top:12183;width:1946;height:1297" coordorigin="24944,12183" coordsize="1946,1297">
              <v:shape style="position:absolute;left:24944;top:12183;width:1946;height:1297" coordorigin="24944,12183" coordsize="1946,1297" path="m24944,12183l26441,13480,26889,13022e" filled="f" stroked="t" strokeweight=".956062pt" strokecolor="#7E0000">
                <v:path arrowok="t"/>
              </v:shape>
            </v:group>
            <v:group style="position:absolute;left:24687;top:12330;width:123;height:100" coordorigin="24687,12330" coordsize="123,100">
              <v:shape style="position:absolute;left:24687;top:12330;width:123;height:100" coordorigin="24687,12330" coordsize="123,100" path="m24687,12430l24810,12330e" filled="f" stroked="t" strokeweight=".956062pt" strokecolor="#7E0000">
                <v:path arrowok="t"/>
              </v:shape>
            </v:group>
            <v:group style="position:absolute;left:22928;top:13751;width:123;height:100" coordorigin="22928,13751" coordsize="123,100">
              <v:shape style="position:absolute;left:22928;top:13751;width:123;height:100" coordorigin="22928,13751" coordsize="123,100" path="m22928,13852l23051,13751e" filled="f" stroked="t" strokeweight=".956062pt" strokecolor="#7E0000">
                <v:path arrowok="t"/>
              </v:shape>
            </v:group>
            <v:group style="position:absolute;left:23092;top:13619;width:123;height:100" coordorigin="23092,13619" coordsize="123,100">
              <v:shape style="position:absolute;left:23092;top:13619;width:123;height:100" coordorigin="23092,13619" coordsize="123,100" path="m23092,13720l23215,13619e" filled="f" stroked="t" strokeweight=".956062pt" strokecolor="#7E0000">
                <v:path arrowok="t"/>
              </v:shape>
            </v:group>
            <v:group style="position:absolute;left:23256;top:13488;width:123;height:99" coordorigin="23256,13488" coordsize="123,99">
              <v:shape style="position:absolute;left:23256;top:13488;width:123;height:99" coordorigin="23256,13488" coordsize="123,99" path="m23256,13587l23379,13488e" filled="f" stroked="t" strokeweight=".956062pt" strokecolor="#7E0000">
                <v:path arrowok="t"/>
              </v:shape>
            </v:group>
            <v:group style="position:absolute;left:23419;top:13356;width:123;height:99" coordorigin="23419,13356" coordsize="123,99">
              <v:shape style="position:absolute;left:23419;top:13356;width:123;height:99" coordorigin="23419,13356" coordsize="123,99" path="m23419,13455l23541,13356e" filled="f" stroked="t" strokeweight=".956062pt" strokecolor="#7E0000">
                <v:path arrowok="t"/>
              </v:shape>
            </v:group>
            <v:group style="position:absolute;left:23583;top:13224;width:123;height:99" coordorigin="23583,13224" coordsize="123,99">
              <v:shape style="position:absolute;left:23583;top:13224;width:123;height:99" coordorigin="23583,13224" coordsize="123,99" path="m23583,13323l23706,13224e" filled="f" stroked="t" strokeweight=".956062pt" strokecolor="#7E0000">
                <v:path arrowok="t"/>
              </v:shape>
            </v:group>
            <v:group style="position:absolute;left:23747;top:13092;width:123;height:99" coordorigin="23747,13092" coordsize="123,99">
              <v:shape style="position:absolute;left:23747;top:13092;width:123;height:99" coordorigin="23747,13092" coordsize="123,99" path="m23747,13190l23870,13092e" filled="f" stroked="t" strokeweight=".956062pt" strokecolor="#7E0000">
                <v:path arrowok="t"/>
              </v:shape>
            </v:group>
            <v:group style="position:absolute;left:23910;top:12959;width:123;height:99" coordorigin="23910,12959" coordsize="123,99">
              <v:shape style="position:absolute;left:23910;top:12959;width:123;height:99" coordorigin="23910,12959" coordsize="123,99" path="m23910,13058l24032,12959e" filled="f" stroked="t" strokeweight=".956062pt" strokecolor="#7E0000">
                <v:path arrowok="t"/>
              </v:shape>
            </v:group>
            <v:group style="position:absolute;left:24074;top:12827;width:123;height:99" coordorigin="24074,12827" coordsize="123,99">
              <v:shape style="position:absolute;left:24074;top:12827;width:123;height:99" coordorigin="24074,12827" coordsize="123,99" path="m24074,12926l24196,12827e" filled="f" stroked="t" strokeweight=".956062pt" strokecolor="#7E0000">
                <v:path arrowok="t"/>
              </v:shape>
            </v:group>
            <v:group style="position:absolute;left:24238;top:12695;width:123;height:99" coordorigin="24238,12695" coordsize="123,99">
              <v:shape style="position:absolute;left:24238;top:12695;width:123;height:99" coordorigin="24238,12695" coordsize="123,99" path="m24238,12794l24360,12695e" filled="f" stroked="t" strokeweight=".956062pt" strokecolor="#7E0000">
                <v:path arrowok="t"/>
              </v:shape>
            </v:group>
            <v:group style="position:absolute;left:24400;top:12563;width:123;height:99" coordorigin="24400,12563" coordsize="123,99">
              <v:shape style="position:absolute;left:24400;top:12563;width:123;height:99" coordorigin="24400,12563" coordsize="123,99" path="m24400,12661l24523,12563e" filled="f" stroked="t" strokeweight=".956062pt" strokecolor="#7E0000">
                <v:path arrowok="t"/>
              </v:shape>
            </v:group>
            <v:group style="position:absolute;left:24564;top:12430;width:123;height:99" coordorigin="24564,12430" coordsize="123,99">
              <v:shape style="position:absolute;left:24564;top:12430;width:123;height:99" coordorigin="24564,12430" coordsize="123,99" path="m24564,12529l24687,12430e" filled="f" stroked="t" strokeweight=".956062pt" strokecolor="#7E0000">
                <v:path arrowok="t"/>
              </v:shape>
            </v:group>
            <v:group style="position:absolute;left:24693;top:12298;width:97;height:78" coordorigin="24693,12298" coordsize="97,78">
              <v:shape style="position:absolute;left:24693;top:12298;width:97;height:78" coordorigin="24693,12298" coordsize="97,78" path="m24693,12376l24791,12298e" filled="f" stroked="t" strokeweight=".956062pt" strokecolor="#7E0000">
                <v:path arrowok="t"/>
              </v:shape>
            </v:group>
            <v:group style="position:absolute;left:22902;top:13726;width:123;height:99" coordorigin="22902,13726" coordsize="123,99">
              <v:shape style="position:absolute;left:22902;top:13726;width:123;height:99" coordorigin="22902,13726" coordsize="123,99" path="m22902,13825l23025,13726e" filled="f" stroked="t" strokeweight=".956062pt" strokecolor="#7E0000">
                <v:path arrowok="t"/>
              </v:shape>
            </v:group>
            <v:group style="position:absolute;left:23065;top:13594;width:123;height:99" coordorigin="23065,13594" coordsize="123,99">
              <v:shape style="position:absolute;left:23065;top:13594;width:123;height:99" coordorigin="23065,13594" coordsize="123,99" path="m23065,13692l23188,13594e" filled="f" stroked="t" strokeweight=".956062pt" strokecolor="#7E0000">
                <v:path arrowok="t"/>
              </v:shape>
            </v:group>
            <v:group style="position:absolute;left:23229;top:13461;width:123;height:99" coordorigin="23229,13461" coordsize="123,99">
              <v:shape style="position:absolute;left:23229;top:13461;width:123;height:99" coordorigin="23229,13461" coordsize="123,99" path="m23229,13560l23352,13461e" filled="f" stroked="t" strokeweight=".956062pt" strokecolor="#7E0000">
                <v:path arrowok="t"/>
              </v:shape>
            </v:group>
            <v:group style="position:absolute;left:23393;top:13329;width:123;height:99" coordorigin="23393,13329" coordsize="123,99">
              <v:shape style="position:absolute;left:23393;top:13329;width:123;height:99" coordorigin="23393,13329" coordsize="123,99" path="m23393,13428l23516,13329e" filled="f" stroked="t" strokeweight=".956062pt" strokecolor="#7E0000">
                <v:path arrowok="t"/>
              </v:shape>
            </v:group>
            <v:group style="position:absolute;left:23556;top:13197;width:123;height:99" coordorigin="23556,13197" coordsize="123,99">
              <v:shape style="position:absolute;left:23556;top:13197;width:123;height:99" coordorigin="23556,13197" coordsize="123,99" path="m23556,13296l23678,13197e" filled="f" stroked="t" strokeweight=".956062pt" strokecolor="#7E0000">
                <v:path arrowok="t"/>
              </v:shape>
            </v:group>
            <v:group style="position:absolute;left:23720;top:13065;width:123;height:99" coordorigin="23720,13065" coordsize="123,99">
              <v:shape style="position:absolute;left:23720;top:13065;width:123;height:99" coordorigin="23720,13065" coordsize="123,99" path="m23720,13163l23843,13065e" filled="f" stroked="t" strokeweight=".956062pt" strokecolor="#7E0000">
                <v:path arrowok="t"/>
              </v:shape>
            </v:group>
            <v:group style="position:absolute;left:23884;top:12932;width:123;height:99" coordorigin="23884,12932" coordsize="123,99">
              <v:shape style="position:absolute;left:23884;top:12932;width:123;height:99" coordorigin="23884,12932" coordsize="123,99" path="m23884,13031l24007,12932e" filled="f" stroked="t" strokeweight=".956062pt" strokecolor="#7E0000">
                <v:path arrowok="t"/>
              </v:shape>
            </v:group>
            <v:group style="position:absolute;left:24047;top:12800;width:123;height:99" coordorigin="24047,12800" coordsize="123,99">
              <v:shape style="position:absolute;left:24047;top:12800;width:123;height:99" coordorigin="24047,12800" coordsize="123,99" path="m24047,12899l24169,12800e" filled="f" stroked="t" strokeweight=".956062pt" strokecolor="#7E0000">
                <v:path arrowok="t"/>
              </v:shape>
            </v:group>
            <v:group style="position:absolute;left:24211;top:12668;width:123;height:99" coordorigin="24211,12668" coordsize="123,99">
              <v:shape style="position:absolute;left:24211;top:12668;width:123;height:99" coordorigin="24211,12668" coordsize="123,99" path="m24211,12767l24333,12668e" filled="f" stroked="t" strokeweight=".956062pt" strokecolor="#7E0000">
                <v:path arrowok="t"/>
              </v:shape>
            </v:group>
            <v:group style="position:absolute;left:24375;top:12536;width:123;height:99" coordorigin="24375,12536" coordsize="123,99">
              <v:shape style="position:absolute;left:24375;top:12536;width:123;height:99" coordorigin="24375,12536" coordsize="123,99" path="m24375,12634l24497,12536e" filled="f" stroked="t" strokeweight=".956062pt" strokecolor="#7E0000">
                <v:path arrowok="t"/>
              </v:shape>
            </v:group>
            <v:group style="position:absolute;left:24537;top:12403;width:123;height:99" coordorigin="24537,12403" coordsize="123,99">
              <v:shape style="position:absolute;left:24537;top:12403;width:123;height:99" coordorigin="24537,12403" coordsize="123,99" path="m24537,12502l24660,12403e" filled="f" stroked="t" strokeweight=".956062pt" strokecolor="#7E0000">
                <v:path arrowok="t"/>
              </v:shape>
            </v:group>
            <v:group style="position:absolute;left:24693;top:12298;width:97;height:78" coordorigin="24693,12298" coordsize="97,78">
              <v:shape style="position:absolute;left:24693;top:12298;width:97;height:78" coordorigin="24693,12298" coordsize="97,78" path="m24693,12376l24791,12298e" filled="f" stroked="t" strokeweight=".956062pt" strokecolor="#7E0000">
                <v:path arrowok="t"/>
              </v:shape>
            </v:group>
            <v:group style="position:absolute;left:22902;top:13726;width:123;height:99" coordorigin="22902,13726" coordsize="123,99">
              <v:shape style="position:absolute;left:22902;top:13726;width:123;height:99" coordorigin="22902,13726" coordsize="123,99" path="m22902,13825l23025,13726e" filled="f" stroked="t" strokeweight=".956062pt" strokecolor="#7E0000">
                <v:path arrowok="t"/>
              </v:shape>
            </v:group>
            <v:group style="position:absolute;left:23065;top:13594;width:123;height:99" coordorigin="23065,13594" coordsize="123,99">
              <v:shape style="position:absolute;left:23065;top:13594;width:123;height:99" coordorigin="23065,13594" coordsize="123,99" path="m23065,13692l23188,13594e" filled="f" stroked="t" strokeweight=".956062pt" strokecolor="#7E0000">
                <v:path arrowok="t"/>
              </v:shape>
            </v:group>
            <v:group style="position:absolute;left:23229;top:13461;width:123;height:99" coordorigin="23229,13461" coordsize="123,99">
              <v:shape style="position:absolute;left:23229;top:13461;width:123;height:99" coordorigin="23229,13461" coordsize="123,99" path="m23229,13560l23352,13461e" filled="f" stroked="t" strokeweight=".956062pt" strokecolor="#7E0000">
                <v:path arrowok="t"/>
              </v:shape>
            </v:group>
            <v:group style="position:absolute;left:23393;top:13329;width:123;height:99" coordorigin="23393,13329" coordsize="123,99">
              <v:shape style="position:absolute;left:23393;top:13329;width:123;height:99" coordorigin="23393,13329" coordsize="123,99" path="m23393,13428l23516,13329e" filled="f" stroked="t" strokeweight=".956062pt" strokecolor="#7E0000">
                <v:path arrowok="t"/>
              </v:shape>
            </v:group>
            <v:group style="position:absolute;left:23556;top:13197;width:123;height:99" coordorigin="23556,13197" coordsize="123,99">
              <v:shape style="position:absolute;left:23556;top:13197;width:123;height:99" coordorigin="23556,13197" coordsize="123,99" path="m23556,13296l23678,13197e" filled="f" stroked="t" strokeweight=".956062pt" strokecolor="#7E0000">
                <v:path arrowok="t"/>
              </v:shape>
            </v:group>
            <v:group style="position:absolute;left:23720;top:13065;width:123;height:99" coordorigin="23720,13065" coordsize="123,99">
              <v:shape style="position:absolute;left:23720;top:13065;width:123;height:99" coordorigin="23720,13065" coordsize="123,99" path="m23720,13163l23843,13065e" filled="f" stroked="t" strokeweight=".956062pt" strokecolor="#7E0000">
                <v:path arrowok="t"/>
              </v:shape>
            </v:group>
            <v:group style="position:absolute;left:23884;top:12932;width:123;height:99" coordorigin="23884,12932" coordsize="123,99">
              <v:shape style="position:absolute;left:23884;top:12932;width:123;height:99" coordorigin="23884,12932" coordsize="123,99" path="m23884,13031l24007,12932e" filled="f" stroked="t" strokeweight=".956062pt" strokecolor="#7E0000">
                <v:path arrowok="t"/>
              </v:shape>
            </v:group>
            <v:group style="position:absolute;left:24047;top:12800;width:123;height:99" coordorigin="24047,12800" coordsize="123,99">
              <v:shape style="position:absolute;left:24047;top:12800;width:123;height:99" coordorigin="24047,12800" coordsize="123,99" path="m24047,12899l24169,12800e" filled="f" stroked="t" strokeweight=".956062pt" strokecolor="#7E0000">
                <v:path arrowok="t"/>
              </v:shape>
            </v:group>
            <v:group style="position:absolute;left:24211;top:12668;width:123;height:99" coordorigin="24211,12668" coordsize="123,99">
              <v:shape style="position:absolute;left:24211;top:12668;width:123;height:99" coordorigin="24211,12668" coordsize="123,99" path="m24211,12767l24333,12668e" filled="f" stroked="t" strokeweight=".956062pt" strokecolor="#7E0000">
                <v:path arrowok="t"/>
              </v:shape>
            </v:group>
            <v:group style="position:absolute;left:24375;top:12536;width:123;height:99" coordorigin="24375,12536" coordsize="123,99">
              <v:shape style="position:absolute;left:24375;top:12536;width:123;height:99" coordorigin="24375,12536" coordsize="123,99" path="m24375,12634l24497,12536e" filled="f" stroked="t" strokeweight=".956062pt" strokecolor="#7E0000">
                <v:path arrowok="t"/>
              </v:shape>
            </v:group>
            <v:group style="position:absolute;left:24537;top:12403;width:123;height:99" coordorigin="24537,12403" coordsize="123,99">
              <v:shape style="position:absolute;left:24537;top:12403;width:123;height:99" coordorigin="24537,12403" coordsize="123,99" path="m24537,12502l24660,12403e" filled="f" stroked="t" strokeweight=".956062pt" strokecolor="#7E0000">
                <v:path arrowok="t"/>
              </v:shape>
            </v:group>
            <v:group style="position:absolute;left:24687;top:12330;width:123;height:100" coordorigin="24687,12330" coordsize="123,100">
              <v:shape style="position:absolute;left:24687;top:12330;width:123;height:100" coordorigin="24687,12330" coordsize="123,100" path="m24687,12430l24810,12330e" filled="f" stroked="t" strokeweight=".956062pt" strokecolor="#7E0000">
                <v:path arrowok="t"/>
              </v:shape>
            </v:group>
            <v:group style="position:absolute;left:22928;top:13751;width:123;height:100" coordorigin="22928,13751" coordsize="123,100">
              <v:shape style="position:absolute;left:22928;top:13751;width:123;height:100" coordorigin="22928,13751" coordsize="123,100" path="m22928,13852l23051,13751e" filled="f" stroked="t" strokeweight=".956062pt" strokecolor="#7E0000">
                <v:path arrowok="t"/>
              </v:shape>
            </v:group>
            <v:group style="position:absolute;left:23092;top:13619;width:123;height:100" coordorigin="23092,13619" coordsize="123,100">
              <v:shape style="position:absolute;left:23092;top:13619;width:123;height:100" coordorigin="23092,13619" coordsize="123,100" path="m23092,13720l23215,13619e" filled="f" stroked="t" strokeweight=".956062pt" strokecolor="#7E0000">
                <v:path arrowok="t"/>
              </v:shape>
            </v:group>
            <v:group style="position:absolute;left:23256;top:13488;width:123;height:99" coordorigin="23256,13488" coordsize="123,99">
              <v:shape style="position:absolute;left:23256;top:13488;width:123;height:99" coordorigin="23256,13488" coordsize="123,99" path="m23256,13587l23379,13488e" filled="f" stroked="t" strokeweight=".956062pt" strokecolor="#7E0000">
                <v:path arrowok="t"/>
              </v:shape>
            </v:group>
            <v:group style="position:absolute;left:23419;top:13356;width:123;height:99" coordorigin="23419,13356" coordsize="123,99">
              <v:shape style="position:absolute;left:23419;top:13356;width:123;height:99" coordorigin="23419,13356" coordsize="123,99" path="m23419,13455l23541,13356e" filled="f" stroked="t" strokeweight=".956062pt" strokecolor="#7E0000">
                <v:path arrowok="t"/>
              </v:shape>
            </v:group>
            <v:group style="position:absolute;left:23583;top:13224;width:123;height:99" coordorigin="23583,13224" coordsize="123,99">
              <v:shape style="position:absolute;left:23583;top:13224;width:123;height:99" coordorigin="23583,13224" coordsize="123,99" path="m23583,13323l23706,13224e" filled="f" stroked="t" strokeweight=".956062pt" strokecolor="#7E0000">
                <v:path arrowok="t"/>
              </v:shape>
            </v:group>
            <v:group style="position:absolute;left:23747;top:13092;width:123;height:99" coordorigin="23747,13092" coordsize="123,99">
              <v:shape style="position:absolute;left:23747;top:13092;width:123;height:99" coordorigin="23747,13092" coordsize="123,99" path="m23747,13190l23870,13092e" filled="f" stroked="t" strokeweight=".956062pt" strokecolor="#7E0000">
                <v:path arrowok="t"/>
              </v:shape>
            </v:group>
            <v:group style="position:absolute;left:23910;top:12959;width:123;height:99" coordorigin="23910,12959" coordsize="123,99">
              <v:shape style="position:absolute;left:23910;top:12959;width:123;height:99" coordorigin="23910,12959" coordsize="123,99" path="m23910,13058l24032,12959e" filled="f" stroked="t" strokeweight=".956062pt" strokecolor="#7E0000">
                <v:path arrowok="t"/>
              </v:shape>
            </v:group>
            <v:group style="position:absolute;left:24074;top:12827;width:123;height:99" coordorigin="24074,12827" coordsize="123,99">
              <v:shape style="position:absolute;left:24074;top:12827;width:123;height:99" coordorigin="24074,12827" coordsize="123,99" path="m24074,12926l24196,12827e" filled="f" stroked="t" strokeweight=".956062pt" strokecolor="#7E0000">
                <v:path arrowok="t"/>
              </v:shape>
            </v:group>
            <v:group style="position:absolute;left:24238;top:12695;width:123;height:99" coordorigin="24238,12695" coordsize="123,99">
              <v:shape style="position:absolute;left:24238;top:12695;width:123;height:99" coordorigin="24238,12695" coordsize="123,99" path="m24238,12794l24360,12695e" filled="f" stroked="t" strokeweight=".956062pt" strokecolor="#7E0000">
                <v:path arrowok="t"/>
              </v:shape>
            </v:group>
            <v:group style="position:absolute;left:24400;top:12563;width:123;height:99" coordorigin="24400,12563" coordsize="123,99">
              <v:shape style="position:absolute;left:24400;top:12563;width:123;height:99" coordorigin="24400,12563" coordsize="123,99" path="m24400,12661l24523,12563e" filled="f" stroked="t" strokeweight=".956062pt" strokecolor="#7E0000">
                <v:path arrowok="t"/>
              </v:shape>
            </v:group>
            <v:group style="position:absolute;left:24564;top:12430;width:123;height:99" coordorigin="24564,12430" coordsize="123,99">
              <v:shape style="position:absolute;left:24564;top:12430;width:123;height:99" coordorigin="24564,12430" coordsize="123,99" path="m24564,12529l24687,12430e" filled="f" stroked="t" strokeweight=".956062pt" strokecolor="#7E0000">
                <v:path arrowok="t"/>
              </v:shape>
            </v:group>
            <v:group style="position:absolute;left:17639;top:10604;width:124;height:134" coordorigin="17639,10604" coordsize="124,134">
              <v:shape style="position:absolute;left:17639;top:10604;width:124;height:134" coordorigin="17639,10604" coordsize="124,134" path="m17692,10604l17639,10697,17711,10738,17764,10646,17692,10604e" filled="f" stroked="t" strokeweight=".956062pt" strokecolor="#7E0000">
                <v:path arrowok="t"/>
              </v:shape>
            </v:group>
            <v:group style="position:absolute;left:15424;top:9374;width:124;height:134" coordorigin="15424,9374" coordsize="124,134">
              <v:shape style="position:absolute;left:15424;top:9374;width:124;height:134" coordorigin="15424,9374" coordsize="124,134" path="m15477,9374l15424,9467,15496,9508,15549,9416,15477,9374e" filled="f" stroked="t" strokeweight=".956062pt" strokecolor="#7E0000">
                <v:path arrowok="t"/>
              </v:shape>
            </v:group>
            <v:group style="position:absolute;left:17639;top:10604;width:124;height:134" coordorigin="17639,10604" coordsize="124,134">
              <v:shape style="position:absolute;left:17639;top:10604;width:124;height:134" coordorigin="17639,10604" coordsize="124,134" path="m17692,10604l17639,10697,17711,10738,17764,10646,17692,10604e" filled="f" stroked="t" strokeweight=".956062pt" strokecolor="#7E0000">
                <v:path arrowok="t"/>
              </v:shape>
            </v:group>
            <v:group style="position:absolute;left:15424;top:9374;width:124;height:134" coordorigin="15424,9374" coordsize="124,134">
              <v:shape style="position:absolute;left:15424;top:9374;width:124;height:134" coordorigin="15424,9374" coordsize="124,134" path="m15477,9374l15424,9467,15496,9508,15549,9416,15477,9374,15424,9467,15496,9508,15549,9416,15477,9374e" filled="f" stroked="t" strokeweight=".956062pt" strokecolor="#7E0000">
                <v:path arrowok="t"/>
              </v:shape>
            </v:group>
            <v:group style="position:absolute;left:3947;top:7507;width:163;height:223" coordorigin="3947,7507" coordsize="163,223">
              <v:shape style="position:absolute;left:3947;top:7507;width:163;height:223" coordorigin="3947,7507" coordsize="163,223" path="m4012,7507l3964,7539,3947,7604,3976,7647,4054,7730,4109,7677,4068,7633,4086,7615,4012,7507e" filled="f" stroked="t" strokeweight=".956062pt" strokecolor="#7E0000">
                <v:path arrowok="t"/>
              </v:shape>
            </v:group>
            <v:group style="position:absolute;left:22807;top:13828;width:113;height:112" coordorigin="22807,13828" coordsize="113,112">
              <v:shape style="position:absolute;left:22807;top:13828;width:113;height:112" coordorigin="22807,13828" coordsize="113,112" path="m22869,13828l22920,13885,22858,13939,22807,13882,22869,13828e" filled="f" stroked="t" strokeweight=".956062pt" strokecolor="#7E0000">
                <v:path arrowok="t"/>
              </v:shape>
            </v:group>
            <v:group style="position:absolute;left:17639;top:10604;width:124;height:134" coordorigin="17639,10604" coordsize="124,134">
              <v:shape style="position:absolute;left:17639;top:10604;width:124;height:134" coordorigin="17639,10604" coordsize="124,134" path="m17692,10604l17639,10697,17711,10738,17764,10646,17692,10604e" filled="f" stroked="t" strokeweight=".956062pt" strokecolor="#7E0000">
                <v:path arrowok="t"/>
              </v:shape>
            </v:group>
            <v:group style="position:absolute;left:15424;top:9374;width:124;height:134" coordorigin="15424,9374" coordsize="124,134">
              <v:shape style="position:absolute;left:15424;top:9374;width:124;height:134" coordorigin="15424,9374" coordsize="124,134" path="m15477,9374l15424,9467,15496,9508,15549,9416,15477,9374e" filled="f" stroked="t" strokeweight=".956062pt" strokecolor="#7E0000">
                <v:path arrowok="t"/>
              </v:shape>
            </v:group>
            <v:group style="position:absolute;left:24840;top:12182;width:112;height:112" coordorigin="24840,12182" coordsize="112,112">
              <v:shape style="position:absolute;left:24840;top:12182;width:112;height:112" coordorigin="24840,12182" coordsize="112,112" path="m24891,12293l24840,12236,24901,12182,24952,12239,24891,12293e" filled="f" stroked="t" strokeweight=".956062pt" strokecolor="#7E0000">
                <v:path arrowok="t"/>
              </v:shape>
            </v:group>
            <v:group style="position:absolute;left:22807;top:13828;width:113;height:112" coordorigin="22807,13828" coordsize="113,112">
              <v:shape style="position:absolute;left:22807;top:13828;width:113;height:112" coordorigin="22807,13828" coordsize="113,112" path="m22869,13828l22920,13885,22858,13939,22807,13882,22869,13828e" filled="f" stroked="t" strokeweight=".956062pt" strokecolor="#7E0000">
                <v:path arrowok="t"/>
              </v:shape>
            </v:group>
            <v:group style="position:absolute;left:5;top:3;width:31649;height:22354" coordorigin="5,3" coordsize="31649,22354">
              <v:shape style="position:absolute;left:5;top:3;width:31649;height:22354" coordorigin="5,3" coordsize="31649,22354" path="m5,3l31654,3,31654,22358,5,22358,5,3e" filled="f" stroked="t" strokeweight=".318687pt" strokecolor="#000000">
                <v:path arrowok="t"/>
              </v:shape>
            </v:group>
            <v:group style="position:absolute;left:193;top:16900;width:564;height:2" coordorigin="193,16900" coordsize="564,2">
              <v:shape style="position:absolute;left:193;top:16900;width:564;height:2" coordorigin="193,16900" coordsize="564,0" path="m193,16900l757,16900e" filled="f" stroked="t" strokeweight=".717047pt" strokecolor="#000000">
                <v:path arrowok="t"/>
              </v:shape>
            </v:group>
            <v:group style="position:absolute;left:193;top:17466;width:564;height:2" coordorigin="193,17466" coordsize="564,2">
              <v:shape style="position:absolute;left:193;top:17466;width:564;height:2" coordorigin="193,17466" coordsize="564,0" path="m193,17466l757,17466e" filled="f" stroked="t" strokeweight=".717047pt" strokecolor="#000000">
                <v:path arrowok="t"/>
              </v:shape>
            </v:group>
            <v:group style="position:absolute;left:193;top:18218;width:564;height:2" coordorigin="193,18218" coordsize="564,2">
              <v:shape style="position:absolute;left:193;top:18218;width:564;height:2" coordorigin="193,18218" coordsize="564,0" path="m193,18218l757,18218e" filled="f" stroked="t" strokeweight=".717047pt" strokecolor="#000000">
                <v:path arrowok="t"/>
              </v:shape>
            </v:group>
            <v:group style="position:absolute;left:306;top:19912;width:451;height:2" coordorigin="306,19912" coordsize="451,2">
              <v:shape style="position:absolute;left:306;top:19912;width:451;height:2" coordorigin="306,19912" coordsize="451,0" path="m306,19912l757,19912e" filled="f" stroked="t" strokeweight=".717047pt" strokecolor="#000000">
                <v:path arrowok="t"/>
              </v:shape>
            </v:group>
            <v:group style="position:absolute;left:306;top:21228;width:451;height:2" coordorigin="306,21228" coordsize="451,2">
              <v:shape style="position:absolute;left:306;top:21228;width:451;height:2" coordorigin="306,21228" coordsize="451,0" path="m306,21228l757,21228e" filled="f" stroked="t" strokeweight=".717047pt" strokecolor="#000000">
                <v:path arrowok="t"/>
              </v:shape>
            </v:group>
            <v:group style="position:absolute;left:757;top:16524;width:2;height:5646" coordorigin="757,16524" coordsize="2,5646">
              <v:shape style="position:absolute;left:757;top:16524;width:2;height:5646" coordorigin="757,16524" coordsize="0,5646" path="m757,16524l757,22170e" filled="f" stroked="t" strokeweight=".717047pt" strokecolor="#000000">
                <v:path arrowok="t"/>
              </v:shape>
            </v:group>
            <v:group style="position:absolute;left:306;top:22170;width:451;height:2" coordorigin="306,22170" coordsize="451,2">
              <v:shape style="position:absolute;left:306;top:22170;width:451;height:2" coordorigin="306,22170" coordsize="451,0" path="m306,22170l757,22170e" filled="f" stroked="t" strokeweight=".717047pt" strokecolor="#000000">
                <v:path arrowok="t"/>
              </v:shape>
            </v:group>
            <v:group style="position:absolute;left:5;top:16524;width:2;height:2446" coordorigin="5,16524" coordsize="2,2446">
              <v:shape style="position:absolute;left:5;top:16524;width:2;height:2446" coordorigin="5,16524" coordsize="0,2446" path="m5,16524l5,18970e" filled="f" stroked="t" strokeweight=".717047pt" strokecolor="#000000">
                <v:path arrowok="t"/>
              </v:shape>
            </v:group>
            <v:group style="position:absolute;left:5;top:16524;width:752;height:2" coordorigin="5,16524" coordsize="752,2">
              <v:shape style="position:absolute;left:5;top:16524;width:752;height:2" coordorigin="5,16524" coordsize="752,0" path="m757,16524l5,16524e" filled="f" stroked="t" strokeweight=".717047pt" strokecolor="#000000">
                <v:path arrowok="t"/>
              </v:shape>
            </v:group>
            <v:group style="position:absolute;left:193;top:16524;width:2;height:2446" coordorigin="193,16524" coordsize="2,2446">
              <v:shape style="position:absolute;left:193;top:16524;width:2;height:2446" coordorigin="193,16524" coordsize="0,2446" path="m193,18970l193,16524e" filled="f" stroked="t" strokeweight=".717047pt" strokecolor="#000000">
                <v:path arrowok="t"/>
              </v:shape>
            </v:group>
            <v:group style="position:absolute;left:381;top:16524;width:2;height:2446" coordorigin="381,16524" coordsize="2,2446">
              <v:shape style="position:absolute;left:381;top:16524;width:2;height:2446" coordorigin="381,16524" coordsize="0,2446" path="m381,18970l381,16524e" filled="f" stroked="t" strokeweight=".717047pt" strokecolor="#000000">
                <v:path arrowok="t"/>
              </v:shape>
            </v:group>
            <v:group style="position:absolute;left:569;top:16524;width:2;height:2446" coordorigin="569,16524" coordsize="2,2446">
              <v:shape style="position:absolute;left:569;top:16524;width:2;height:2446" coordorigin="569,16524" coordsize="0,2446" path="m569,18970l569,16524e" filled="f" stroked="t" strokeweight=".717047pt" strokecolor="#000000">
                <v:path arrowok="t"/>
              </v:shape>
            </v:group>
            <v:group style="position:absolute;left:306;top:18970;width:2;height:3200" coordorigin="306,18970" coordsize="2,3200">
              <v:shape style="position:absolute;left:306;top:18970;width:2;height:3200" coordorigin="306,18970" coordsize="0,3200" path="m306,22170l306,18970e" filled="f" stroked="t" strokeweight=".717047pt" strokecolor="#000000">
                <v:path arrowok="t"/>
              </v:shape>
            </v:group>
            <v:group style="position:absolute;left:494;top:18970;width:2;height:3200" coordorigin="494,18970" coordsize="2,3200">
              <v:shape style="position:absolute;left:494;top:18970;width:2;height:3200" coordorigin="494,18970" coordsize="0,3200" path="m494,22170l494,18970e" filled="f" stroked="t" strokeweight=".717047pt" strokecolor="#000000">
                <v:path arrowok="t"/>
              </v:shape>
            </v:group>
            <v:group style="position:absolute;left:5;top:18970;width:752;height:2" coordorigin="5,18970" coordsize="752,2">
              <v:shape style="position:absolute;left:5;top:18970;width:752;height:2" coordorigin="5,18970" coordsize="752,0" path="m5,18970l757,18970e" filled="f" stroked="t" strokeweight=".717047pt" strokecolor="#000000">
                <v:path arrowok="t"/>
              </v:shape>
            </v:group>
            <v:group style="position:absolute;left:24501;top:21607;width:6963;height:2" coordorigin="24501,21607" coordsize="6963,2">
              <v:shape style="position:absolute;left:24501;top:21607;width:6963;height:2" coordorigin="24501,21607" coordsize="6963,0" path="m24501,21607l31464,21607e" filled="f" stroked="t" strokeweight=".717047pt" strokecolor="#000000">
                <v:path arrowok="t"/>
              </v:shape>
            </v:group>
            <v:group style="position:absolute;left:24501;top:20479;width:6963;height:2" coordorigin="24501,20479" coordsize="6963,2">
              <v:shape style="position:absolute;left:24501;top:20479;width:6963;height:2" coordorigin="24501,20479" coordsize="6963,0" path="m24501,20479l31464,20479e" filled="f" stroked="t" strokeweight=".71705pt" strokecolor="#000000">
                <v:path arrowok="t"/>
              </v:shape>
            </v:group>
            <v:group style="position:absolute;left:31464;top:20101;width:2;height:2070" coordorigin="31464,20101" coordsize="2,2070">
              <v:shape style="position:absolute;left:31464;top:20101;width:2;height:2070" coordorigin="31464,20101" coordsize="0,2070" path="m31464,20101l31464,22171e" filled="f" stroked="t" strokeweight=".717047pt" strokecolor="#000000">
                <v:path arrowok="t"/>
              </v:shape>
            </v:group>
            <v:group style="position:absolute;left:24501;top:20101;width:2;height:2070" coordorigin="24501,20101" coordsize="2,2070">
              <v:shape style="position:absolute;left:24501;top:20101;width:2;height:2070" coordorigin="24501,20101" coordsize="0,2070" path="m24501,20101l24501,22171e" filled="f" stroked="t" strokeweight=".717047pt" strokecolor="#000000">
                <v:path arrowok="t"/>
              </v:shape>
            </v:group>
            <v:group style="position:absolute;left:24501;top:20101;width:6963;height:2" coordorigin="24501,20101" coordsize="6963,2">
              <v:shape style="position:absolute;left:24501;top:20101;width:6963;height:2" coordorigin="24501,20101" coordsize="6963,0" path="m24501,20101l31464,20101e" filled="f" stroked="t" strokeweight=".717047pt" strokecolor="#000000">
                <v:path arrowok="t"/>
              </v:shape>
            </v:group>
            <v:group style="position:absolute;left:24501;top:19537;width:6963;height:2" coordorigin="24501,19537" coordsize="6963,2">
              <v:shape style="position:absolute;left:24501;top:19537;width:6963;height:2" coordorigin="24501,19537" coordsize="6963,0" path="m24501,19537l31464,19537e" filled="f" stroked="t" strokeweight=".717047pt" strokecolor="#000000">
                <v:path arrowok="t"/>
              </v:shape>
            </v:group>
            <v:group style="position:absolute;left:24501;top:19537;width:2;height:376" coordorigin="24501,19537" coordsize="2,376">
              <v:shape style="position:absolute;left:24501;top:19537;width:2;height:376" coordorigin="24501,19537" coordsize="0,376" path="m24501,19537l24501,19913e" filled="f" stroked="t" strokeweight=".717047pt" strokecolor="#000000">
                <v:path arrowok="t"/>
              </v:shape>
            </v:group>
            <v:group style="position:absolute;left:27700;top:19537;width:2;height:376" coordorigin="27700,19537" coordsize="2,376">
              <v:shape style="position:absolute;left:27700;top:19537;width:2;height:376" coordorigin="27700,19537" coordsize="0,376" path="m27700,19537l27700,19913e" filled="f" stroked="t" strokeweight=".717047pt" strokecolor="#000000">
                <v:path arrowok="t"/>
              </v:shape>
            </v:group>
            <v:group style="position:absolute;left:29582;top:19537;width:2;height:376" coordorigin="29582,19537" coordsize="2,376">
              <v:shape style="position:absolute;left:29582;top:19537;width:2;height:376" coordorigin="29582,19537" coordsize="0,376" path="m29582,19537l29582,19913e" filled="f" stroked="t" strokeweight=".717047pt" strokecolor="#000000">
                <v:path arrowok="t"/>
              </v:shape>
            </v:group>
            <v:group style="position:absolute;left:31464;top:19537;width:2;height:376" coordorigin="31464,19537" coordsize="2,376">
              <v:shape style="position:absolute;left:31464;top:19537;width:2;height:376" coordorigin="31464,19537" coordsize="0,376" path="m31464,19537l31464,19913e" filled="f" stroked="t" strokeweight=".717047pt" strokecolor="#000000">
                <v:path arrowok="t"/>
              </v:shape>
            </v:group>
            <v:group style="position:absolute;left:24501;top:19913;width:6963;height:2" coordorigin="24501,19913" coordsize="6963,2">
              <v:shape style="position:absolute;left:24501;top:19913;width:6963;height:2" coordorigin="24501,19913" coordsize="6963,0" path="m24501,19913l31464,19913e" filled="f" stroked="t" strokeweight=".717047pt" strokecolor="#000000">
                <v:path arrowok="t"/>
              </v:shape>
            </v:group>
            <v:group style="position:absolute;left:465;top:21271;width:10;height:3" coordorigin="465,21271" coordsize="10,3">
              <v:shape style="position:absolute;left:465;top:21271;width:10;height:3" coordorigin="465,21271" coordsize="10,3" path="m465,21271l475,21274e" filled="f" stroked="t" strokeweight=".717047pt" strokecolor="#000000">
                <v:path arrowok="t"/>
              </v:shape>
            </v:group>
            <v:group style="position:absolute;left:387;top:21279;width:83;height:69" coordorigin="387,21279" coordsize="83,69">
              <v:shape style="position:absolute;left:387;top:21279;width:83;height:69" coordorigin="387,21279" coordsize="83,69" path="m470,21347l387,21306,387,21279,470,21301e" filled="f" stroked="t" strokeweight=".717047pt" strokecolor="#000000">
                <v:path arrowok="t"/>
              </v:shape>
            </v:group>
            <v:group style="position:absolute;left:349;top:21346;width:121;height:72" coordorigin="349,21346" coordsize="121,72">
              <v:shape style="position:absolute;left:349;top:21346;width:121;height:72" coordorigin="349,21346" coordsize="121,72" path="m387,21352l387,21386,387,21387,387,21389,387,21390,389,21390,389,21392,389,21393,390,21395,390,21397,392,21397,394,21398,395,21400,397,21400,397,21401,398,21401,400,21401,400,21403,456,21417,457,21417,459,21417,461,21417,462,21417,464,21417,465,21416,467,21416,468,21414,468,21413,470,21411,470,21384,468,21382,468,21381,467,21379,467,21378,465,21378,464,21376,464,21374,462,21374,461,21373,459,21373,457,21371,456,21371,363,21346,362,21346,360,21346,359,21346,357,21346,355,21347,354,21347,354,21349,352,21349,352,21350,351,21350,351,21352,351,21354,351,21355,349,21357,349,21389e" filled="f" stroked="t" strokeweight=".717047pt" strokecolor="#000000">
                <v:path arrowok="t"/>
              </v:shape>
            </v:group>
            <v:group style="position:absolute;left:387;top:21430;width:83;height:62" coordorigin="387,21430" coordsize="83,62">
              <v:shape style="position:absolute;left:387;top:21430;width:83;height:62" coordorigin="387,21430" coordsize="83,62" path="m456,21491l400,21476,398,21476,397,21475,395,21473,394,21473,394,21472,392,21472,390,21470,390,21468,389,21467,389,21465,387,21464,387,21462,387,21437,389,21435,389,21433,390,21432,392,21432,394,21430,395,21430,397,21430,398,21430,400,21430,456,21444,457,21446,459,21446,461,21446,461,21448,462,21448,464,21449,465,21451,467,21452,468,21454,468,21456,468,21457,470,21457,470,21459,470,21486,468,21488,468,21489,467,21489,467,21491,465,21491,464,21491,462,21492,461,21492,459,21492,457,21492,456,21491e" filled="f" stroked="t" strokeweight=".717047pt" strokecolor="#000000">
                <v:path arrowok="t"/>
              </v:shape>
            </v:group>
            <v:group style="position:absolute;left:387;top:21503;width:83;height:65" coordorigin="387,21503" coordsize="83,65">
              <v:shape style="position:absolute;left:387;top:21503;width:83;height:65" coordorigin="387,21503" coordsize="83,65" path="m470,21569l387,21546,387,21515,387,21513,387,21511,387,21510,389,21510,389,21508,389,21507,390,21507,390,21505,392,21505,394,21505,395,21503,397,21503,398,21503,400,21503,400,21505,470,21523e" filled="f" stroked="t" strokeweight=".717047pt" strokecolor="#000000">
                <v:path arrowok="t"/>
              </v:shape>
            </v:group>
            <v:group style="position:absolute;left:374;top:21695;width:51;height:37" coordorigin="374,21695" coordsize="51,37">
              <v:shape style="position:absolute;left:374;top:21695;width:51;height:37" coordorigin="374,21695" coordsize="51,37" path="m417,21731l384,21722,382,21722,381,21722,381,21720,379,21720,378,21719,376,21717,376,21715,376,21714,376,21712,374,21712,376,21701,376,21699,376,21698,376,21696,378,21696,378,21695,379,21695,381,21695,382,21695,384,21695,417,21704,419,21704,421,21704,421,21706,422,21706,422,21707,424,21707,424,21709,425,21711,425,21712,425,21714,425,21727,425,21728,424,21730,424,21731,422,21731,421,21731,419,21731,417,21731e" filled="f" stroked="t" strokeweight=".717047pt" strokecolor="#000000">
                <v:path arrowok="t"/>
              </v:shape>
            </v:group>
            <v:group style="position:absolute;left:445;top:21711;width:2;height:29" coordorigin="445,21711" coordsize="2,29">
              <v:shape style="position:absolute;left:445;top:21711;width:2;height:29" coordorigin="445,21711" coordsize="0,29" path="m445,21739l445,21711e" filled="f" stroked="t" strokeweight=".717047pt" strokecolor="#000000">
                <v:path arrowok="t"/>
              </v:shape>
            </v:group>
            <v:group style="position:absolute;left:349;top:21730;width:121;height:88" coordorigin="349,21730" coordsize="121,88">
              <v:shape style="position:absolute;left:349;top:21730;width:121;height:88" coordorigin="349,21730" coordsize="121,88" path="m470,21817l349,21785,470,21762,349,21730e" filled="f" stroked="t" strokeweight=".717047pt" strokecolor="#000000">
                <v:path arrowok="t"/>
              </v:shape>
            </v:group>
            <v:group style="position:absolute;left:465;top:21872;width:10;height:3" coordorigin="465,21872" coordsize="10,3">
              <v:shape style="position:absolute;left:465;top:21872;width:10;height:3" coordorigin="465,21872" coordsize="10,3" path="m465,21872l475,21875e" filled="f" stroked="t" strokeweight=".717047pt" strokecolor="#000000">
                <v:path arrowok="t"/>
              </v:shape>
            </v:group>
            <v:group style="position:absolute;left:349;top:21889;width:51;height:40" coordorigin="349,21889" coordsize="51,40">
              <v:shape style="position:absolute;left:349;top:21889;width:51;height:40" coordorigin="349,21889" coordsize="51,40" path="m400,21929l363,21918,362,21918,360,21918,359,21916,357,21915,355,21915,355,21913,354,21911,352,21910,352,21908,351,21907,351,21905,351,21903,351,21902,349,21900,351,21900,351,21899,351,21897,351,21895,352,21894,352,21892,354,21892,354,21891,355,21891,357,21891,357,21889,359,21889,360,21889,362,21889,363,21889,365,21891,366,21891,368,21892,370,21892,370,21894,371,21894,371,21895,373,21897,387,21915e" filled="f" stroked="t" strokeweight=".717047pt" strokecolor="#000000">
                <v:path arrowok="t"/>
              </v:shape>
            </v:group>
            <v:group style="position:absolute;left:387;top:21881;width:83;height:62" coordorigin="387,21881" coordsize="83,62">
              <v:shape style="position:absolute;left:387;top:21881;width:83;height:62" coordorigin="387,21881" coordsize="83,62" path="m456,21943l400,21929,400,21927,398,21927,397,21927,397,21926,395,21926,394,21924,392,21923,390,21923,390,21921,389,21919,389,21918,387,21916,387,21887,389,21887,389,21886,389,21884,390,21884,390,21883,392,21883,394,21883,395,21881,397,21881,398,21881,400,21881,400,21883,456,21897,457,21897,459,21897,461,21899,462,21900,464,21900,464,21902,465,21903,467,21903,467,21905,468,21907,468,21908,470,21910,470,21937,468,21938,468,21940,467,21942,465,21942,464,21943,462,21943,461,21943,459,21943,457,21943,456,21943e" filled="f" stroked="t" strokeweight=".717047pt" strokecolor="#000000">
                <v:path arrowok="t"/>
              </v:shape>
            </v:group>
            <v:group style="position:absolute;left:429;top:21964;width:2;height:46" coordorigin="429,21964" coordsize="2,46">
              <v:shape style="position:absolute;left:429;top:21964;width:2;height:46" coordorigin="429,21964" coordsize="0,46" path="m429,21964l429,22010e" filled="f" stroked="t" strokeweight=".717047pt" strokecolor="#000000">
                <v:path arrowok="t"/>
              </v:shape>
            </v:group>
            <v:group style="position:absolute;left:387;top:21953;width:83;height:22" coordorigin="387,21953" coordsize="83,22">
              <v:shape style="position:absolute;left:387;top:21953;width:83;height:22" coordorigin="387,21953" coordsize="83,22" path="m387,21953l470,21975e" filled="f" stroked="t" strokeweight=".717047pt" strokecolor="#000000">
                <v:path arrowok="t"/>
              </v:shape>
            </v:group>
            <v:group style="position:absolute;left:387;top:21999;width:83;height:22" coordorigin="387,21999" coordsize="83,22">
              <v:shape style="position:absolute;left:387;top:21999;width:83;height:22" coordorigin="387,21999" coordsize="83,22" path="m470,22021l387,21999e" filled="f" stroked="t" strokeweight=".717047pt" strokecolor="#000000">
                <v:path arrowok="t"/>
              </v:shape>
            </v:group>
            <v:group style="position:absolute;left:349;top:22017;width:121;height:88" coordorigin="349,22017" coordsize="121,88">
              <v:shape style="position:absolute;left:349;top:22017;width:121;height:88" coordorigin="349,22017" coordsize="121,88" path="m349,22072l470,22104,349,22017,470,22048e" filled="f" stroked="t" strokeweight=".717047pt" strokecolor="#000000">
                <v:path arrowok="t"/>
              </v:shape>
            </v:group>
            <v:group style="position:absolute;left:374;top:19062;width:51;height:37" coordorigin="374,19062" coordsize="51,37">
              <v:shape style="position:absolute;left:374;top:19062;width:51;height:37" coordorigin="374,19062" coordsize="51,37" path="m417,19099l384,19091,382,19089,381,19089,381,19088,379,19088,378,19086,376,19085,376,19083,376,19081,376,19080,374,19080,376,19069,376,19067,376,19065,376,19064,378,19064,378,19062,379,19062,381,19062,382,19062,384,19062,417,19072,419,19072,421,19072,421,19073,422,19073,422,19075,424,19075,424,19077,425,19078,425,19080,425,19081,425,19094,425,19096,424,19097,424,19099,422,19099,421,19099,419,19099,417,19099e" filled="f" stroked="t" strokeweight=".717047pt" strokecolor="#000000">
                <v:path arrowok="t"/>
              </v:shape>
            </v:group>
            <v:group style="position:absolute;left:437;top:19093;width:14;height:2" coordorigin="437,19093" coordsize="14,2">
              <v:shape style="position:absolute;left:437;top:19093;width:14;height:2" coordorigin="437,19093" coordsize="14,0" path="m437,19093l452,19093e" filled="f" stroked="t" strokeweight="1.434093pt" strokecolor="#000000">
                <v:path arrowok="t"/>
              </v:shape>
            </v:group>
            <v:group style="position:absolute;left:349;top:19097;width:121;height:88" coordorigin="349,19097" coordsize="121,88">
              <v:shape style="position:absolute;left:349;top:19097;width:121;height:88" coordorigin="349,19097" coordsize="121,88" path="m470,19185l349,19153,470,19129,349,19097e" filled="f" stroked="t" strokeweight=".717047pt" strokecolor="#000000">
                <v:path arrowok="t"/>
              </v:shape>
            </v:group>
            <v:group style="position:absolute;left:465;top:19239;width:10;height:3" coordorigin="465,19239" coordsize="10,3">
              <v:shape style="position:absolute;left:465;top:19239;width:10;height:3" coordorigin="465,19239" coordsize="10,3" path="m465,19239l475,19242e" filled="f" stroked="t" strokeweight=".717047pt" strokecolor="#000000">
                <v:path arrowok="t"/>
              </v:shape>
            </v:group>
            <v:group style="position:absolute;left:349;top:19257;width:51;height:40" coordorigin="349,19257" coordsize="51,40">
              <v:shape style="position:absolute;left:349;top:19257;width:51;height:40" coordorigin="349,19257" coordsize="51,40" path="m400,19297l363,19285,362,19285,360,19285,359,19284,357,19282,355,19282,355,19281,354,19279,352,19277,352,19276,351,19274,351,19273,351,19271,351,19269,349,19268,351,19268,351,19266,351,19265,351,19263,352,19261,352,19260,354,19260,354,19258,355,19258,357,19258,359,19257,360,19257,362,19257,363,19257,363,19258,365,19258,366,19258,368,19260,370,19261,371,19261,371,19263,373,19265,373,19266,387,19284e" filled="f" stroked="t" strokeweight=".717047pt" strokecolor="#000000">
                <v:path arrowok="t"/>
              </v:shape>
            </v:group>
            <v:group style="position:absolute;left:387;top:19249;width:83;height:62" coordorigin="387,19249" coordsize="83,62">
              <v:shape style="position:absolute;left:387;top:19249;width:83;height:62" coordorigin="387,19249" coordsize="83,62" path="m456,19311l400,19297,400,19295,398,19295,397,19295,397,19293,395,19293,394,19292,392,19290,390,19290,390,19289,389,19287,389,19285,387,19284,387,19255,389,19255,389,19254,390,19252,392,19250,394,19250,395,19250,397,19249,398,19249,400,19250,456,19265,457,19265,459,19266,461,19266,462,19268,464,19268,464,19269,465,19271,467,19271,467,19273,468,19274,468,19276,470,19277,470,19305,468,19306,468,19308,467,19309,465,19311,457,19311,456,19311e" filled="f" stroked="t" strokeweight=".717047pt" strokecolor="#000000">
                <v:path arrowok="t"/>
              </v:shape>
            </v:group>
            <v:group style="position:absolute;left:429;top:19332;width:2;height:46" coordorigin="429,19332" coordsize="2,46">
              <v:shape style="position:absolute;left:429;top:19332;width:2;height:46" coordorigin="429,19332" coordsize="0,46" path="m429,19332l429,19378e" filled="f" stroked="t" strokeweight=".717047pt" strokecolor="#000000">
                <v:path arrowok="t"/>
              </v:shape>
            </v:group>
            <v:group style="position:absolute;left:387;top:19320;width:83;height:22" coordorigin="387,19320" coordsize="83,22">
              <v:shape style="position:absolute;left:387;top:19320;width:83;height:22" coordorigin="387,19320" coordsize="83,22" path="m387,19320l470,19343e" filled="f" stroked="t" strokeweight=".717047pt" strokecolor="#000000">
                <v:path arrowok="t"/>
              </v:shape>
            </v:group>
            <v:group style="position:absolute;left:387;top:19367;width:83;height:22" coordorigin="387,19367" coordsize="83,22">
              <v:shape style="position:absolute;left:387;top:19367;width:83;height:22" coordorigin="387,19367" coordsize="83,22" path="m470,19389l387,19367e" filled="f" stroked="t" strokeweight=".717047pt" strokecolor="#000000">
                <v:path arrowok="t"/>
              </v:shape>
            </v:group>
            <v:group style="position:absolute;left:387;top:19394;width:83;height:65" coordorigin="387,19394" coordsize="83,65">
              <v:shape style="position:absolute;left:387;top:19394;width:83;height:65" coordorigin="387,19394" coordsize="83,65" path="m387,19440l456,19459,457,19459,459,19459,461,19459,462,19459,464,19459,465,19457,467,19457,468,19456,468,19454,470,19453,470,19451,470,19450,470,19416,387,19394e" filled="f" stroked="t" strokeweight=".717047pt" strokecolor="#000000">
                <v:path arrowok="t"/>
              </v:shape>
            </v:group>
            <v:group style="position:absolute;left:465;top:19516;width:10;height:3" coordorigin="465,19516" coordsize="10,3">
              <v:shape style="position:absolute;left:465;top:19516;width:10;height:3" coordorigin="465,19516" coordsize="10,3" path="m465,19516l475,19520e" filled="f" stroked="t" strokeweight=".717047pt" strokecolor="#000000">
                <v:path arrowok="t"/>
              </v:shape>
            </v:group>
            <v:group style="position:absolute;left:387;top:19524;width:83;height:78" coordorigin="387,19524" coordsize="83,78">
              <v:shape style="position:absolute;left:387;top:19524;width:83;height:78" coordorigin="387,19524" coordsize="83,78" path="m470,19602l387,19580,429,19563,387,19524,470,19547e" filled="f" stroked="t" strokeweight=".717047pt" strokecolor="#000000">
                <v:path arrowok="t"/>
              </v:shape>
            </v:group>
            <v:group style="position:absolute;left:387;top:19607;width:83;height:65" coordorigin="387,19607" coordsize="83,65">
              <v:shape style="position:absolute;left:387;top:19607;width:83;height:65" coordorigin="387,19607" coordsize="83,65" path="m456,19626l387,19607,387,19639,387,19641,387,19642,387,19644,389,19645,389,19647,389,19649,390,19650,392,19652,394,19653,395,19655,397,19655,397,19657,398,19657,400,19657,456,19673,457,19673,459,19673,461,19673,462,19673,464,19673,465,19671,467,19671,467,19669,468,19669,468,19668,470,19666,470,19665,470,19639,468,19638,468,19636,468,19634,467,19634,467,19633,465,19631,464,19631,464,19630,462,19630,461,19628,459,19626,457,19626,456,19626,457,19626,459,19626,461,19626,462,19626,464,19626,465,19625,467,19625,468,19623,470,19622,470,19620e" filled="f" stroked="t" strokeweight=".717047pt" strokecolor="#000000">
                <v:path arrowok="t"/>
              </v:shape>
            </v:group>
            <v:group style="position:absolute;left:387;top:19685;width:41;height:35" coordorigin="387,19685" coordsize="41,35">
              <v:shape style="position:absolute;left:387;top:19685;width:41;height:35" coordorigin="387,19685" coordsize="41,35" path="m429,19706l429,19704,429,19703,427,19701,427,19700,425,19698,425,19696,424,19695,422,19693,421,19692,419,19692,417,19690,416,19689,414,19689,400,19685,398,19685,397,19685,395,19685,394,19685,392,19685,390,19687,389,19689,389,19690,387,19690,387,19709,389,19711,389,19712,390,19714,390,19716,392,19717,394,19719,395,19720,397,19720e" filled="f" stroked="t" strokeweight=".717047pt" strokecolor="#000000">
                <v:path arrowok="t"/>
              </v:shape>
            </v:group>
            <v:group style="position:absolute;left:429;top:19696;width:41;height:21" coordorigin="429,19696" coordsize="41,21">
              <v:shape style="position:absolute;left:429;top:19696;width:41;height:21" coordorigin="429,19696" coordsize="41,21" path="m470,19717l470,19716,470,19714,470,19712,468,19711,468,19709,467,19708,467,19706,465,19706,464,19704,462,19703,461,19703,461,19701,459,19701,457,19700,456,19700,443,19696,441,19696,433,19696,432,19698,432,19700,430,19700,430,19701,429,19701,429,19703,429,19704,429,19706,429,19716e" filled="f" stroked="t" strokeweight=".717047pt" strokecolor="#000000">
                <v:path arrowok="t"/>
              </v:shape>
            </v:group>
            <v:group style="position:absolute;left:461;top:19717;width:10;height:25" coordorigin="461,19717" coordsize="10,25">
              <v:shape style="position:absolute;left:461;top:19717;width:10;height:25" coordorigin="461,19717" coordsize="10,25" path="m470,19717l470,19732,470,19733,470,19735,470,19736,468,19738,467,19740,465,19741,464,19743,462,19743,461,19743e" filled="f" stroked="t" strokeweight=".717047pt" strokecolor="#000000">
                <v:path arrowok="t"/>
              </v:shape>
            </v:group>
            <v:group style="position:absolute;left:349;top:19751;width:121;height:78" coordorigin="349,19751" coordsize="121,78">
              <v:shape style="position:absolute;left:349;top:19751;width:121;height:78" coordorigin="349,19751" coordsize="121,78" path="m405,19784l405,19779,405,19778,406,19775,406,19773,406,19771,408,19770,408,19768,410,19767,411,19765,413,19765,414,19763,416,19763,417,19762,419,19762,421,19762,422,19762,424,19762,427,19762,429,19762,448,19767,449,19768,451,19768,453,19770,456,19770,457,19771,459,19773,461,19775,462,19776,464,19778,465,19779,465,19783,467,19784,468,19786,468,19789,470,19791,470,19792,470,19794,470,19797,470,19829,349,19797,349,19768,351,19767,351,19765,351,19763,351,19762,352,19760,352,19759,354,19757,355,19755,357,19754,359,19754,360,19752,362,19752,363,19751,365,19751,366,19751,370,19751,371,19751,373,19752,382,19754,384,19755,386,19755,389,19757,390,19757,392,19759,394,19760,395,19762,397,19763,398,19765,400,19767,402,19770,402,19771,403,19773,405,19775,405,19778,405,19779,405,19781,405,19784,405,19811e" filled="f" stroked="t" strokeweight=".717047pt" strokecolor="#000000">
                <v:path arrowok="t"/>
              </v:shape>
            </v:group>
            <v:group style="position:absolute;left:29582;top:21231;width:1882;height:2" coordorigin="29582,21231" coordsize="1882,2">
              <v:shape style="position:absolute;left:29582;top:21231;width:1882;height:2" coordorigin="29582,21231" coordsize="1882,0" path="m29582,21231l31464,21231e" filled="f" stroked="t" strokeweight=".717047pt" strokecolor="#000000">
                <v:path arrowok="t"/>
              </v:shape>
            </v:group>
            <v:group style="position:absolute;left:24501;top:22171;width:6963;height:2" coordorigin="24501,22171" coordsize="6963,2">
              <v:shape style="position:absolute;left:24501;top:22171;width:6963;height:2" coordorigin="24501,22171" coordsize="6963,0" path="m24501,22171l31464,22171e" filled="f" stroked="t" strokeweight=".717047pt" strokecolor="#000000">
                <v:path arrowok="t"/>
              </v:shape>
            </v:group>
            <v:group style="position:absolute;left:24501;top:21043;width:6963;height:2" coordorigin="24501,21043" coordsize="6963,2">
              <v:shape style="position:absolute;left:24501;top:21043;width:6963;height:2" coordorigin="24501,21043" coordsize="6963,0" path="m24501,21043l31464,21043e" filled="f" stroked="t" strokeweight=".717047pt" strokecolor="#000000">
                <v:path arrowok="t"/>
              </v:shape>
            </v:group>
            <v:group style="position:absolute;left:24501;top:20101;width:6963;height:2070" coordorigin="24501,20101" coordsize="6963,2070">
              <v:shape style="position:absolute;left:24501;top:20101;width:6963;height:2070" coordorigin="24501,20101" coordsize="6963,2070" path="m24501,20101l31464,20101,31464,22171e" filled="f" stroked="t" strokeweight=".717047pt" strokecolor="#000000">
                <v:path arrowok="t"/>
              </v:shape>
              <v:shape style="position:absolute;left:29575;top:21036;width:1867;height:1142" type="#_x0000_t75">
                <v:imagedata r:id="rId189" o:title=""/>
              </v:shape>
            </v:group>
            <v:group style="position:absolute;left:26947;top:20101;width:2;height:2070" coordorigin="26947,20101" coordsize="2,2070">
              <v:shape style="position:absolute;left:26947;top:20101;width:2;height:2070" coordorigin="26947,20101" coordsize="0,2070" path="m26947,20101l26947,22171e" filled="f" stroked="t" strokeweight=".717047pt" strokecolor="#000000">
                <v:path arrowok="t"/>
              </v:shape>
            </v:group>
            <v:group style="position:absolute;left:26571;top:20101;width:2;height:2070" coordorigin="26571,20101" coordsize="2,2070">
              <v:shape style="position:absolute;left:26571;top:20101;width:2;height:2070" coordorigin="26571,20101" coordsize="0,2070" path="m26571,20101l26571,22171e" filled="f" stroked="t" strokeweight=".717047pt" strokecolor="#000000">
                <v:path arrowok="t"/>
              </v:shape>
            </v:group>
            <v:group style="position:absolute;left:26006;top:20101;width:2;height:2070" coordorigin="26006,20101" coordsize="2,2070">
              <v:shape style="position:absolute;left:26006;top:20101;width:2;height:2070" coordorigin="26006,20101" coordsize="0,2070" path="m26006,20101l26006,22171e" filled="f" stroked="t" strokeweight=".717047pt" strokecolor="#000000">
                <v:path arrowok="t"/>
              </v:shape>
            </v:group>
            <v:group style="position:absolute;left:25254;top:20101;width:2;height:2070" coordorigin="25254,20101" coordsize="2,2070">
              <v:shape style="position:absolute;left:25254;top:20101;width:2;height:2070" coordorigin="25254,20101" coordsize="0,2070" path="m25254,20101l25254,22171e" filled="f" stroked="t" strokeweight=".717047pt" strokecolor="#000000">
                <v:path arrowok="t"/>
              </v:shape>
            </v:group>
            <v:group style="position:absolute;left:24501;top:21231;width:2446;height:2" coordorigin="24501,21231" coordsize="2446,2">
              <v:shape style="position:absolute;left:24501;top:21231;width:2446;height:2" coordorigin="24501,21231" coordsize="2446,0" path="m24501,21231l26947,21231e" filled="f" stroked="t" strokeweight=".717047pt" strokecolor="#000000">
                <v:path arrowok="t"/>
              </v:shape>
            </v:group>
            <v:group style="position:absolute;left:25630;top:20101;width:2;height:942" coordorigin="25630,20101" coordsize="2,942">
              <v:shape style="position:absolute;left:25630;top:20101;width:2;height:942" coordorigin="25630,20101" coordsize="0,942" path="m25630,20101l25630,21043e" filled="f" stroked="t" strokeweight=".717047pt" strokecolor="#000000">
                <v:path arrowok="t"/>
              </v:shape>
            </v:group>
            <v:group style="position:absolute;left:24878;top:20101;width:2;height:942" coordorigin="24878,20101" coordsize="2,942">
              <v:shape style="position:absolute;left:24878;top:20101;width:2;height:942" coordorigin="24878,20101" coordsize="0,942" path="m24878,20101l24878,21043e" filled="f" stroked="t" strokeweight=".717047pt" strokecolor="#000000">
                <v:path arrowok="t"/>
              </v:shape>
            </v:group>
            <v:group style="position:absolute;left:24501;top:21983;width:2446;height:2" coordorigin="24501,21983" coordsize="2446,2">
              <v:shape style="position:absolute;left:24501;top:21983;width:2446;height:2" coordorigin="24501,21983" coordsize="2446,0" path="m24501,21983l26947,21983e" filled="f" stroked="t" strokeweight=".717047pt" strokecolor="#000000">
                <v:path arrowok="t"/>
              </v:shape>
            </v:group>
            <v:group style="position:absolute;left:24501;top:21795;width:2446;height:2" coordorigin="24501,21795" coordsize="2446,2">
              <v:shape style="position:absolute;left:24501;top:21795;width:2446;height:2" coordorigin="24501,21795" coordsize="2446,0" path="m24501,21795l26947,21795e" filled="f" stroked="t" strokeweight=".717047pt" strokecolor="#000000">
                <v:path arrowok="t"/>
              </v:shape>
            </v:group>
            <v:group style="position:absolute;left:24501;top:21419;width:2446;height:2" coordorigin="24501,21419" coordsize="2446,2">
              <v:shape style="position:absolute;left:24501;top:21419;width:2446;height:2" coordorigin="24501,21419" coordsize="2446,0" path="m24501,21419l26947,21419e" filled="f" stroked="t" strokeweight=".717047pt" strokecolor="#000000">
                <v:path arrowok="t"/>
              </v:shape>
            </v:group>
            <v:group style="position:absolute;left:24501;top:20855;width:2446;height:2" coordorigin="24501,20855" coordsize="2446,2">
              <v:shape style="position:absolute;left:24501;top:20855;width:2446;height:2" coordorigin="24501,20855" coordsize="2446,0" path="m24501,20855l26947,20855e" filled="f" stroked="t" strokeweight=".717047pt" strokecolor="#000000">
                <v:path arrowok="t"/>
              </v:shape>
            </v:group>
            <v:group style="position:absolute;left:24501;top:20667;width:2446;height:2" coordorigin="24501,20667" coordsize="2446,2">
              <v:shape style="position:absolute;left:24501;top:20667;width:2446;height:2" coordorigin="24501,20667" coordsize="2446,0" path="m24501,20667l26947,20667e" filled="f" stroked="t" strokeweight=".717047pt" strokecolor="#000000">
                <v:path arrowok="t"/>
              </v:shape>
            </v:group>
            <v:group style="position:absolute;left:24501;top:20291;width:2446;height:2" coordorigin="24501,20291" coordsize="2446,2">
              <v:shape style="position:absolute;left:24501;top:20291;width:2446;height:2" coordorigin="24501,20291" coordsize="2446,0" path="m24501,20291l26947,20291e" filled="f" stroked="t" strokeweight=".717047pt" strokecolor="#000000">
                <v:path arrowok="t"/>
              </v:shape>
            </v:group>
            <v:group style="position:absolute;left:25943;top:20951;width:19;height:46" coordorigin="25943,20951" coordsize="19,46">
              <v:shape style="position:absolute;left:25943;top:20951;width:19;height:46" coordorigin="25943,20951" coordsize="19,46" path="m25943,20951l25962,20997e" filled="f" stroked="t" strokeweight=".717047pt" strokecolor="#000000">
                <v:path arrowok="t"/>
              </v:shape>
            </v:group>
            <v:group style="position:absolute;left:25925;top:20914;width:59;height:51" coordorigin="25925,20914" coordsize="59,51">
              <v:shape style="position:absolute;left:25925;top:20914;width:59;height:51" coordorigin="25925,20914" coordsize="59,51" path="m25925,20965l25984,20914e" filled="f" stroked="t" strokeweight=".717047pt" strokecolor="#000000">
                <v:path arrowok="t"/>
              </v:shape>
            </v:group>
            <v:group style="position:absolute;left:25916;top:20914;width:22;height:83" coordorigin="25916,20914" coordsize="22,83">
              <v:shape style="position:absolute;left:25916;top:20914;width:22;height:83" coordorigin="25916,20914" coordsize="22,83" path="m25938,20914l25916,20997e" filled="f" stroked="t" strokeweight=".717047pt" strokecolor="#000000">
                <v:path arrowok="t"/>
              </v:shape>
            </v:group>
            <v:group style="position:absolute;left:25846;top:20914;width:62;height:83" coordorigin="25846,20914" coordsize="62,83">
              <v:shape style="position:absolute;left:25846;top:20914;width:62;height:83" coordorigin="25846,20914" coordsize="62,83" path="m25846,20982l25860,20927,25861,20927,25861,20925,25861,20923,25863,20923,25863,20922,25865,20920,25866,20919,25866,20917,25868,20917,25869,20915,25871,20915,25873,20914,25901,20914,25901,20915,25903,20915,25905,20917,25906,20919,25906,20920,25908,20922,25908,20923,25908,20925,25908,20927,25906,20927,25892,20982,25892,20984,25890,20986,25890,20987,25889,20989,25889,20990,25887,20990,25885,20992,25885,20994,25884,20994,25882,20995,25881,20995,25879,20997,25852,20997,25850,20995,25849,20995,25847,20994,25846,20992,25846,20984,25846,20982e" filled="f" stroked="t" strokeweight=".717047pt" strokecolor="#000000">
                <v:path arrowok="t"/>
              </v:shape>
            </v:group>
            <v:group style="position:absolute;left:25771;top:20877;width:72;height:120" coordorigin="25771,20877" coordsize="72,120">
              <v:shape style="position:absolute;left:25771;top:20877;width:72;height:120" coordorigin="25771,20877" coordsize="72,120" path="m25836,20914l25804,20914,25803,20914,25801,20914,25799,20914,25798,20915,25796,20915,25795,20915,25795,20917,25793,20917,25791,20919,25791,20920,25790,20920,25790,20922,25788,20923,25787,20925,25787,20927,25771,20982,25771,20984,25771,20986,25771,20987,25771,20989,25771,20990,25772,20990,25772,20992,25772,20994,25774,20994,25774,20995,25775,20995,25777,20997,25804,20997,25806,20995,25807,20995,25809,20995,25810,20994,25812,20992,25814,20990,25815,20989,25815,20987,25817,20987,25817,20986,25817,20984,25818,20982,25842,20890,25842,20882,25841,20882,25841,20880,25839,20879,25838,20877,25836,20877,25834,20877,25833,20877,25799,20877e" filled="f" stroked="t" strokeweight=".717047pt" strokecolor="#000000">
                <v:path arrowok="t"/>
              </v:shape>
            </v:group>
            <v:group style="position:absolute;left:25729;top:20901;width:38;height:51" coordorigin="25729,20901" coordsize="38,51">
              <v:shape style="position:absolute;left:25729;top:20901;width:38;height:51" coordorigin="25729,20901" coordsize="38,51" path="m25729,20944l25739,20911,25739,20909,25739,20907,25740,20907,25740,20906,25742,20906,25742,20904,25744,20904,25744,20903,25745,20903,25747,20903,25748,20903,25750,20901,25761,20903,25763,20903,25764,20903,25766,20904,25766,20906,25766,20907,25767,20907,25766,20909,25766,20911,25758,20944,25756,20946,25756,20947,25755,20947,25755,20949,25753,20951,25752,20951,25750,20952,25748,20952,25736,20952,25734,20952,25732,20952,25732,20951,25731,20951,25731,20949,25729,20949,25729,20947,25729,20946,25729,20944e" filled="f" stroked="t" strokeweight=".717047pt" strokecolor="#000000">
                <v:path arrowok="t"/>
              </v:shape>
            </v:group>
            <v:group style="position:absolute;left:25723;top:20971;width:27;height:2" coordorigin="25723,20971" coordsize="27,2">
              <v:shape style="position:absolute;left:25723;top:20971;width:27;height:2" coordorigin="25723,20971" coordsize="27,0" path="m25723,20971l25750,20971e" filled="f" stroked="t" strokeweight=".717047pt" strokecolor="#000000">
                <v:path arrowok="t"/>
              </v:shape>
            </v:group>
            <v:group style="position:absolute;left:25643;top:20877;width:88;height:120" coordorigin="25643,20877" coordsize="88,120">
              <v:shape style="position:absolute;left:25643;top:20877;width:88;height:120" coordorigin="25643,20877" coordsize="88,120" path="m25643,20997l25677,20877,25699,20997,25731,20877e" filled="f" stroked="t" strokeweight=".717047pt" strokecolor="#000000">
                <v:path arrowok="t"/>
              </v:shape>
            </v:group>
            <v:group style="position:absolute;left:25348;top:19685;width:27;height:49" coordorigin="25348,19685" coordsize="27,49">
              <v:shape style="position:absolute;left:25348;top:19685;width:27;height:49" coordorigin="25348,19685" coordsize="27,49" path="m25348,19727l25348,19693,25348,19692,25348,19690,25348,19689,25350,19689,25350,19687,25352,19687,25352,19685,25372,19685,25372,19687,25374,19687,25374,19689,25375,19689,25375,19732,25374,19732,25374,19733,25372,19733,25371,19735,25369,19735,25356,19735,25355,19735,25353,19735,25352,19733,25350,19733,25350,19732,25348,19732,25348,19730,25348,19728,25348,19727e" filled="f" stroked="t" strokeweight=".717047pt" strokecolor="#000000">
                <v:path arrowok="t"/>
              </v:shape>
            </v:group>
            <v:group style="position:absolute;left:25348;top:19754;width:27;height:2" coordorigin="25348,19754" coordsize="27,2">
              <v:shape style="position:absolute;left:25348;top:19754;width:27;height:2" coordorigin="25348,19754" coordsize="27,0" path="m25348,19754l25375,19754e" filled="f" stroked="t" strokeweight=".717047pt" strokecolor="#000000">
                <v:path arrowok="t"/>
              </v:shape>
            </v:group>
            <v:group style="position:absolute;left:25277;top:19660;width:56;height:120" coordorigin="25277,19660" coordsize="56,120">
              <v:shape style="position:absolute;left:25277;top:19660;width:56;height:120" coordorigin="25277,19660" coordsize="56,120" path="m25277,19779l25277,19660,25332,19779,25332,19660e" filled="f" stroked="t" strokeweight=".717047pt" strokecolor="#000000">
                <v:path arrowok="t"/>
              </v:shape>
            </v:group>
            <v:group style="position:absolute;left:25109;top:19696;width:2;height:83" coordorigin="25109,19696" coordsize="2,83">
              <v:shape style="position:absolute;left:25109;top:19696;width:2;height:83" coordorigin="25109,19696" coordsize="0,83" path="m25109,19779l25109,19696e" filled="f" stroked="t" strokeweight=".717047pt" strokecolor="#000000">
                <v:path arrowok="t"/>
              </v:shape>
            </v:group>
            <v:group style="position:absolute;left:25073;top:19696;width:73;height:83" coordorigin="25073,19696" coordsize="73,83">
              <v:shape style="position:absolute;left:25073;top:19696;width:73;height:83" coordorigin="25073,19696" coordsize="73,83" path="m25073,19779l25073,19696,25133,19696,25135,19696,25136,19696,25138,19696,25138,19698,25140,19698,25141,19700,25143,19701,25144,19703,25146,19704,25146,19706,25146,19708,25146,19709,25146,19711,25146,19779e" filled="f" stroked="t" strokeweight=".717047pt" strokecolor="#000000">
                <v:path arrowok="t"/>
              </v:shape>
            </v:group>
            <v:group style="position:absolute;left:24998;top:19696;width:48;height:83" coordorigin="24998,19696" coordsize="48,83">
              <v:shape style="position:absolute;left:24998;top:19696;width:48;height:83" coordorigin="24998,19696" coordsize="48,83" path="m25046,19779l25012,19779,25011,19779,25009,19779,25007,19779,25006,19778,25004,19778,25004,19776,25003,19776,25001,19775,25001,19773,24999,19771,24999,19770,24999,19768,24998,19767,24998,19711,24998,19709,24999,19708,24999,19706,24999,19704,25001,19703,25001,19701,25003,19701,25004,19700,25006,19698,25007,19698,25009,19696,25034,19696,25036,19698,25038,19698,25039,19700,25041,19701,25042,19703,25044,19704,25044,19706,25044,19708,25044,19709,25044,19711,25044,19738,24998,19738e" filled="f" stroked="t" strokeweight=".717047pt" strokecolor="#000000">
                <v:path arrowok="t"/>
              </v:shape>
            </v:group>
            <v:group style="position:absolute;left:24934;top:19696;width:2;height:83" coordorigin="24934,19696" coordsize="2,83">
              <v:shape style="position:absolute;left:24934;top:19696;width:2;height:83" coordorigin="24934,19696" coordsize="0,83" path="m24934,19696l24934,19779e" filled="f" stroked="t" strokeweight=".717047pt" strokecolor="#000000">
                <v:path arrowok="t"/>
              </v:shape>
            </v:group>
            <v:group style="position:absolute;left:24897;top:19696;width:73;height:83" coordorigin="24897,19696" coordsize="73,83">
              <v:shape style="position:absolute;left:24897;top:19696;width:73;height:83" coordorigin="24897,19696" coordsize="73,83" path="m24897,19696l24897,19767,24897,19768,24897,19770,24897,19771,24899,19773,24899,19775,24901,19775,24901,19776,24902,19776,24902,19778,24904,19778,24905,19778,24905,19779,24907,19779,24909,19779,24910,19779,24971,19779,24971,19696e" filled="f" stroked="t" strokeweight=".717047pt" strokecolor="#000000">
                <v:path arrowok="t"/>
              </v:shape>
            </v:group>
            <v:group style="position:absolute;left:24823;top:19738;width:46;height:2" coordorigin="24823,19738" coordsize="46,2">
              <v:shape style="position:absolute;left:24823;top:19738;width:46;height:2" coordorigin="24823,19738" coordsize="46,0" path="m24869,19738l24823,19738e" filled="f" stroked="t" strokeweight=".717047pt" strokecolor="#000000">
                <v:path arrowok="t"/>
              </v:shape>
            </v:group>
            <v:group style="position:absolute;left:24869;top:19696;width:2;height:83" coordorigin="24869,19696" coordsize="2,83">
              <v:shape style="position:absolute;left:24869;top:19696;width:2;height:83" coordorigin="24869,19696" coordsize="0,83" path="m24869,19696l24869,19779e" filled="f" stroked="t" strokeweight=".717047pt" strokecolor="#000000">
                <v:path arrowok="t"/>
              </v:shape>
            </v:group>
            <v:group style="position:absolute;left:24823;top:19696;width:2;height:83" coordorigin="24823,19696" coordsize="2,83">
              <v:shape style="position:absolute;left:24823;top:19696;width:2;height:83" coordorigin="24823,19696" coordsize="0,83" path="m24823,19779l24823,19696e" filled="f" stroked="t" strokeweight=".717047pt" strokecolor="#000000">
                <v:path arrowok="t"/>
              </v:shape>
            </v:group>
            <v:group style="position:absolute;left:24749;top:19696;width:54;height:83" coordorigin="24749,19696" coordsize="54,83">
              <v:shape style="position:absolute;left:24749;top:19696;width:54;height:83" coordorigin="24749,19696" coordsize="54,83" path="m24795,19767l24795,19696,24762,19696,24760,19696,24759,19696,24757,19698,24756,19698,24754,19700,24752,19701,24751,19703,24749,19704,24749,19706,24749,19708,24749,19771,24751,19773,24751,19775,24752,19775,24752,19776,24754,19776,24754,19778,24756,19778,24757,19778,24757,19779,24759,19779,24786,19779,24788,19778,24789,19778,24789,19776,24791,19776,24791,19775,24792,19775,24792,19773,24794,19771,24794,19770,24794,19768,24795,19767,24795,19768,24795,19770,24795,19771,24797,19773,24797,19775,24799,19776,24800,19778,24802,19778,24802,19779,24803,19779e" filled="f" stroked="t" strokeweight=".717047pt" strokecolor="#000000">
                <v:path arrowok="t"/>
              </v:shape>
            </v:group>
            <v:group style="position:absolute;left:24674;top:19696;width:46;height:83" coordorigin="24674,19696" coordsize="46,83">
              <v:shape style="position:absolute;left:24674;top:19696;width:46;height:83" coordorigin="24674,19696" coordsize="46,83" path="m24674,19779l24693,19696,24721,19696,24721,19779e" filled="f" stroked="t" strokeweight=".717047pt" strokecolor="#000000">
                <v:path arrowok="t"/>
              </v:shape>
            </v:group>
            <v:group style="position:absolute;left:24592;top:19660;width:56;height:120" coordorigin="24592,19660" coordsize="56,120">
              <v:shape style="position:absolute;left:24592;top:19660;width:56;height:120" coordorigin="24592,19660" coordsize="56,120" path="m24592,19779l24592,19660,24647,19660,24647,19779e" filled="f" stroked="t" strokeweight=".717047pt" strokecolor="#000000">
                <v:path arrowok="t"/>
              </v:shape>
            </v:group>
            <v:group style="position:absolute;left:28436;top:19660;width:46;height:120" coordorigin="28436,19660" coordsize="46,120">
              <v:shape style="position:absolute;left:28436;top:19660;width:46;height:120" coordorigin="28436,19660" coordsize="46,120" path="m28483,19779l28459,19779,28457,19779,28454,19779,28452,19779,28451,19778,28449,19778,28448,19776,28446,19776,28444,19775,28443,19773,28441,19771,28440,19770,28440,19768,28438,19767,28436,19765,28436,19762,28436,19760,28436,19674,28438,19673,28438,19671,28440,19669,28441,19668,28443,19666,28444,19665,28446,19663,28448,19663,28449,19661,28451,19661,28452,19660,28454,19660,28457,19660,28459,19660,28483,19660e" filled="f" stroked="t" strokeweight=".717047pt" strokecolor="#000000">
                <v:path arrowok="t"/>
              </v:shape>
            </v:group>
            <v:group style="position:absolute;left:28371;top:19711;width:37;height:69" coordorigin="28371,19711" coordsize="37,69">
              <v:shape style="position:absolute;left:28371;top:19711;width:37;height:69" coordorigin="28371,19711" coordsize="37,69" path="m28371,19711l28408,19779e" filled="f" stroked="t" strokeweight=".717047pt" strokecolor="#000000">
                <v:path arrowok="t"/>
              </v:shape>
            </v:group>
            <v:group style="position:absolute;left:28352;top:19660;width:56;height:73" coordorigin="28352,19660" coordsize="56,73">
              <v:shape style="position:absolute;left:28352;top:19660;width:56;height:73" coordorigin="28352,19660" coordsize="56,73" path="m28408,19660l28352,19733e" filled="f" stroked="t" strokeweight=".717047pt" strokecolor="#000000">
                <v:path arrowok="t"/>
              </v:shape>
            </v:group>
            <v:group style="position:absolute;left:28352;top:19660;width:2;height:120" coordorigin="28352,19660" coordsize="2,120">
              <v:shape style="position:absolute;left:28352;top:19660;width:2;height:120" coordorigin="28352,19660" coordsize="0,120" path="m28352,19779l28352,19660e" filled="f" stroked="t" strokeweight=".717047pt" strokecolor="#000000">
                <v:path arrowok="t"/>
              </v:shape>
            </v:group>
            <v:group style="position:absolute;left:28250;top:19660;width:75;height:120" coordorigin="28250,19660" coordsize="75,120">
              <v:shape style="position:absolute;left:28250;top:19660;width:75;height:120" coordorigin="28250,19660" coordsize="75,120" path="m28250,19779l28250,19660,28288,19719,28325,19660,28325,19779e" filled="f" stroked="t" strokeweight=".717047pt" strokecolor="#000000">
                <v:path arrowok="t"/>
              </v:shape>
            </v:group>
            <v:group style="position:absolute;left:28075;top:19685;width:27;height:49" coordorigin="28075,19685" coordsize="27,49">
              <v:shape style="position:absolute;left:28075;top:19685;width:27;height:49" coordorigin="28075,19685" coordsize="27,49" path="m28075,19727l28075,19693,28075,19692,28075,19690,28075,19689,28076,19689,28076,19687,28078,19687,28078,19685,28097,19685,28099,19687,28100,19687,28100,19689,28102,19690,28102,19730,28100,19732,28100,19733,28099,19733,28097,19735,28078,19735,28078,19733,28076,19733,28076,19732,28075,19732,28075,19730,28075,19728,28075,19727e" filled="f" stroked="t" strokeweight=".717047pt" strokecolor="#000000">
                <v:path arrowok="t"/>
              </v:shape>
            </v:group>
            <v:group style="position:absolute;left:28075;top:19754;width:27;height:2" coordorigin="28075,19754" coordsize="27,2">
              <v:shape style="position:absolute;left:28075;top:19754;width:27;height:2" coordorigin="28075,19754" coordsize="27,0" path="m28075,19754l28102,19754e" filled="f" stroked="t" strokeweight=".717047pt" strokecolor="#000000">
                <v:path arrowok="t"/>
              </v:shape>
            </v:group>
            <v:group style="position:absolute;left:28003;top:19660;width:56;height:120" coordorigin="28003,19660" coordsize="56,120">
              <v:shape style="position:absolute;left:28003;top:19660;width:56;height:120" coordorigin="28003,19660" coordsize="56,120" path="m28003,19779l28003,19660,28059,19779,28059,19660e" filled="f" stroked="t" strokeweight=".717047pt" strokecolor="#000000">
                <v:path arrowok="t"/>
              </v:shape>
            </v:group>
            <v:group style="position:absolute;left:27940;top:19779;width:14;height:2" coordorigin="27940,19779" coordsize="14,2">
              <v:shape style="position:absolute;left:27940;top:19779;width:14;height:2" coordorigin="27940,19779" coordsize="14,0" path="m27940,19779l27954,19779e" filled="f" stroked="t" strokeweight=".478031pt" strokecolor="#000000">
                <v:path arrowok="t"/>
              </v:shape>
            </v:group>
            <v:group style="position:absolute;left:27872;top:19696;width:46;height:83" coordorigin="27872,19696" coordsize="46,83">
              <v:shape style="position:absolute;left:27872;top:19696;width:46;height:83" coordorigin="27872,19696" coordsize="46,83" path="m27872,19696l27919,19779e" filled="f" stroked="t" strokeweight=".717047pt" strokecolor="#000000">
                <v:path arrowok="t"/>
              </v:shape>
            </v:group>
            <v:group style="position:absolute;left:27872;top:19696;width:46;height:83" coordorigin="27872,19696" coordsize="46,83">
              <v:shape style="position:absolute;left:27872;top:19696;width:46;height:83" coordorigin="27872,19696" coordsize="46,83" path="m27872,19779l27919,19696e" filled="f" stroked="t" strokeweight=".717047pt" strokecolor="#000000">
                <v:path arrowok="t"/>
              </v:shape>
            </v:group>
            <v:group style="position:absolute;left:27790;top:19660;width:56;height:120" coordorigin="27790,19660" coordsize="56,120">
              <v:shape style="position:absolute;left:27790;top:19660;width:56;height:120" coordorigin="27790,19660" coordsize="56,120" path="m27817,19716l27821,19716,27825,19716,27826,19716,27828,19716,27829,19717,27831,19717,27834,19719,27836,19719,27837,19720,27839,19722,27839,19724,27841,19725,27842,19727,27842,19728,27844,19730,27844,19732,27845,19735,27845,19760,27844,19763,27844,19765,27842,19767,27842,19768,27841,19770,27839,19771,27839,19773,27837,19775,27836,19776,27834,19776,27833,19778,27829,19778,27828,19779,27826,19779,27825,19779,27821,19779,27790,19779,27790,19660,27817,19660,27820,19660,27821,19660,27823,19660,27825,19661,27828,19661,27829,19663,27831,19663,27833,19665,27834,19666,27834,19668,27836,19669,27837,19671,27839,19673,27839,19674,27839,19677,27841,19679,27841,19681,27841,19682,27841,19692,27841,19693,27841,19696,27839,19698,27839,19700,27839,19701,27837,19703,27836,19704,27834,19706,27834,19708,27833,19709,27831,19711,27829,19712,27828,19712,27825,19714,27823,19714,27821,19714,27820,19716,27817,19716,27790,19716e" filled="f" stroked="t" strokeweight=".717047pt" strokecolor="#000000">
                <v:path arrowok="t"/>
              </v:shape>
            </v:group>
            <v:group style="position:absolute;left:30299;top:19660;width:46;height:120" coordorigin="30299,19660" coordsize="46,120">
              <v:shape style="position:absolute;left:30299;top:19660;width:46;height:120" coordorigin="30299,19660" coordsize="46,120" path="m30345,19779l30323,19779,30320,19779,30318,19779,30317,19779,30315,19778,30312,19778,30310,19776,30309,19776,30307,19775,30306,19773,30304,19771,30304,19770,30302,19768,30301,19767,30301,19765,30301,19762,30299,19760,30299,19679,30301,19676,30301,19674,30301,19673,30302,19671,30304,19669,30304,19668,30306,19666,30307,19665,30309,19663,30310,19663,30312,19661,30315,19661,30317,19660,30318,19660,30320,19660,30323,19660,30345,19660e" filled="f" stroked="t" strokeweight=".717047pt" strokecolor="#000000">
                <v:path arrowok="t"/>
              </v:shape>
            </v:group>
            <v:group style="position:absolute;left:30216;top:19660;width:56;height:120" coordorigin="30216,19660" coordsize="56,120">
              <v:shape style="position:absolute;left:30216;top:19660;width:56;height:120" coordorigin="30216,19660" coordsize="56,120" path="m30216,19779l30216,19660,30272,19660,30272,19779e" filled="f" stroked="t" strokeweight=".717047pt" strokecolor="#000000">
                <v:path arrowok="t"/>
              </v:shape>
            </v:group>
            <v:group style="position:absolute;left:30132;top:19660;width:56;height:120" coordorigin="30132,19660" coordsize="56,120">
              <v:shape style="position:absolute;left:30132;top:19660;width:56;height:120" coordorigin="30132,19660" coordsize="56,120" path="m30132,19757l30132,19682,30132,19681,30133,19679,30133,19676,30133,19674,30135,19673,30135,19671,30137,19669,30138,19668,30140,19666,30141,19665,30143,19663,30145,19663,30146,19661,30148,19661,30149,19660,30170,19660,30173,19661,30175,19661,30177,19663,30178,19663,30180,19665,30181,19666,30183,19668,30184,19669,30184,19671,30186,19673,30186,19674,30188,19676,30188,19679,30188,19762,30186,19765,30186,19767,30184,19768,30184,19770,30183,19771,30181,19773,30180,19775,30178,19776,30177,19776,30175,19778,30173,19778,30170,19779,30169,19779,30149,19779,30148,19778,30146,19778,30145,19776,30143,19776,30141,19775,30140,19773,30138,19771,30137,19770,30135,19768,30135,19767,30133,19765,30133,19763,30133,19760,30132,19759,30132,19757e" filled="f" stroked="t" strokeweight=".717047pt" strokecolor="#000000">
                <v:path arrowok="t"/>
              </v:shape>
            </v:group>
            <v:group style="position:absolute;left:29957;top:19685;width:27;height:49" coordorigin="29957,19685" coordsize="27,49">
              <v:shape style="position:absolute;left:29957;top:19685;width:27;height:49" coordorigin="29957,19685" coordsize="27,49" path="m29957,19727l29957,19693,29957,19692,29957,19690,29957,19689,29958,19689,29958,19687,29960,19687,29960,19685,29981,19685,29981,19687,29982,19687,29982,19689,29984,19689,29984,19732,29982,19732,29982,19733,29981,19733,29981,19735,29960,19735,29960,19733,29958,19733,29958,19732,29957,19732,29957,19730,29957,19728,29957,19727e" filled="f" stroked="t" strokeweight=".717047pt" strokecolor="#000000">
                <v:path arrowok="t"/>
              </v:shape>
            </v:group>
            <v:group style="position:absolute;left:29957;top:19754;width:27;height:2" coordorigin="29957,19754" coordsize="27,2">
              <v:shape style="position:absolute;left:29957;top:19754;width:27;height:2" coordorigin="29957,19754" coordsize="27,0" path="m29957,19754l29984,19754e" filled="f" stroked="t" strokeweight=".717047pt" strokecolor="#000000">
                <v:path arrowok="t"/>
              </v:shape>
            </v:group>
            <v:group style="position:absolute;left:29885;top:19660;width:56;height:120" coordorigin="29885,19660" coordsize="56,120">
              <v:shape style="position:absolute;left:29885;top:19660;width:56;height:120" coordorigin="29885,19660" coordsize="56,120" path="m29885,19779l29885,19660,29941,19779,29941,19660e" filled="f" stroked="t" strokeweight=".717047pt" strokecolor="#000000">
                <v:path arrowok="t"/>
              </v:shape>
            </v:group>
            <v:group style="position:absolute;left:29822;top:19779;width:14;height:2" coordorigin="29822,19779" coordsize="14,2">
              <v:shape style="position:absolute;left:29822;top:19779;width:14;height:2" coordorigin="29822,19779" coordsize="14,0" path="m29822,19779l29836,19779e" filled="f" stroked="t" strokeweight=".478031pt" strokecolor="#000000">
                <v:path arrowok="t"/>
              </v:shape>
            </v:group>
            <v:group style="position:absolute;left:29754;top:19696;width:48;height:83" coordorigin="29754,19696" coordsize="48,83">
              <v:shape style="position:absolute;left:29754;top:19696;width:48;height:83" coordorigin="29754,19696" coordsize="48,83" path="m29754,19696l29802,19779e" filled="f" stroked="t" strokeweight=".717047pt" strokecolor="#000000">
                <v:path arrowok="t"/>
              </v:shape>
            </v:group>
            <v:group style="position:absolute;left:29754;top:19696;width:46;height:83" coordorigin="29754,19696" coordsize="46,83">
              <v:shape style="position:absolute;left:29754;top:19696;width:46;height:83" coordorigin="29754,19696" coordsize="46,83" path="m29754,19779l29800,19696e" filled="f" stroked="t" strokeweight=".717047pt" strokecolor="#000000">
                <v:path arrowok="t"/>
              </v:shape>
            </v:group>
            <v:group style="position:absolute;left:29671;top:19660;width:56;height:120" coordorigin="29671,19660" coordsize="56,120">
              <v:shape style="position:absolute;left:29671;top:19660;width:56;height:120" coordorigin="29671,19660" coordsize="56,120" path="m29700,19716l29703,19716,29706,19716,29708,19716,29710,19716,29711,19717,29714,19717,29716,19719,29718,19719,29719,19720,29721,19722,29722,19724,29722,19725,29724,19727,29726,19728,29726,19730,29726,19732,29727,19735,29727,19760,29726,19763,29726,19765,29726,19767,29724,19768,29722,19770,29722,19771,29721,19773,29719,19775,29718,19776,29716,19776,29714,19778,29711,19778,29710,19779,29708,19779,29706,19779,29703,19779,29671,19779,29671,19660,29700,19660,29702,19660,29703,19660,29705,19660,29706,19661,29710,19661,29711,19663,29713,19663,29714,19665,29716,19666,29718,19668,29718,19669,29719,19671,29721,19673,29721,19674,29722,19677,29722,19679,29722,19681,29722,19698,29721,19700,29721,19701,29719,19703,29718,19704,29718,19706,29716,19708,29714,19709,29713,19711,29711,19712,29710,19712,29706,19714,29705,19714,29703,19714,29702,19716,29700,19716,29671,19716e" filled="f" stroked="t" strokeweight=".717047pt" strokecolor="#000000">
                <v:path arrowok="t"/>
              </v:shape>
            </v:group>
            <v:group style="position:absolute;left:5220;top:10333;width:1375;height:260" coordorigin="5220,10333" coordsize="1375,260">
              <v:shape style="position:absolute;left:5220;top:10333;width:1375;height:260" coordorigin="5220,10333" coordsize="1375,260" path="m5220,10593l6138,10593,6595,10333e" filled="f" stroked="t" strokeweight=".717047pt" strokecolor="#000000">
                <v:path arrowok="t"/>
              </v:shape>
            </v:group>
            <v:group style="position:absolute;left:4001;top:6678;width:1026;height:939" coordorigin="4001,6678" coordsize="1026,939">
              <v:shape style="position:absolute;left:4001;top:6678;width:1026;height:939" coordorigin="4001,6678" coordsize="1026,939" path="m5027,6678l4278,6678,4001,7617e" filled="f" stroked="t" strokeweight=".717047pt" strokecolor="#000000">
                <v:path arrowok="t"/>
              </v:shape>
            </v:group>
            <v:group style="position:absolute;left:15509;top:9197;width:562;height:209" coordorigin="15509,9197" coordsize="562,209">
              <v:shape style="position:absolute;left:15509;top:9197;width:562;height:209" coordorigin="15509,9197" coordsize="562,209" path="m16071,9197l15686,9197,15509,9406e" filled="f" stroked="t" strokeweight=".717047pt" strokecolor="#000000">
                <v:path arrowok="t"/>
              </v:shape>
            </v:group>
            <v:group style="position:absolute;left:17388;top:10217;width:323;height:417" coordorigin="17388,10217" coordsize="323,417">
              <v:shape style="position:absolute;left:17388;top:10217;width:323;height:417" coordorigin="17388,10217" coordsize="323,417" path="m17388,10217l17660,10217,17711,10635e" filled="f" stroked="t" strokeweight=".717047pt" strokecolor="#000000">
                <v:path arrowok="t"/>
              </v:shape>
            </v:group>
            <v:group style="position:absolute;left:19660;top:12289;width:658;height:636" coordorigin="19660,12289" coordsize="658,636">
              <v:shape style="position:absolute;left:19660;top:12289;width:658;height:636" coordorigin="19660,12289" coordsize="658,636" path="m19660,12924l20028,12924,20318,12289e" filled="f" stroked="t" strokeweight=".717047pt" strokecolor="#000000">
                <v:path arrowok="t"/>
              </v:shape>
            </v:group>
            <v:group style="position:absolute;left:22338;top:12990;width:548;height:915" coordorigin="22338,12990" coordsize="548,915">
              <v:shape style="position:absolute;left:22338;top:12990;width:548;height:915" coordorigin="22338,12990" coordsize="548,915" path="m22338,12990l22649,12990,22887,13904e" filled="f" stroked="t" strokeweight=".717047pt" strokecolor="#000000">
                <v:path arrowok="t"/>
              </v:shape>
            </v:group>
            <v:group style="position:absolute;left:24453;top:11949;width:430;height:266" coordorigin="24453,11949" coordsize="430,266">
              <v:shape style="position:absolute;left:24453;top:11949;width:430;height:266" coordorigin="24453,11949" coordsize="430,266" path="m24453,11949l24738,11949,24883,12215e" filled="f" stroked="t" strokeweight=".717047pt" strokecolor="#000000">
                <v:path arrowok="t"/>
              </v:shape>
            </v:group>
            <v:group style="position:absolute;left:26137;top:13076;width:303;height:414" coordorigin="26137,13076" coordsize="303,414">
              <v:shape style="position:absolute;left:26137;top:13076;width:303;height:414" coordorigin="26137,13076" coordsize="303,414" path="m26137,13076l26440,13076,26440,13490e" filled="f" stroked="t" strokeweight=".717047pt" strokecolor="#000000">
                <v:path arrowok="t"/>
              </v:shape>
            </v:group>
            <v:group style="position:absolute;left:26948;top:13030;width:773;height:733" coordorigin="26948,13030" coordsize="773,733">
              <v:shape style="position:absolute;left:26948;top:13030;width:773;height:733" coordorigin="26948,13030" coordsize="773,733" path="m27721,13763l27095,13763,26948,13030e" filled="f" stroked="t" strokeweight=".717047pt" strokecolor="#000000">
                <v:path arrowok="t"/>
              </v:shape>
            </v:group>
            <v:group style="position:absolute;left:27135;top:12363;width:1284;height:472" coordorigin="27135,12363" coordsize="1284,472">
              <v:shape style="position:absolute;left:27135;top:12363;width:1284;height:472" coordorigin="27135,12363" coordsize="1284,472" path="m28419,12363l27651,12363,27135,12835e" filled="f" stroked="t" strokeweight=".717047pt" strokecolor="#000000">
                <v:path arrowok="t"/>
              </v:shape>
            </v:group>
            <v:group style="position:absolute;left:18430;top:9852;width:4116;height:1256" coordorigin="18430,9852" coordsize="4116,1256">
              <v:shape style="position:absolute;left:18430;top:9852;width:4116;height:1256" coordorigin="18430,9852" coordsize="4116,1256" path="m22546,9852l19456,9852,18430,11108e" filled="f" stroked="t" strokeweight=".717047pt" strokecolor="#000000">
                <v:path arrowok="t"/>
              </v:shape>
            </v:group>
            <v:group style="position:absolute;left:1775;top:9162;width:3668;height:1896" coordorigin="1775,9162" coordsize="3668,1896">
              <v:shape style="position:absolute;left:1775;top:9162;width:3668;height:1896" coordorigin="1775,9162" coordsize="3668,1896" path="m1775,11058l3910,11058,5443,9162e" filled="f" stroked="t" strokeweight=".717047pt" strokecolor="#000000">
                <v:path arrowok="t"/>
              </v:shape>
            </v:group>
            <v:group style="position:absolute;left:25740;top:13621;width:677;height:758" coordorigin="25740,13621" coordsize="677,758">
              <v:shape style="position:absolute;left:25740;top:13621;width:677;height:758" coordorigin="25740,13621" coordsize="677,758" path="m25740,14379l26185,14379,26418,13621e" filled="f" stroked="t" strokeweight=".717047pt" strokecolor="#000000">
                <v:path arrowok="t"/>
              </v:shape>
            </v:group>
            <v:group style="position:absolute;left:23686;top:12929;width:3185;height:3679" coordorigin="23686,12929" coordsize="3185,3679">
              <v:shape style="position:absolute;left:23686;top:12929;width:3185;height:3679" coordorigin="23686,12929" coordsize="3185,3679" path="m26872,16608l23686,16608,25809,12929e" filled="f" stroked="t" strokeweight=".717047pt" strokecolor="#000000">
                <v:path arrowok="t"/>
              </v:shape>
            </v:group>
            <v:group style="position:absolute;left:26344;top:20995;width:229;height:357" coordorigin="26344,20995" coordsize="229,357">
              <v:shape style="position:absolute;left:26344;top:20995;width:229;height:357" coordorigin="26344,20995" coordsize="229,357" path="m26529,20995l26451,21107,26413,21170,26365,21266,26357,21287,26355,21272,26351,21258,26344,21212,26352,21202,26464,21172,26564,21131,26571,21132,26574,21135,26574,21143,26564,21161,26540,21191,26432,21303,26410,21330,26395,21352,26403,21339e" filled="f" stroked="t" strokeweight=".717047pt" strokecolor="#0000FF">
                <v:path arrowok="t"/>
              </v:shape>
            </v:group>
            <v:group style="position:absolute;left:26137;top:21126;width:161;height:57" coordorigin="26137,21126" coordsize="161,57">
              <v:shape style="position:absolute;left:26137;top:21126;width:161;height:57" coordorigin="26137,21126" coordsize="161,57" path="m26147,21126l26137,21161,26140,21177,26153,21183,26210,21161,26242,21137,26242,21151,26244,21161,26250,21167,26257,21167,26276,21162,26285,21177,26292,21180,26298,21180e" filled="f" stroked="t" strokeweight=".717047pt" strokecolor="#0000FF">
                <v:path arrowok="t"/>
              </v:shape>
            </v:group>
            <v:group style="position:absolute;left:26037;top:20966;width:249;height:236" coordorigin="26037,20966" coordsize="249,236">
              <v:shape style="position:absolute;left:26037;top:20966;width:249;height:236" coordorigin="26037,20966" coordsize="249,236" path="m26113,21156l26147,21126,26164,21099,26193,21053,26239,20992,26261,20971,26273,20966,26281,20970,26285,20979,26285,20986,26244,21076,26163,21151,26094,21194,26067,21202,26054,21201,26045,21196,26038,21186,26037,21166,26045,21140,26097,21062,26150,21076,26155,21091,26147,21126,26113,21156e" filled="f" stroked="t" strokeweight=".717047pt" strokecolor="#0000FF">
                <v:path arrowok="t"/>
              </v:shape>
            </v:group>
            <v:group style="position:absolute;left:26131;top:21640;width:96;height:116" coordorigin="26131,21640" coordsize="96,116">
              <v:shape style="position:absolute;left:26131;top:21640;width:96;height:116" coordorigin="26131,21640" coordsize="96,116" path="m26214,21704l26220,21695,26223,21687,26226,21676,26226,21668,26225,21660,26218,21650,26210,21644,26202,21640,26196,21640,26190,21644,26182,21645,26177,21648,26166,21656,26159,21663,26151,21674,26145,21682,26131,21725,26131,21739,26136,21750,26139,21754,26144,21757,26153,21757,26163,21754,26179,21744,26193,21731,26206,21717,26214,21704e" filled="f" stroked="t" strokeweight=".717047pt" strokecolor="#000000">
                <v:path arrowok="t"/>
              </v:shape>
            </v:group>
            <v:group style="position:absolute;left:26046;top:21763;width:8;height:3" coordorigin="26046,21763" coordsize="8,3">
              <v:shape style="position:absolute;left:26046;top:21763;width:8;height:3" coordorigin="26046,21763" coordsize="8,3" path="m26046,21763l26048,21765,26050,21765,26051,21766,26054,21766e" filled="f" stroked="t" strokeweight=".717047pt" strokecolor="#000000">
                <v:path arrowok="t"/>
              </v:shape>
            </v:group>
            <v:group style="position:absolute;left:26440;top:21671;width:91;height:40" coordorigin="26440,21671" coordsize="91,40">
              <v:shape style="position:absolute;left:26440;top:21671;width:91;height:40" coordorigin="26440,21671" coordsize="91,40" path="m26531,21671l26462,21706,26451,21711,26448,21711,26445,21711,26441,21709,26440,21706e" filled="f" stroked="t" strokeweight=".717047pt" strokecolor="#000000">
                <v:path arrowok="t"/>
              </v:shape>
            </v:group>
            <v:group style="position:absolute;left:26341;top:21593;width:91;height:41" coordorigin="26341,21593" coordsize="91,41">
              <v:shape style="position:absolute;left:26341;top:21593;width:91;height:41" coordorigin="26341,21593" coordsize="91,41" path="m26343,21634l26341,21626,26343,21618,26344,21615,26346,21612,26351,21607,26355,21604,26362,21599,26365,21597,26370,21596,26386,21593,26402,21593,26414,21594,26424,21599,26429,21604,26432,21610e" filled="f" stroked="t" strokeweight=".717047pt" strokecolor="#000000">
                <v:path arrowok="t"/>
              </v:shape>
            </v:group>
            <v:group style="position:absolute;left:26196;top:21481;width:312;height:277" coordorigin="26196,21481" coordsize="312,277">
              <v:shape style="position:absolute;left:26196;top:21481;width:312;height:277" coordorigin="26196,21481" coordsize="312,277" path="m26281,21577l26238,21658,26228,21672,26214,21691,26207,21703,26201,21712,26198,21722,26196,21727,26196,21733,26196,21738,26198,21741,26199,21744,26202,21746,26207,21749,26210,21747,26217,21746,26222,21742,26231,21734,26238,21727,26241,21709,26244,21698,26244,21688,26242,21684,26241,21679,26239,21676,26236,21674,26231,21674,26204,21722,26204,21727,26206,21731,26209,21733,26212,21736,26217,21736,26222,21736,26230,21733,26236,21730,26255,21711,26260,21704,26261,21701,26261,21698,26261,21693,26258,21693,26255,21695,26249,21703,26244,21709,26242,21715,26241,21723,26242,21728,26244,21730,26249,21731,26253,21731,26258,21728,26263,21725,26269,21719,26282,21706,26285,21699,26287,21695,26287,21690,26287,21687,26287,21685,26285,21685,26282,21687,26281,21690,26277,21695,26274,21703,26274,21711,26273,21715,26273,21720,26276,21723,26277,21723,26281,21722,26289,21719,26303,21709,26311,21699,26317,21688,26322,21679,26309,21703,26309,21704,26309,21707,26311,21711,26312,21712,26316,21712,26319,21714,26322,21712,26332,21707,26338,21704,26343,21699,26352,21684,26363,21661,26347,21693,26347,21695,26347,21698,26351,21699,26355,21701,26360,21699,26365,21696,26383,21679,26403,21644,26424,21599,26459,21527,26504,21481,26505,21483,26507,21486,26508,21491,26508,21497,26492,21558,26408,21677,26386,21696,26381,21696,26379,21693,26379,21690,26381,21685,26405,21640,26340,21758,26343,21752e" filled="f" stroked="t" strokeweight=".717047pt" strokecolor="#000000">
                <v:path arrowok="t"/>
              </v:shape>
            </v:group>
            <v:group style="position:absolute;left:26054;top:21631;width:155;height:163" coordorigin="26054,21631" coordsize="155,163">
              <v:shape style="position:absolute;left:26054;top:21631;width:155;height:163" coordorigin="26054,21631" coordsize="155,163" path="m26054,21741l26062,21727,26069,21717,26075,21711,26081,21703,26121,21664,26128,21661,26131,21660,26134,21658,26136,21658,26137,21660,26137,21661,26137,21663,26136,21666,26136,21668,26131,21674,26094,21728,26080,21754,26075,21768,26072,21776,26070,21785,26069,21789,26070,21790,26070,21792,26072,21792,26073,21792,26075,21793,26077,21793,26080,21792,26086,21787,26094,21781,26137,21738,26148,21727,26166,21704,26191,21663,26209,21631,26174,21696,26164,21719,26145,21763e" filled="f" stroked="t" strokeweight=".717047pt" strokecolor="#000000">
                <v:path arrowok="t"/>
              </v:shape>
            </v:group>
            <v:group style="position:absolute;left:7927;top:7851;width:2943;height:2602" coordorigin="7927,7851" coordsize="2943,2602">
              <v:shape style="position:absolute;left:7927;top:7851;width:2943;height:2602" coordorigin="7927,7851" coordsize="2943,2602" path="m10870,7851l7927,7851,8267,10453e" filled="f" stroked="t" strokeweight=".717047pt" strokecolor="#000000">
                <v:path arrowok="t"/>
              </v:shape>
            </v:group>
            <v:group style="position:absolute;left:757;top:7539;width:3353;height:2087" coordorigin="757,7539" coordsize="3353,2087">
              <v:shape style="position:absolute;left:757;top:7539;width:3353;height:2087" coordorigin="757,7539" coordsize="3353,2087" path="m757,9626l2044,8817,2358,8621,3262,8044,3421,7948,4109,7539e" filled="f" stroked="t" strokeweight=".717047pt" strokecolor="#000000">
                <v:path arrowok="t"/>
              </v:shape>
            </v:group>
            <v:group style="position:absolute;left:757;top:6294;width:10;height:22" coordorigin="757,6294" coordsize="10,22">
              <v:shape style="position:absolute;left:757;top:6294;width:10;height:22" coordorigin="757,6294" coordsize="10,22" path="m766,6294l757,6316e" filled="f" stroked="t" strokeweight=".717047pt" strokecolor="#000000">
                <v:path arrowok="t"/>
              </v:shape>
            </v:group>
            <v:group style="position:absolute;left:757;top:2685;width:35;height:30" coordorigin="757,2685" coordsize="35,30">
              <v:shape style="position:absolute;left:757;top:2685;width:35;height:30" coordorigin="757,2685" coordsize="35,30" path="m792,2685l757,2715e" filled="f" stroked="t" strokeweight=".717047pt" strokecolor="#000000">
                <v:path arrowok="t"/>
              </v:shape>
            </v:group>
            <v:group style="position:absolute;left:757;top:2091;width:75;height:40" coordorigin="757,2091" coordsize="75,40">
              <v:shape style="position:absolute;left:757;top:2091;width:75;height:40" coordorigin="757,2091" coordsize="75,40" path="m832,2130l757,2091e" filled="f" stroked="t" strokeweight=".717047pt" strokecolor="#000000">
                <v:path arrowok="t"/>
              </v:shape>
            </v:group>
            <v:group style="position:absolute;left:757;top:1190;width:1074;height:660" coordorigin="757,1190" coordsize="1074,660">
              <v:shape style="position:absolute;left:757;top:1190;width:1074;height:660" coordorigin="757,1190" coordsize="1074,660" path="m757,1190l867,1257,907,1281,1222,1477,1831,1850e" filled="f" stroked="t" strokeweight=".717047pt" strokecolor="#000000">
                <v:path arrowok="t"/>
              </v:shape>
            </v:group>
            <v:group style="position:absolute;left:25097;top:12456;width:1882;height:531" coordorigin="25097,12456" coordsize="1882,531">
              <v:shape style="position:absolute;left:25097;top:12456;width:1882;height:531" coordorigin="25097,12456" coordsize="1882,531" path="m26978,12743l26967,12805,26927,12830,26896,12853,26884,12900,26778,12987,26188,12779,25489,12537,25254,12792,25199,12853,25143,12913,25101,12920,25097,12875,25148,12816,25301,12641,25463,12456,26118,12697,26668,12897,26787,12940,26851,12875,26896,12853e" filled="f" stroked="t" strokeweight=".717047pt" strokecolor="#000000">
                <v:path arrowok="t"/>
              </v:shape>
            </v:group>
            <v:group style="position:absolute;left:23924;top:12875;width:1219;height:1434" coordorigin="23924,12875" coordsize="1219,1434">
              <v:shape style="position:absolute;left:23924;top:12875;width:1219;height:1434" coordorigin="23924,12875" coordsize="1219,1434" path="m25101,12920l25097,12875,23959,14194,23949,14209,23933,14231,23924,14242,23930,14274,23933,14309,23978,14266,23991,14252,24004,14231,25143,12913,25101,12920e" filled="f" stroked="t" strokeweight=".717047pt" strokecolor="#000000">
                <v:path arrowok="t"/>
              </v:shape>
            </v:group>
            <v:group style="position:absolute;left:9549;top:11573;width:14384;height:2736" coordorigin="9549,11573" coordsize="14384,2736">
              <v:shape style="position:absolute;left:9549;top:11573;width:14384;height:2736" coordorigin="9549,11573" coordsize="14384,2736" path="m16420,13437l16424,13398,16806,13429,17086,13450,17533,13487,18038,13520,18490,13554,19050,13598,19558,13638,20074,13686,20237,13699,20508,13721,20933,13766,21406,13806,21443,13810,21809,13289,21884,13190,23092,13801,23827,14191,23924,14242,23930,14274,23933,14309,23801,14241,23024,13834,22238,13425,21902,13241,21448,13868,20978,13825,20240,13758,19159,13662,18337,13602,18219,13594,17534,13555,17265,13538,16726,13504,16412,13480,16420,13437,16424,13398,16285,13385,15918,13300,15448,13189,15090,13108,14825,13047,14419,12950,14080,12872,13673,12775,13476,12789,13195,12789,12830,12787,12454,12792,11900,12795,11556,12802,11309,12641,10619,12198,10592,12180,10259,11970,9902,11712,9580,11573,9549,11575,9567,11599,9890,11758,10177,11960,10416,12109,10759,12333,10982,12478,11560,12843,12351,12837,12996,12826,13533,12818,13594,12810,13664,12803,14038,12900,14779,13085,15373,13237,15452,13257,15874,13367,15907,13375,16274,13466,16366,13477,16412,13480,16420,13437e" filled="f" stroked="t" strokeweight=".717047pt" strokecolor="#000000">
                <v:path arrowok="t"/>
              </v:shape>
            </v:group>
            <v:group style="position:absolute;left:5566;top:8824;width:3984;height:2755" coordorigin="5566,8824" coordsize="3984,2755">
              <v:shape style="position:absolute;left:5566;top:8824;width:3984;height:2755" coordorigin="5566,8824" coordsize="3984,2755" path="m7258,10203l7280,10228,7550,10305,7954,10456,8249,10665,8773,11054,8813,11090,8829,11113,9161,11447,9341,11540,9516,11580,9549,11575,9530,11554,9363,11508,9189,11423,9083,11318,8858,11100,8844,11087,8818,11058,8793,11038,8308,10666,8125,10525,7974,10418,7570,10274,7285,10193,7258,10203,7221,10180,6970,10118,6471,9875,5877,9339,5840,9299,5566,8824e" filled="f" stroked="t" strokeweight=".717047pt" strokecolor="#000000">
                <v:path arrowok="t"/>
              </v:shape>
            </v:group>
            <v:group style="position:absolute;left:5563;top:8824;width:1695;height:1383" coordorigin="5563,8824" coordsize="1695,1383">
              <v:shape style="position:absolute;left:5563;top:8824;width:1695;height:1383" coordorigin="5563,8824" coordsize="1695,1383" path="m7258,10203l6957,10142,6763,10050,6457,9900,6205,9679,5818,9326,5563,8883,5566,8824e" filled="f" stroked="t" strokeweight=".717047pt" strokecolor="#000000">
                <v:path arrowok="t"/>
              </v:shape>
            </v:group>
            <v:group style="position:absolute;left:4109;top:7245;width:1456;height:1579" coordorigin="4109,7245" coordsize="1456,1579">
              <v:shape style="position:absolute;left:4109;top:7245;width:1456;height:1579" coordorigin="4109,7245" coordsize="1456,1579" path="m4109,7539l4168,7521,4618,7245,5384,8573,5421,8635,5464,8710,5513,8796,5566,8824e" filled="f" stroked="t" strokeweight=".717047pt" strokecolor="#000000">
                <v:path arrowok="t"/>
              </v:shape>
            </v:group>
            <v:group style="position:absolute;left:4109;top:7204;width:1456;height:1621" coordorigin="4109,7204" coordsize="1456,1621">
              <v:shape style="position:absolute;left:4109;top:7204;width:1456;height:1621" coordorigin="4109,7204" coordsize="1456,1621" path="m4109,7539l4156,7494,4627,7204,4768,7440,5416,8565,5478,8671,5566,8824e" filled="f" stroked="t" strokeweight=".717047pt" strokecolor="#000000">
                <v:path arrowok="t"/>
              </v:shape>
            </v:group>
            <v:group style="position:absolute;left:792;top:2685;width:175;height:72" coordorigin="792,2685" coordsize="175,72">
              <v:shape style="position:absolute;left:792;top:2685;width:175;height:72" coordorigin="792,2685" coordsize="175,72" path="m967,2757l792,2685e" filled="f" stroked="t" strokeweight=".717047pt" strokecolor="#000000">
                <v:path arrowok="t"/>
              </v:shape>
            </v:group>
            <v:group style="position:absolute;left:967;top:2610;width:158;height:147" coordorigin="967,2610" coordsize="158,147">
              <v:shape style="position:absolute;left:967;top:2610;width:158;height:147" coordorigin="967,2610" coordsize="158,147" path="m1125,2610l967,2757e" filled="f" stroked="t" strokeweight=".717047pt" strokecolor="#000000">
                <v:path arrowok="t"/>
              </v:shape>
            </v:group>
            <v:group style="position:absolute;left:1125;top:2438;width:120;height:172" coordorigin="1125,2438" coordsize="120,172">
              <v:shape style="position:absolute;left:1125;top:2438;width:120;height:172" coordorigin="1125,2438" coordsize="120,172" path="m1244,2438l1125,2610e" filled="f" stroked="t" strokeweight=".717047pt" strokecolor="#000000">
                <v:path arrowok="t"/>
              </v:shape>
            </v:group>
            <v:group style="position:absolute;left:1244;top:2197;width:124;height:241" coordorigin="1244,2197" coordsize="124,241">
              <v:shape style="position:absolute;left:1244;top:2197;width:124;height:241" coordorigin="1244,2197" coordsize="124,241" path="m1369,2197l1244,2438e" filled="f" stroked="t" strokeweight=".717047pt" strokecolor="#000000">
                <v:path arrowok="t"/>
              </v:shape>
            </v:group>
            <v:group style="position:absolute;left:1477;top:4366;width:210;height:131" coordorigin="1477,4366" coordsize="210,131">
              <v:shape style="position:absolute;left:1477;top:4366;width:210;height:131" coordorigin="1477,4366" coordsize="210,131" path="m1687,4366l1477,4497e" filled="f" stroked="t" strokeweight=".717047pt" strokecolor="#000000">
                <v:path arrowok="t"/>
              </v:shape>
            </v:group>
            <v:group style="position:absolute;left:1399;top:3837;width:288;height:529" coordorigin="1399,3837" coordsize="288,529">
              <v:shape style="position:absolute;left:1399;top:3837;width:288;height:529" coordorigin="1399,3837" coordsize="288,529" path="m1399,3837l1687,4366e" filled="f" stroked="t" strokeweight=".717047pt" strokecolor="#000000">
                <v:path arrowok="t"/>
              </v:shape>
            </v:group>
            <v:group style="position:absolute;left:1230;top:3463;width:169;height:374" coordorigin="1230,3463" coordsize="169,374">
              <v:shape style="position:absolute;left:1230;top:3463;width:169;height:374" coordorigin="1230,3463" coordsize="169,374" path="m1230,3463l1399,3837e" filled="f" stroked="t" strokeweight=".717047pt" strokecolor="#000000">
                <v:path arrowok="t"/>
              </v:shape>
            </v:group>
            <v:group style="position:absolute;left:1230;top:3147;width:56;height:316" coordorigin="1230,3147" coordsize="56,316">
              <v:shape style="position:absolute;left:1230;top:3147;width:56;height:316" coordorigin="1230,3147" coordsize="56,316" path="m1286,3147l1230,3463e" filled="f" stroked="t" strokeweight=".717047pt" strokecolor="#000000">
                <v:path arrowok="t"/>
              </v:shape>
            </v:group>
            <v:group style="position:absolute;left:1286;top:2723;width:368;height:424" coordorigin="1286,2723" coordsize="368,424">
              <v:shape style="position:absolute;left:1286;top:2723;width:368;height:424" coordorigin="1286,2723" coordsize="368,424" path="m1654,2723l1286,3147e" filled="f" stroked="t" strokeweight=".717047pt" strokecolor="#000000">
                <v:path arrowok="t"/>
              </v:shape>
            </v:group>
            <v:group style="position:absolute;left:1654;top:2393;width:300;height:330" coordorigin="1654,2393" coordsize="300,330">
              <v:shape style="position:absolute;left:1654;top:2393;width:300;height:330" coordorigin="1654,2393" coordsize="300,330" path="m1954,2393l1654,2723e" filled="f" stroked="t" strokeweight=".717047pt" strokecolor="#000000">
                <v:path arrowok="t"/>
              </v:shape>
            </v:group>
            <v:group style="position:absolute;left:832;top:2003;width:199;height:127" coordorigin="832,2003" coordsize="199,127">
              <v:shape style="position:absolute;left:832;top:2003;width:199;height:127" coordorigin="832,2003" coordsize="199,127" path="m1031,2003l832,2130e" filled="f" stroked="t" strokeweight=".717047pt" strokecolor="#000000">
                <v:path arrowok="t"/>
              </v:shape>
            </v:group>
            <v:group style="position:absolute;left:1031;top:2003;width:338;height:194" coordorigin="1031,2003" coordsize="338,194">
              <v:shape style="position:absolute;left:1031;top:2003;width:338;height:194" coordorigin="1031,2003" coordsize="338,194" path="m1369,2197l1031,2003e" filled="f" stroked="t" strokeweight=".717047pt" strokecolor="#000000">
                <v:path arrowok="t"/>
              </v:shape>
            </v:group>
            <v:group style="position:absolute;left:1369;top:2197;width:304;height:110" coordorigin="1369,2197" coordsize="304,110">
              <v:shape style="position:absolute;left:1369;top:2197;width:304;height:110" coordorigin="1369,2197" coordsize="304,110" path="m1673,2307l1369,2197e" filled="f" stroked="t" strokeweight=".717047pt" strokecolor="#000000">
                <v:path arrowok="t"/>
              </v:shape>
            </v:group>
            <v:group style="position:absolute;left:1673;top:2307;width:280;height:86" coordorigin="1673,2307" coordsize="280,86">
              <v:shape style="position:absolute;left:1673;top:2307;width:280;height:86" coordorigin="1673,2307" coordsize="280,86" path="m1954,2393l1673,2307e" filled="f" stroked="t" strokeweight=".717047pt" strokecolor="#000000">
                <v:path arrowok="t"/>
              </v:shape>
            </v:group>
            <v:group style="position:absolute;left:1954;top:2244;width:247;height:150" coordorigin="1954,2244" coordsize="247,150">
              <v:shape style="position:absolute;left:1954;top:2244;width:247;height:150" coordorigin="1954,2244" coordsize="247,150" path="m2201,2244l1954,2393e" filled="f" stroked="t" strokeweight=".717047pt" strokecolor="#000000">
                <v:path arrowok="t"/>
              </v:shape>
            </v:group>
            <v:group style="position:absolute;left:2201;top:2209;width:180;height:35" coordorigin="2201,2209" coordsize="180,35">
              <v:shape style="position:absolute;left:2201;top:2209;width:180;height:35" coordorigin="2201,2209" coordsize="180,35" path="m2381,2209l2201,2244e" filled="f" stroked="t" strokeweight=".717047pt" strokecolor="#000000">
                <v:path arrowok="t"/>
              </v:shape>
            </v:group>
            <v:group style="position:absolute;left:1976;top:6920;width:80;height:266" coordorigin="1976,6920" coordsize="80,266">
              <v:shape style="position:absolute;left:1976;top:6920;width:80;height:266" coordorigin="1976,6920" coordsize="80,266" path="m2056,6920l1976,7186e" filled="f" stroked="t" strokeweight=".717047pt" strokecolor="#000000">
                <v:path arrowok="t"/>
              </v:shape>
            </v:group>
            <v:group style="position:absolute;left:2056;top:6920;width:229;height:13" coordorigin="2056,6920" coordsize="229,13">
              <v:shape style="position:absolute;left:2056;top:6920;width:229;height:13" coordorigin="2056,6920" coordsize="229,13" path="m2285,6933l2056,6920e" filled="f" stroked="t" strokeweight=".717047pt" strokecolor="#000000">
                <v:path arrowok="t"/>
              </v:shape>
            </v:group>
            <v:group style="position:absolute;left:2285;top:6933;width:86;height:24" coordorigin="2285,6933" coordsize="86,24">
              <v:shape style="position:absolute;left:2285;top:6933;width:86;height:24" coordorigin="2285,6933" coordsize="86,24" path="m2371,6957l2285,6933e" filled="f" stroked="t" strokeweight=".717047pt" strokecolor="#000000">
                <v:path arrowok="t"/>
              </v:shape>
            </v:group>
            <v:group style="position:absolute;left:2371;top:6957;width:335;height:118" coordorigin="2371,6957" coordsize="335,118">
              <v:shape style="position:absolute;left:2371;top:6957;width:335;height:118" coordorigin="2371,6957" coordsize="335,118" path="m2706,7075l2371,6957e" filled="f" stroked="t" strokeweight=".717047pt" strokecolor="#000000">
                <v:path arrowok="t"/>
              </v:shape>
            </v:group>
            <v:group style="position:absolute;left:2706;top:7075;width:241;height:80" coordorigin="2706,7075" coordsize="241,80">
              <v:shape style="position:absolute;left:2706;top:7075;width:241;height:80" coordorigin="2706,7075" coordsize="241,80" path="m2946,7155l2706,7075e" filled="f" stroked="t" strokeweight=".717047pt" strokecolor="#000000">
                <v:path arrowok="t"/>
              </v:shape>
            </v:group>
            <v:group style="position:absolute;left:2946;top:6890;width:92;height:265" coordorigin="2946,6890" coordsize="92,265">
              <v:shape style="position:absolute;left:2946;top:6890;width:92;height:265" coordorigin="2946,6890" coordsize="92,265" path="m3039,6890l2946,7155e" filled="f" stroked="t" strokeweight=".717047pt" strokecolor="#000000">
                <v:path arrowok="t"/>
              </v:shape>
            </v:group>
            <v:group style="position:absolute;left:766;top:6240;width:97;height:54" coordorigin="766,6240" coordsize="97,54">
              <v:shape style="position:absolute;left:766;top:6240;width:97;height:54" coordorigin="766,6240" coordsize="97,54" path="m864,6240l766,6294e" filled="f" stroked="t" strokeweight=".717047pt" strokecolor="#000000">
                <v:path arrowok="t"/>
              </v:shape>
            </v:group>
            <v:group style="position:absolute;left:864;top:6240;width:519;height:148" coordorigin="864,6240" coordsize="519,148">
              <v:shape style="position:absolute;left:864;top:6240;width:519;height:148" coordorigin="864,6240" coordsize="519,148" path="m1383,6388l864,6240e" filled="f" stroked="t" strokeweight=".717047pt" strokecolor="#000000">
                <v:path arrowok="t"/>
              </v:shape>
            </v:group>
            <v:group style="position:absolute;left:1383;top:6388;width:580;height:150" coordorigin="1383,6388" coordsize="580,150">
              <v:shape style="position:absolute;left:1383;top:6388;width:580;height:150" coordorigin="1383,6388" coordsize="580,150" path="m1963,6538l1383,6388e" filled="f" stroked="t" strokeweight=".717047pt" strokecolor="#000000">
                <v:path arrowok="t"/>
              </v:shape>
            </v:group>
            <v:group style="position:absolute;left:1963;top:6538;width:519;height:172" coordorigin="1963,6538" coordsize="519,172">
              <v:shape style="position:absolute;left:1963;top:6538;width:519;height:172" coordorigin="1963,6538" coordsize="519,172" path="m2483,6710l1963,6538e" filled="f" stroked="t" strokeweight=".717047pt" strokecolor="#000000">
                <v:path arrowok="t"/>
              </v:shape>
            </v:group>
            <v:group style="position:absolute;left:2483;top:6710;width:556;height:180" coordorigin="2483,6710" coordsize="556,180">
              <v:shape style="position:absolute;left:2483;top:6710;width:556;height:180" coordorigin="2483,6710" coordsize="556,180" path="m3039,6890l2483,6710e" filled="f" stroked="t" strokeweight=".717047pt" strokecolor="#000000">
                <v:path arrowok="t"/>
              </v:shape>
            </v:group>
            <v:group style="position:absolute;left:3039;top:6890;width:484;height:40" coordorigin="3039,6890" coordsize="484,40">
              <v:shape style="position:absolute;left:3039;top:6890;width:484;height:40" coordorigin="3039,6890" coordsize="484,40" path="m3039,6890l3523,6930e" filled="f" stroked="t" strokeweight=".717047pt" strokecolor="#000000">
                <v:path arrowok="t"/>
              </v:shape>
            </v:group>
            <v:group style="position:absolute;left:3523;top:6930;width:586;height:609" coordorigin="3523,6930" coordsize="586,609">
              <v:shape style="position:absolute;left:3523;top:6930;width:586;height:609" coordorigin="3523,6930" coordsize="586,609" path="m4109,7539l4082,7508,3523,6930e" filled="f" stroked="t" strokeweight=".717047pt" strokecolor="#000000">
                <v:path arrowok="t"/>
              </v:shape>
            </v:group>
            <v:group style="position:absolute;left:2860;top:5864;width:61;height:309" coordorigin="2860,5864" coordsize="61,309">
              <v:shape style="position:absolute;left:2860;top:5864;width:61;height:309" coordorigin="2860,5864" coordsize="61,309" path="m2921,5864l2860,6173e" filled="f" stroked="t" strokeweight=".717047pt" strokecolor="#000000">
                <v:path arrowok="t"/>
              </v:shape>
            </v:group>
            <v:group style="position:absolute;left:2898;top:5166;width:38;height:453" coordorigin="2898,5166" coordsize="38,453">
              <v:shape style="position:absolute;left:2898;top:5166;width:38;height:453" coordorigin="2898,5166" coordsize="38,453" path="m2937,5618l2932,5407,2898,5166e" filled="f" stroked="t" strokeweight=".717047pt" strokecolor="#000000">
                <v:path arrowok="t"/>
              </v:shape>
            </v:group>
            <v:group style="position:absolute;left:2921;top:5618;width:16;height:245" coordorigin="2921,5618" coordsize="16,245">
              <v:shape style="position:absolute;left:2921;top:5618;width:16;height:245" coordorigin="2921,5618" coordsize="16,245" path="m2937,5618l2921,5864e" filled="f" stroked="t" strokeweight=".717047pt" strokecolor="#000000">
                <v:path arrowok="t"/>
              </v:shape>
            </v:group>
            <v:group style="position:absolute;left:2937;top:5614;width:346;height:5" coordorigin="2937,5614" coordsize="346,5">
              <v:shape style="position:absolute;left:2937;top:5614;width:346;height:5" coordorigin="2937,5614" coordsize="346,5" path="m3282,5614l2937,5618e" filled="f" stroked="t" strokeweight=".717047pt" strokecolor="#000000">
                <v:path arrowok="t"/>
              </v:shape>
            </v:group>
            <v:group style="position:absolute;left:3282;top:5614;width:249;height:346" coordorigin="3282,5614" coordsize="249,346">
              <v:shape style="position:absolute;left:3282;top:5614;width:249;height:346" coordorigin="3282,5614" coordsize="249,346" path="m3282,5614l3531,5959e" filled="f" stroked="t" strokeweight=".717047pt" strokecolor="#000000">
                <v:path arrowok="t"/>
              </v:shape>
            </v:group>
            <v:group style="position:absolute;left:3125;top:3585;width:410;height:3345" coordorigin="3125,3585" coordsize="410,3345">
              <v:shape style="position:absolute;left:3125;top:3585;width:410;height:3345" coordorigin="3125,3585" coordsize="410,3345" path="m3523,6930l3531,5959,3534,4428,3125,3585e" filled="f" stroked="t" strokeweight=".717047pt" strokecolor="#000000">
                <v:path arrowok="t"/>
              </v:shape>
            </v:group>
            <v:group style="position:absolute;left:2381;top:2209;width:744;height:1377" coordorigin="2381,2209" coordsize="744,1377">
              <v:shape style="position:absolute;left:2381;top:2209;width:744;height:1377" coordorigin="2381,2209" coordsize="744,1377" path="m2381,2209l3125,3585e" filled="f" stroked="t" strokeweight=".717047pt" strokecolor="#000000">
                <v:path arrowok="t"/>
              </v:shape>
            </v:group>
            <v:group style="position:absolute;left:1831;top:1850;width:550;height:359" coordorigin="1831,1850" coordsize="550,359">
              <v:shape style="position:absolute;left:1831;top:1850;width:550;height:359" coordorigin="1831,1850" coordsize="550,359" path="m1831,1850l2381,2209e" filled="f" stroked="t" strokeweight=".717047pt" strokecolor="#000000">
                <v:path arrowok="t"/>
              </v:shape>
            </v:group>
            <v:group style="position:absolute;left:6460;top:11151;width:849;height:276" coordorigin="6460,11151" coordsize="849,276">
              <v:shape style="position:absolute;left:6460;top:11151;width:849;height:276" coordorigin="6460,11151" coordsize="849,276" path="m6460,11427l6887,11427,7309,11151e" filled="f" stroked="t" strokeweight=".717047pt" strokecolor="#000000">
                <v:path arrowok="t"/>
              </v:shape>
            </v:group>
            <v:group style="position:absolute;left:23947;top:10534;width:122;height:181" coordorigin="23947,10534" coordsize="122,181">
              <v:shape style="position:absolute;left:23947;top:10534;width:122;height:181" coordorigin="23947,10534" coordsize="122,181" path="m24069,10534l24048,10540,24028,10546,24017,10564,24014,10583,24015,10602,24016,10620,24018,10641,24021,10661,24017,10678,24005,10690,23987,10700,23966,10707,23947,10716e" filled="f" stroked="t" strokeweight=".717047pt" strokecolor="#000000">
                <v:path arrowok="t"/>
              </v:shape>
            </v:group>
            <v:group style="position:absolute;left:23988;top:10700;width:2991;height:2048" coordorigin="23988,10700" coordsize="2991,2048">
              <v:shape style="position:absolute;left:23988;top:10700;width:2991;height:2048" coordorigin="23988,10700" coordsize="2991,2048" path="m26978,12743l26873,12748,26798,12690,26252,12274,26158,12203,25841,11960,25417,11638,25089,11390,24821,11180,24384,10902,24244,10815,23996,10703,23988,10700e" filled="f" stroked="t" strokeweight=".717047pt" strokecolor="#000000">
                <v:path arrowok="t"/>
              </v:shape>
            </v:group>
            <v:group style="position:absolute;left:24019;top:10674;width:2959;height:2068" coordorigin="24019,10674" coordsize="2959,2068">
              <v:shape style="position:absolute;left:24019;top:10674;width:2959;height:2068" coordorigin="24019,10674" coordsize="2959,2068" path="m26978,12743l26896,12717,26838,12676,26261,12236,26147,12148,25890,11952,25446,11611,24807,11124,24251,10783,24019,10674e" filled="f" stroked="t" strokeweight=".717047pt" strokecolor="#000000">
                <v:path arrowok="t"/>
              </v:shape>
            </v:group>
            <v:group style="position:absolute;left:24013;top:10579;width:2965;height:2164" coordorigin="24013,10579" coordsize="2965,2164">
              <v:shape style="position:absolute;left:24013;top:10579;width:2965;height:2164" coordorigin="24013,10579" coordsize="2965,2164" path="m24018,10628l24091,10665,24281,10759,24819,11092,25552,11654,25946,11956,26129,12096,26913,12697,26978,12743,26935,12674,26395,12262,26113,12042,26002,11956,25852,11839,25168,11321,24837,11066,24302,10730,24177,10665,24013,10579e" filled="f" stroked="t" strokeweight=".717047pt" strokecolor="#000000">
                <v:path arrowok="t"/>
              </v:shape>
            </v:group>
            <v:group style="position:absolute;left:6065;top:11173;width:1332;height:990" coordorigin="6065,11173" coordsize="1332,990">
              <v:shape style="position:absolute;left:6065;top:11173;width:1332;height:990" coordorigin="6065,11173" coordsize="1332,990" path="m6065,12163l7102,12163,7397,11173e" filled="f" stroked="t" strokeweight=".717047pt" strokecolor="#000000">
                <v:path arrowok="t"/>
              </v:shape>
            </v:group>
            <v:group style="position:absolute;left:8791;top:9048;width:867;height:1026" coordorigin="8791,9048" coordsize="867,1026">
              <v:shape style="position:absolute;left:8791;top:9048;width:867;height:1026" coordorigin="8791,9048" coordsize="867,1026" path="m9658,9048l9196,9048,8791,10074e" filled="f" stroked="t" strokeweight=".717047pt" strokecolor="#000000">
                <v:path arrowok="t"/>
              </v:shape>
            </v:group>
            <v:group style="position:absolute;left:27108;top:13004;width:209;height:172" coordorigin="27108,13004" coordsize="209,172">
              <v:shape style="position:absolute;left:27108;top:13004;width:209;height:172" coordorigin="27108,13004" coordsize="209,172" path="m27313,13096l27265,13176,27109,13079,27108,13030,27179,13004,27316,13093,27313,13098e" filled="f" stroked="t" strokeweight=".956062pt" strokecolor="#000000">
                <v:path arrowok="t"/>
              </v:shape>
            </v:group>
            <v:group style="position:absolute;left:27133;top:12967;width:46;height:37" coordorigin="27133,12967" coordsize="46,37">
              <v:shape style="position:absolute;left:27133;top:12967;width:46;height:37" coordorigin="27133,12967" coordsize="46,37" path="m27179,13004l27133,12967e" filled="f" stroked="t" strokeweight=".717047pt" strokecolor="#000000">
                <v:path arrowok="t"/>
              </v:shape>
            </v:group>
            <v:group style="position:absolute;left:27096;top:13002;width:11;height:27" coordorigin="27096,13002" coordsize="11,27">
              <v:shape style="position:absolute;left:27096;top:13002;width:11;height:27" coordorigin="27096,13002" coordsize="11,27" path="m27108,13030l27096,13002e" filled="f" stroked="t" strokeweight=".717047pt" strokecolor="#000000">
                <v:path arrowok="t"/>
              </v:shape>
            </v:group>
            <v:group style="position:absolute;left:27268;top:13173;width:4197;height:3518" coordorigin="27268,13173" coordsize="4197,3518">
              <v:shape style="position:absolute;left:27268;top:13173;width:4197;height:3518" coordorigin="27268,13173" coordsize="4197,3518" path="m31466,16691l31374,16589,31281,16487,31188,16387,31094,16286,31000,16187,30904,16088,30808,15990,30711,15892,30614,15795,30516,15699,30417,15604,30317,15509,30217,15415,30116,15322,30014,15230,29912,15138,29809,15047,29705,14957,29601,14868,29496,14779,29390,14691,29284,14604,29177,14517,29070,14432,28961,14347,28853,14263,28743,14180,28633,14097,28523,14016,28412,13935,28300,13855,28188,13776,28075,13697,27961,13620,27847,13543,27733,13468,27617,13393,27502,13319,27385,13245,27268,13173e" filled="f" stroked="t" strokeweight=".717047pt" strokecolor="#000000">
                <v:path arrowok="t"/>
              </v:shape>
            </v:group>
            <v:group style="position:absolute;left:27307;top:13108;width:4159;height:3472" coordorigin="27307,13108" coordsize="4159,3472">
              <v:shape style="position:absolute;left:27307;top:13108;width:4159;height:3472" coordorigin="27307,13108" coordsize="4159,3472" path="m31466,16580l31374,16479,31283,16379,31190,16279,31097,16181,31003,16082,30908,15985,30813,15888,30716,15792,30620,15697,30522,15602,30424,15508,30325,15415,30226,15322,30126,15230,30025,15139,29924,15049,29822,14959,29719,14870,29616,14782,29512,14695,29407,14608,29302,14522,29196,14437,29089,14352,28982,14268,28875,14185,28766,14103,28658,14022,28548,13941,28438,13862,28327,13783,28216,13705,28105,13627,27992,13551,27879,13475,27766,13400,27652,13326,27537,13252,27422,13179,27307,13108e" filled="f" stroked="t" strokeweight=".717047pt" strokecolor="#000000">
                <v:path arrowok="t"/>
              </v:shape>
            </v:group>
            <v:group style="position:absolute;left:27210;top:12875;width:4247;height:2769" coordorigin="27210,12875" coordsize="4247,2769">
              <v:shape style="position:absolute;left:27210;top:12875;width:4247;height:2769" coordorigin="27210,12875" coordsize="4247,2769" path="m27210,12875l31456,15644e" filled="f" stroked="t" strokeweight=".717047pt" strokecolor="#000000">
                <v:path arrowok="t"/>
              </v:shape>
            </v:group>
            <v:group style="position:absolute;left:27184;top:12913;width:4272;height:2787" coordorigin="27184,12913" coordsize="4272,2787">
              <v:shape style="position:absolute;left:27184;top:12913;width:4272;height:2787" coordorigin="27184,12913" coordsize="4272,2787" path="m27184,12913l31456,15700e" filled="f" stroked="t" strokeweight=".717047pt" strokecolor="#000000">
                <v:path arrowok="t"/>
              </v:shape>
            </v:group>
            <v:group style="position:absolute;left:27039;top:12763;width:22;height:14" coordorigin="27039,12763" coordsize="22,14">
              <v:shape style="position:absolute;left:27039;top:12763;width:22;height:14" coordorigin="27039,12763" coordsize="22,14" path="m27039,12763l27061,12778e" filled="f" stroked="t" strokeweight=".717047pt" strokecolor="#000000">
                <v:path arrowok="t"/>
              </v:shape>
            </v:group>
            <v:group style="position:absolute;left:27014;top:12802;width:22;height:14" coordorigin="27014,12802" coordsize="22,14">
              <v:shape style="position:absolute;left:27014;top:12802;width:22;height:14" coordorigin="27014,12802" coordsize="22,14" path="m27014,12802l27036,12816e" filled="f" stroked="t" strokeweight=".717047pt" strokecolor="#000000">
                <v:path arrowok="t"/>
              </v:shape>
            </v:group>
            <v:group style="position:absolute;left:757;top:191;width:30709;height:22002" coordorigin="757,191" coordsize="30709,22002">
              <v:shape style="position:absolute;left:757;top:191;width:30709;height:22002" coordorigin="757,191" coordsize="30709,22002" path="m757,191l31466,191,31466,22170,784,22193,784,22177,774,22177,757,191e" filled="f" stroked="t" strokeweight=".318687pt" strokecolor="#000000">
                <v:path arrowok="t"/>
              </v:shape>
            </v:group>
            <v:group style="position:absolute;left:870;top:671;width:30559;height:17999" coordorigin="870,671" coordsize="30559,17999">
              <v:shape style="position:absolute;left:870;top:671;width:30559;height:17999" coordorigin="870,671" coordsize="30559,17999" path="m872,671l22412,672,22407,9290,25039,9293,25047,9280,31429,9280,31423,18670,24008,18664,24004,18530,15088,18670,15071,13791,870,13654,872,671e" filled="f" stroked="t" strokeweight=".318687pt" strokecolor="#F7F7F7">
                <v:path arrowok="t"/>
              </v:shape>
            </v:group>
            <v:group style="position:absolute;left:11237;top:8801;width:3580;height:1248" coordorigin="11237,8801" coordsize="3580,1248">
              <v:shape style="position:absolute;left:11237;top:8801;width:3580;height:1248" coordorigin="11237,8801" coordsize="3580,1248" path="m14817,8801l11562,8801,11237,10048e" filled="f" stroked="t" strokeweight=".717047pt" strokecolor="#000000">
                <v:path arrowok="t"/>
              </v:shape>
              <v:shape style="position:absolute;left:25975;top:20527;width:5418;height:1224" type="#_x0000_t75">
                <v:imagedata r:id="rId190" o:title=""/>
              </v:shape>
            </v:group>
            <v:group style="position:absolute;left:28483;top:4615;width:868;height:2" coordorigin="28483,4615" coordsize="868,2">
              <v:shape style="position:absolute;left:28483;top:4615;width:868;height:2" coordorigin="28483,4615" coordsize="868,0" path="m29351,4615l28483,4615e" filled="f" stroked="t" strokeweight=".956062pt" strokecolor="#860000">
                <v:path arrowok="t"/>
              </v:shape>
            </v:group>
            <v:group style="position:absolute;left:19086;top:7403;width:145;height:2" coordorigin="19086,7403" coordsize="145,2">
              <v:shape style="position:absolute;left:19086;top:7403;width:145;height:2" coordorigin="19086,7403" coordsize="145,0" path="m19086,7403l19231,7403e" filled="f" stroked="t" strokeweight="1.247858pt" strokecolor="#FF00FF">
                <v:path arrowok="t"/>
              </v:shape>
            </v:group>
            <v:group style="position:absolute;left:19105;top:7355;width:10;height:36" coordorigin="19105,7355" coordsize="10,36">
              <v:shape style="position:absolute;left:19105;top:7355;width:10;height:36" coordorigin="19105,7355" coordsize="10,36" path="m19105,7373l19115,7373e" filled="f" stroked="t" strokeweight="1.9pt" strokecolor="#FF00FF">
                <v:path arrowok="t"/>
              </v:shape>
            </v:group>
            <v:group style="position:absolute;left:19105;top:7350;width:126;height:2" coordorigin="19105,7350" coordsize="126,2">
              <v:shape style="position:absolute;left:19105;top:7350;width:126;height:2" coordorigin="19105,7350" coordsize="126,0" path="m19105,7350l19231,7350e" filled="f" stroked="t" strokeweight=".6pt" strokecolor="#FF00FF">
                <v:path arrowok="t"/>
              </v:shape>
            </v:group>
            <v:group style="position:absolute;left:19105;top:7435;width:83;height:56" coordorigin="19105,7435" coordsize="83,56">
              <v:shape style="position:absolute;left:19105;top:7435;width:83;height:56" coordorigin="19105,7435" coordsize="83,56" path="m19136,7435l19126,7435,19115,7437,19112,7438,19108,7441,19105,7448,19105,7457,19107,7468,19113,7476,19108,7480,19107,7488,19107,7491,19115,7491,19116,7486,19121,7484,19161,7484,19172,7483,19180,7481,19183,7476,19123,7476,19116,7468,19113,7459,19113,7448,19116,7445,19121,7443,19128,7441,19145,7441,19144,7440,19136,7435xe" filled="t" fillcolor="#FF00FF" stroked="f">
                <v:path arrowok="t"/>
                <v:fill type="solid"/>
              </v:shape>
              <v:shape style="position:absolute;left:19105;top:7435;width:83;height:56" coordorigin="19105,7435" coordsize="83,56" path="m19145,7441l19128,7441,19134,7443,19139,7445,19145,7454,19147,7465,19150,7476,19158,7476,19153,7457,19150,7448,19145,7441xe" filled="t" fillcolor="#FF00FF" stroked="f">
                <v:path arrowok="t"/>
                <v:fill type="solid"/>
              </v:shape>
              <v:shape style="position:absolute;left:19105;top:7435;width:83;height:56" coordorigin="19105,7435" coordsize="83,56" path="m19166,7437l19166,7443,19172,7445,19177,7448,19180,7453,19182,7460,19180,7467,19177,7473,19172,7475,19164,7476,19183,7476,19187,7473,19188,7467,19188,7460,19187,7451,19182,7443,19175,7438,19166,7437xe" filled="t" fillcolor="#FF00FF" stroked="f">
                <v:path arrowok="t"/>
                <v:fill type="solid"/>
              </v:shape>
            </v:group>
            <v:group style="position:absolute;left:19073;top:7513;width:118;height:49" coordorigin="19073,7513" coordsize="118,49">
              <v:shape style="position:absolute;left:19073;top:7513;width:118;height:49" coordorigin="19073,7513" coordsize="118,49" path="m19123,7521l19112,7521,19105,7527,19102,7537,19104,7543,19132,7562,19171,7562,19183,7556,19185,7554,19124,7554,19116,7550,19112,7545,19110,7537,19112,7531,19116,7524,19123,7521xe" filled="t" fillcolor="#FF00FF" stroked="f">
                <v:path arrowok="t"/>
                <v:fill type="solid"/>
              </v:shape>
              <v:shape style="position:absolute;left:19073;top:7513;width:118;height:49" coordorigin="19073,7513" coordsize="118,49" path="m19180,7521l19169,7521,19177,7524,19182,7531,19183,7537,19182,7545,19179,7551,19172,7554,19185,7554,19188,7551,19190,7545,19191,7537,19191,7532,19185,7523,19180,7521xe" filled="t" fillcolor="#FF00FF" stroked="f">
                <v:path arrowok="t"/>
                <v:fill type="solid"/>
              </v:shape>
              <v:shape style="position:absolute;left:19073;top:7513;width:118;height:49" coordorigin="19073,7513" coordsize="118,49" path="m19188,7513l19073,7513,19073,7521,19188,7521,19188,7513xe" filled="t" fillcolor="#FF00FF" stroked="f">
                <v:path arrowok="t"/>
                <v:fill type="solid"/>
              </v:shape>
            </v:group>
            <v:group style="position:absolute;left:19105;top:7590;width:83;height:45" coordorigin="19105,7590" coordsize="83,45">
              <v:shape style="position:absolute;left:19105;top:7590;width:83;height:45" coordorigin="19105,7590" coordsize="83,45" path="m19188,7628l19105,7628,19105,7634,19188,7634,19188,7628xe" filled="t" fillcolor="#FF00FF" stroked="f">
                <v:path arrowok="t"/>
                <v:fill type="solid"/>
              </v:shape>
              <v:shape style="position:absolute;left:19105;top:7590;width:83;height:45" coordorigin="19105,7590" coordsize="83,45" path="m19134,7598l19120,7598,19159,7628,19175,7628,19134,7598xe" filled="t" fillcolor="#FF00FF" stroked="f">
                <v:path arrowok="t"/>
                <v:fill type="solid"/>
              </v:shape>
              <v:shape style="position:absolute;left:19105;top:7590;width:83;height:45" coordorigin="19105,7590" coordsize="83,45" path="m19188,7590l19105,7590,19105,7598,19188,7598,19188,7590xe" filled="t" fillcolor="#FF00FF" stroked="f">
                <v:path arrowok="t"/>
                <v:fill type="solid"/>
              </v:shape>
            </v:group>
            <v:group style="position:absolute;left:19089;top:7664;width:99;height:57" coordorigin="19089,7664" coordsize="99,57">
              <v:shape style="position:absolute;left:19089;top:7664;width:99;height:57" coordorigin="19089,7664" coordsize="99,57" path="m19113,7714l19089,7714,19089,7722,19113,7722,19113,7714xe" filled="t" fillcolor="#FF00FF" stroked="f">
                <v:path arrowok="t"/>
                <v:fill type="solid"/>
              </v:shape>
              <v:shape style="position:absolute;left:19089;top:7664;width:99;height:57" coordorigin="19089,7664" coordsize="99,57" path="m19188,7664l19105,7664,19105,7714,19188,7714,19188,7704,19113,7704,19113,7672,19188,7672,19188,7664xe" filled="t" fillcolor="#FF00FF" stroked="f">
                <v:path arrowok="t"/>
                <v:fill type="solid"/>
              </v:shape>
            </v:group>
            <v:group style="position:absolute;left:19105;top:7801;width:83;height:2" coordorigin="19105,7801" coordsize="83,2">
              <v:shape style="position:absolute;left:19105;top:7801;width:83;height:2" coordorigin="19105,7801" coordsize="83,0" path="m19105,7801l19188,7801e" filled="f" stroked="t" strokeweight=".418687pt" strokecolor="#FF00FF">
                <v:path arrowok="t"/>
              </v:shape>
            </v:group>
            <v:group style="position:absolute;left:19105;top:7741;width:83;height:46" coordorigin="19105,7741" coordsize="83,46">
              <v:shape style="position:absolute;left:19105;top:7741;width:83;height:46" coordorigin="19105,7741" coordsize="83,46" path="m19188,7741l19105,7741,19105,7766,19107,7776,19112,7782,19120,7787,19140,7787,19148,7782,19149,7781,19131,7781,19123,7779,19116,7778,19113,7773,19113,7749,19188,7749,19188,7741xe" filled="t" fillcolor="#FF00FF" stroked="f">
                <v:path arrowok="t"/>
                <v:fill type="solid"/>
              </v:shape>
              <v:shape style="position:absolute;left:19105;top:7741;width:83;height:46" coordorigin="19105,7741" coordsize="83,46" path="m19155,7749l19147,7749,19147,7770,19144,7776,19139,7779,19131,7781,19149,7781,19153,7774,19155,7765,19155,7749xe" filled="t" fillcolor="#FF00FF" stroked="f">
                <v:path arrowok="t"/>
                <v:fill type="solid"/>
              </v:shape>
            </v:group>
            <v:group style="position:absolute;left:19105;top:7835;width:83;height:43" coordorigin="19105,7835" coordsize="83,43">
              <v:shape style="position:absolute;left:19105;top:7835;width:83;height:43" coordorigin="19105,7835" coordsize="83,43" path="m19188,7872l19105,7872,19105,7878,19188,7878,19188,7872xe" filled="t" fillcolor="#FF00FF" stroked="f">
                <v:path arrowok="t"/>
                <v:fill type="solid"/>
              </v:shape>
              <v:shape style="position:absolute;left:19105;top:7835;width:83;height:43" coordorigin="19105,7835" coordsize="83,43" path="m19155,7841l19147,7841,19147,7872,19155,7872,19155,7841xe" filled="t" fillcolor="#FF00FF" stroked="f">
                <v:path arrowok="t"/>
                <v:fill type="solid"/>
              </v:shape>
              <v:shape style="position:absolute;left:19105;top:7835;width:83;height:43" coordorigin="19105,7835" coordsize="83,43" path="m19188,7835l19105,7835,19105,7841,19188,7841,19188,7835xe" filled="t" fillcolor="#FF00FF" stroked="f">
                <v:path arrowok="t"/>
                <v:fill type="solid"/>
              </v:shape>
            </v:group>
            <v:group style="position:absolute;left:19102;top:7907;width:89;height:49" coordorigin="19102,7907" coordsize="89,49">
              <v:shape style="position:absolute;left:19102;top:7907;width:89;height:49" coordorigin="19102,7907" coordsize="89,49" path="m19163,7907l19132,7907,19121,7908,19112,7913,19107,7916,19104,7926,19102,7932,19105,7942,19112,7950,19121,7954,19132,7956,19163,7956,19174,7954,19183,7950,19185,7948,19123,7948,19116,7945,19112,7939,19110,7932,19112,7924,19116,7918,19123,7915,19185,7915,19183,7913,19174,7908,19163,7907xe" filled="t" fillcolor="#FF00FF" stroked="f">
                <v:path arrowok="t"/>
                <v:fill type="solid"/>
              </v:shape>
              <v:shape style="position:absolute;left:19102;top:7907;width:89;height:49" coordorigin="19102,7907" coordsize="89,49" path="m19185,7915l19172,7915,19179,7918,19183,7924,19183,7939,19179,7945,19172,7948,19185,7948,19190,7942,19191,7932,19190,7921,19185,7915xe" filled="t" fillcolor="#FF00FF" stroked="f">
                <v:path arrowok="t"/>
                <v:fill type="solid"/>
              </v:shape>
            </v:group>
            <v:group style="position:absolute;left:16761;top:2017;width:86;height:124" coordorigin="16761,2017" coordsize="86,124">
              <v:shape style="position:absolute;left:16761;top:2017;width:86;height:124" coordorigin="16761,2017" coordsize="86,124" path="m16799,2065l16782,2065,16816,2142,16827,2137,16832,2111,16819,2111,16799,2065xe" filled="t" fillcolor="#FF0000" stroked="f">
                <v:path arrowok="t"/>
                <v:fill type="solid"/>
              </v:shape>
              <v:shape style="position:absolute;left:16761;top:2017;width:86;height:124" coordorigin="16761,2017" coordsize="86,124" path="m16846,2043l16835,2043,16819,2111,16832,2111,16846,2043xe" filled="t" fillcolor="#FF0000" stroked="f">
                <v:path arrowok="t"/>
                <v:fill type="solid"/>
              </v:shape>
              <v:shape style="position:absolute;left:16761;top:2017;width:86;height:124" coordorigin="16761,2017" coordsize="86,124" path="m16779,2017l16765,2024,16777,2051,16761,2057,16766,2071,16782,2065,16799,2065,16796,2059,16831,2044,16790,2044,16779,2017xe" filled="t" fillcolor="#FF0000" stroked="f">
                <v:path arrowok="t"/>
                <v:fill type="solid"/>
              </v:shape>
              <v:shape style="position:absolute;left:16761;top:2017;width:86;height:124" coordorigin="16761,2017" coordsize="86,124" path="m16843,2022l16790,2044,16831,2044,16835,2043,16846,2043,16847,2036,16843,2022xe" filled="t" fillcolor="#FF0000" stroked="f">
                <v:path arrowok="t"/>
                <v:fill type="solid"/>
              </v:shape>
            </v:group>
            <v:group style="position:absolute;left:8018;top:838;width:129;height:91" coordorigin="8018,838" coordsize="129,91">
              <v:shape style="position:absolute;left:8018;top:838;width:129;height:91" coordorigin="8018,838" coordsize="129,91" path="m8065,911l8050,911,8053,929,8068,926,8065,911xe" filled="t" fillcolor="#FF0000" stroked="f">
                <v:path arrowok="t"/>
                <v:fill type="solid"/>
              </v:shape>
              <v:shape style="position:absolute;left:8018;top:838;width:129;height:91" coordorigin="8018,838" coordsize="129,91" path="m8053,838l8039,841,8047,897,8018,902,8021,916,8050,911,8065,911,8064,910,8147,896,8063,896,8056,854,8085,854,8053,838xe" filled="t" fillcolor="#FF0000" stroked="f">
                <v:path arrowok="t"/>
                <v:fill type="solid"/>
              </v:shape>
              <v:shape style="position:absolute;left:8018;top:838;width:129;height:91" coordorigin="8018,838" coordsize="129,91" path="m8085,854l8056,854,8119,886,8063,896,8147,896,8146,884,8085,854xe" filled="t" fillcolor="#FF0000" stroked="f">
                <v:path arrowok="t"/>
                <v:fill type="solid"/>
              </v:shape>
            </v:group>
            <v:group style="position:absolute;left:8824;top:833;width:142;height:83" coordorigin="8824,833" coordsize="142,83">
              <v:shape style="position:absolute;left:8824;top:833;width:142;height:83" coordorigin="8824,833" coordsize="142,83" path="m8962,900l8879,900,8898,902,8930,908,8955,916,8966,913,8962,900xe" filled="t" fillcolor="#FF0000" stroked="f">
                <v:path arrowok="t"/>
                <v:fill type="solid"/>
              </v:shape>
              <v:shape style="position:absolute;left:8824;top:833;width:142;height:83" coordorigin="8824,833" coordsize="142,83" path="m8882,884l8850,884,8837,886,8824,891,8829,905,8845,902,8863,900,8962,900,8962,899,8946,899,8931,892,8899,886,8882,884xe" filled="t" fillcolor="#FF0000" stroked="f">
                <v:path arrowok="t"/>
                <v:fill type="solid"/>
              </v:shape>
              <v:shape style="position:absolute;left:8824;top:833;width:142;height:83" coordorigin="8824,833" coordsize="142,83" path="m8941,833l8926,838,8946,899,8962,899,8941,833xe" filled="t" fillcolor="#FF0000" stroked="f">
                <v:path arrowok="t"/>
                <v:fill type="solid"/>
              </v:shape>
            </v:group>
            <v:group style="position:absolute;left:15718;top:1224;width:129;height:86" coordorigin="15718,1224" coordsize="129,86">
              <v:shape style="position:absolute;left:15718;top:1224;width:129;height:86" coordorigin="15718,1224" coordsize="129,86" path="m15781,1259l15781,1270,15778,1278,15770,1286,15762,1289,15785,1289,15788,1297,15793,1302,15799,1307,15807,1310,15821,1310,15826,1307,15832,1303,15840,1295,15810,1295,15802,1291,15796,1284,15794,1275,15794,1265,15796,1264,15781,1259xe" filled="t" fillcolor="#FF0000" stroked="f">
                <v:path arrowok="t"/>
                <v:fill type="solid"/>
              </v:shape>
              <v:shape style="position:absolute;left:15718;top:1224;width:129;height:86" coordorigin="15718,1224" coordsize="129,86" path="m15761,1224l15746,1224,15734,1230,15718,1265,15718,1273,15721,1281,15724,1288,15734,1300,15750,1307,15761,1307,15770,1303,15778,1299,15785,1289,15753,1289,15742,1284,15735,1278,15730,1268,15730,1259,15734,1249,15740,1243,15748,1240,15761,1238,15761,1224xe" filled="t" fillcolor="#FF0000" stroked="f">
                <v:path arrowok="t"/>
                <v:fill type="solid"/>
              </v:shape>
              <v:shape style="position:absolute;left:15718;top:1224;width:129;height:86" coordorigin="15718,1224" coordsize="129,86" path="m15821,1237l15816,1251,15826,1256,15832,1262,15836,1270,15832,1286,15826,1292,15820,1295,15840,1295,15842,1294,15845,1288,15847,1280,15847,1267,15844,1254,15834,1243,15821,1237xe" filled="t" fillcolor="#FF0000" stroked="f">
                <v:path arrowok="t"/>
                <v:fill type="solid"/>
              </v:shape>
            </v:group>
            <v:group style="position:absolute;left:9086;top:1474;width:139;height:97" coordorigin="9086,1474" coordsize="139,97">
              <v:shape style="position:absolute;left:9086;top:1474;width:139;height:97" coordorigin="9086,1474" coordsize="139,97" path="m9108,1493l9100,1498,9091,1507,9087,1514,9086,1528,9089,1542,9094,1552,9099,1558,9105,1565,9121,1571,9138,1571,9154,1565,9161,1560,9164,1555,9127,1555,9116,1554,9106,1547,9100,1539,9099,1530,9100,1522,9106,1514,9114,1507,9108,1493xe" filled="t" fillcolor="#FF0000" stroked="f">
                <v:path arrowok="t"/>
                <v:fill type="solid"/>
              </v:shape>
              <v:shape style="position:absolute;left:9086;top:1474;width:139;height:97" coordorigin="9086,1474" coordsize="139,97" path="m9204,1474l9134,1487,9137,1501,9143,1503,9153,1512,9156,1519,9157,1528,9156,1539,9148,1547,9138,1552,9127,1555,9164,1555,9170,1547,9173,1539,9173,1525,9172,1517,9165,1507,9156,1498,9193,1491,9210,1491,9204,1474xe" filled="t" fillcolor="#FF0000" stroked="f">
                <v:path arrowok="t"/>
                <v:fill type="solid"/>
              </v:shape>
              <v:shape style="position:absolute;left:9086;top:1474;width:139;height:97" coordorigin="9086,1474" coordsize="139,97" path="m9210,1491l9193,1491,9210,1538,9224,1533,9210,1491xe" filled="t" fillcolor="#FF0000" stroked="f">
                <v:path arrowok="t"/>
                <v:fill type="solid"/>
              </v:shape>
            </v:group>
            <v:group style="position:absolute;left:18358;top:2709;width:100;height:65" coordorigin="18358,2709" coordsize="100,65">
              <v:shape style="position:absolute;left:18358;top:2709;width:100;height:65" coordorigin="18358,2709" coordsize="100,65" path="m18382,2765l18358,2765,18358,2774,18382,2774,18382,2765xe" filled="t" fillcolor="#000000" stroked="f">
                <v:path arrowok="t"/>
                <v:fill type="solid"/>
              </v:shape>
              <v:shape style="position:absolute;left:18358;top:2709;width:100;height:65" coordorigin="18358,2709" coordsize="100,65" path="m18382,2709l18358,2709,18358,2717,18374,2717,18374,2765,18458,2765,18458,2757,18382,2757,18382,2728,18421,2728,18399,2725,18388,2722,18382,2718,18382,2709xe" filled="t" fillcolor="#000000" stroked="f">
                <v:path arrowok="t"/>
                <v:fill type="solid"/>
              </v:shape>
              <v:shape style="position:absolute;left:18358;top:2709;width:100;height:65" coordorigin="18358,2709" coordsize="100,65" path="m18421,2728l18382,2728,18393,2733,18412,2736,18450,2739,18450,2757,18458,2757,18458,2730,18431,2730,18421,2728xe" filled="t" fillcolor="#000000" stroked="f">
                <v:path arrowok="t"/>
                <v:fill type="solid"/>
              </v:shape>
            </v:group>
            <v:group style="position:absolute;left:18371;top:2792;width:89;height:49" coordorigin="18371,2792" coordsize="89,49">
              <v:shape style="position:absolute;left:18371;top:2792;width:89;height:49" coordorigin="18371,2792" coordsize="89,49" path="m18431,2792l18401,2792,18388,2793,18379,2798,18374,2806,18371,2817,18374,2827,18380,2835,18388,2840,18401,2841,18401,2835,18391,2833,18385,2830,18380,2825,18379,2817,18380,2809,18385,2804,18391,2801,18403,2800,18453,2800,18452,2798,18442,2793,18431,2792xe" filled="t" fillcolor="#000000" stroked="f">
                <v:path arrowok="t"/>
                <v:fill type="solid"/>
              </v:shape>
              <v:shape style="position:absolute;left:18371;top:2792;width:89;height:49" coordorigin="18371,2792" coordsize="89,49" path="m18423,2800l18415,2800,18415,2841,18431,2841,18442,2840,18452,2835,18423,2835,18423,2800xe" filled="t" fillcolor="#000000" stroked="f">
                <v:path arrowok="t"/>
                <v:fill type="solid"/>
              </v:shape>
              <v:shape style="position:absolute;left:18371;top:2792;width:89;height:49" coordorigin="18371,2792" coordsize="89,49" path="m18453,2800l18433,2800,18441,2801,18447,2804,18452,2809,18454,2817,18452,2824,18447,2830,18441,2833,18433,2835,18452,2835,18458,2828,18460,2822,18460,2817,18458,2806,18453,2800xe" filled="t" fillcolor="#000000" stroked="f">
                <v:path arrowok="t"/>
                <v:fill type="solid"/>
              </v:shape>
            </v:group>
            <v:group style="position:absolute;left:18374;top:2860;width:84;height:49" coordorigin="18374,2860" coordsize="84,49">
              <v:shape style="position:absolute;left:18374;top:2860;width:84;height:49" coordorigin="18374,2860" coordsize="84,49" path="m18458,2860l18450,2860,18450,2883,18374,2883,18374,2891,18450,2891,18450,2910,18458,2910,18458,2860xe" filled="t" fillcolor="#000000" stroked="f">
                <v:path arrowok="t"/>
                <v:fill type="solid"/>
              </v:shape>
            </v:group>
            <v:group style="position:absolute;left:18374;top:2930;width:13;height:13" coordorigin="18374,2930" coordsize="13,13">
              <v:shape style="position:absolute;left:18374;top:2930;width:13;height:13" coordorigin="18374,2930" coordsize="13,13" path="m18374,2937l18387,2937e" filled="f" stroked="t" strokeweight=".737375pt" strokecolor="#000000">
                <v:path arrowok="t"/>
              </v:shape>
            </v:group>
            <v:group style="position:absolute;left:18371;top:2972;width:89;height:49" coordorigin="18371,2972" coordsize="89,49">
              <v:shape style="position:absolute;left:18371;top:2972;width:89;height:49" coordorigin="18371,2972" coordsize="89,49" path="m18431,2972l18401,2972,18388,2973,18379,2978,18374,2986,18371,2997,18372,3004,18376,3010,18379,3015,18385,3020,18393,3021,18401,3021,18401,3013,18391,3013,18385,3010,18380,3004,18379,2997,18380,2989,18385,2985,18391,2980,18453,2980,18452,2978,18442,2973,18431,2972xe" filled="t" fillcolor="#000000" stroked="f">
                <v:path arrowok="t"/>
                <v:fill type="solid"/>
              </v:shape>
              <v:shape style="position:absolute;left:18371;top:2972;width:89;height:49" coordorigin="18371,2972" coordsize="89,49" path="m18453,2980l18441,2980,18447,2985,18452,2989,18454,2997,18452,3005,18447,3010,18441,3013,18430,3013,18430,3021,18441,3021,18454,3015,18457,3010,18460,3004,18460,2997,18458,2986,18453,2980xe" filled="t" fillcolor="#000000" stroked="f">
                <v:path arrowok="t"/>
                <v:fill type="solid"/>
              </v:shape>
            </v:group>
            <v:group style="position:absolute;left:18374;top:3047;width:84;height:56" coordorigin="18374,3047" coordsize="84,56">
              <v:shape style="position:absolute;left:18374;top:3047;width:84;height:56" coordorigin="18374,3047" coordsize="84,56" path="m18395,3047l18374,3069,18377,3080,18382,3088,18377,3093,18376,3099,18376,3102,18383,3102,18385,3098,18390,3096,18430,3096,18441,3094,18449,3093,18452,3090,18453,3088,18391,3088,18385,3082,18382,3072,18382,3059,18385,3056,18390,3055,18415,3055,18412,3051,18406,3048,18395,3047xe" filled="t" fillcolor="#000000" stroked="f">
                <v:path arrowok="t"/>
                <v:fill type="solid"/>
              </v:shape>
              <v:shape style="position:absolute;left:18374;top:3047;width:84;height:56" coordorigin="18374,3047" coordsize="84,56" path="m18415,3055l18403,3055,18407,3058,18411,3061,18414,3066,18417,3077,18419,3088,18427,3088,18422,3069,18419,3059,18415,3055xe" filled="t" fillcolor="#000000" stroked="f">
                <v:path arrowok="t"/>
                <v:fill type="solid"/>
              </v:shape>
              <v:shape style="position:absolute;left:18374;top:3047;width:84;height:56" coordorigin="18374,3047" coordsize="84,56" path="m18434,3048l18434,3056,18441,3056,18446,3059,18449,3066,18450,3072,18449,3080,18446,3085,18441,3088,18453,3088,18455,3085,18458,3072,18457,3063,18450,3055,18444,3050,18434,3048xe" filled="t" fillcolor="#000000" stroked="f">
                <v:path arrowok="t"/>
                <v:fill type="solid"/>
              </v:shape>
            </v:group>
            <v:group style="position:absolute;left:18358;top:3114;width:100;height:64" coordorigin="18358,3114" coordsize="100,64">
              <v:shape style="position:absolute;left:18358;top:3114;width:100;height:64" coordorigin="18358,3114" coordsize="100,64" path="m18382,3168l18358,3168,18358,3177,18382,3177,18382,3168xe" filled="t" fillcolor="#000000" stroked="f">
                <v:path arrowok="t"/>
                <v:fill type="solid"/>
              </v:shape>
              <v:shape style="position:absolute;left:18358;top:3114;width:100;height:64" coordorigin="18358,3114" coordsize="100,64" path="m18382,3114l18358,3114,18358,3120,18374,3120,18374,3168,18458,3168,18458,3160,18382,3160,18382,3131,18421,3131,18399,3128,18388,3125,18382,3122,18382,3114xe" filled="t" fillcolor="#000000" stroked="f">
                <v:path arrowok="t"/>
                <v:fill type="solid"/>
              </v:shape>
              <v:shape style="position:absolute;left:18358;top:3114;width:100;height:64" coordorigin="18358,3114" coordsize="100,64" path="m18421,3131l18382,3131,18393,3136,18412,3139,18450,3142,18450,3160,18458,3160,18458,3134,18431,3133,18421,3131xe" filled="t" fillcolor="#000000" stroked="f">
                <v:path arrowok="t"/>
                <v:fill type="solid"/>
              </v:shape>
            </v:group>
            <v:group style="position:absolute;left:18197;top:2744;width:89;height:129" coordorigin="18197,2744" coordsize="89,129">
              <v:shape style="position:absolute;left:18197;top:2744;width:89;height:129" coordorigin="18197,2744" coordsize="89,129" path="m18229,2789l18215,2789,18219,2873,18231,2871,18247,2846,18232,2846,18229,2789xe" filled="t" fillcolor="#FF0000" stroked="f">
                <v:path arrowok="t"/>
                <v:fill type="solid"/>
              </v:shape>
              <v:shape style="position:absolute;left:18197;top:2744;width:89;height:129" coordorigin="18197,2744" coordsize="89,129" path="m18286,2785l18270,2785,18232,2846,18247,2846,18286,2785xe" filled="t" fillcolor="#FF0000" stroked="f">
                <v:path arrowok="t"/>
                <v:fill type="solid"/>
              </v:shape>
              <v:shape style="position:absolute;left:18197;top:2744;width:89;height:129" coordorigin="18197,2744" coordsize="89,129" path="m18227,2744l18213,2746,18213,2774,18197,2776,18197,2790,18215,2789,18229,2789,18270,2785,18286,2785,18285,2774,18229,2774,18227,2744xe" filled="t" fillcolor="#FF0000" stroked="f">
                <v:path arrowok="t"/>
                <v:fill type="solid"/>
              </v:shape>
              <v:shape style="position:absolute;left:18197;top:2744;width:89;height:129" coordorigin="18197,2744" coordsize="89,129" path="m18285,2771l18229,2774,18285,2774,18285,2771xe" filled="t" fillcolor="#FF0000" stroked="f">
                <v:path arrowok="t"/>
                <v:fill type="solid"/>
              </v:shape>
            </v:group>
            <v:group style="position:absolute;left:18108;top:2747;width:72;height:94" coordorigin="18108,2747" coordsize="72,94">
              <v:shape style="position:absolute;left:18108;top:2747;width:72;height:94" coordorigin="18108,2747" coordsize="72,94" path="m18125,2749l18108,2750,18127,2777,18138,2790,18148,2795,18138,2801,18133,2814,18127,2827,18125,2828,18116,2828,18116,2841,18119,2841,18132,2840,18138,2835,18144,2820,18149,2809,18152,2803,18157,2801,18164,2800,18178,2800,18177,2790,18157,2790,18154,2787,18149,2784,18143,2777,18125,2749xe" filled="t" fillcolor="#FF0000" stroked="f">
                <v:path arrowok="t"/>
                <v:fill type="solid"/>
              </v:shape>
              <v:shape style="position:absolute;left:18108;top:2747;width:72;height:94" coordorigin="18108,2747" coordsize="72,94" path="m18178,2800l18164,2800,18165,2838,18180,2838,18178,2800xe" filled="t" fillcolor="#FF0000" stroked="f">
                <v:path arrowok="t"/>
                <v:fill type="solid"/>
              </v:shape>
              <v:shape style="position:absolute;left:18108;top:2747;width:72;height:94" coordorigin="18108,2747" coordsize="72,94" path="m18175,2747l18160,2747,18162,2790,18177,2790,18175,2747xe" filled="t" fillcolor="#FF0000" stroked="f">
                <v:path arrowok="t"/>
                <v:fill type="solid"/>
              </v:shape>
            </v:group>
            <v:group style="position:absolute;left:18076;top:2750;width:18;height:19" coordorigin="18076,2750" coordsize="18,19">
              <v:shape style="position:absolute;left:18076;top:2750;width:18;height:19" coordorigin="18076,2750" coordsize="18,19" path="m18076,2760l18093,2760e" filled="f" stroked="t" strokeweight="1.056062pt" strokecolor="#FF0000">
                <v:path arrowok="t"/>
              </v:shape>
            </v:group>
            <v:group style="position:absolute;left:17972;top:2753;width:84;height:129" coordorigin="17972,2753" coordsize="84,129">
              <v:shape style="position:absolute;left:17972;top:2753;width:84;height:129" coordorigin="17972,2753" coordsize="84,129" path="m18052,2769l18035,2769,18027,2779,17991,2814,17982,2828,17977,2840,17977,2857,18009,2883,18027,2883,18033,2879,18041,2876,18046,2873,18047,2871,18017,2871,18007,2870,17999,2865,17995,2859,17991,2851,17993,2841,17998,2830,18025,2803,18038,2789,18049,2776,18052,2769xe" filled="t" fillcolor="#FF0000" stroked="f">
                <v:path arrowok="t"/>
                <v:fill type="solid"/>
              </v:shape>
              <v:shape style="position:absolute;left:17972;top:2753;width:84;height:129" coordorigin="17972,2753" coordsize="84,129" path="m18057,2844l18041,2844,18039,2855,18035,2863,18027,2868,18017,2871,18047,2871,18050,2867,18057,2854,18057,2844xe" filled="t" fillcolor="#FF0000" stroked="f">
                <v:path arrowok="t"/>
                <v:fill type="solid"/>
              </v:shape>
              <v:shape style="position:absolute;left:17972;top:2753;width:84;height:129" coordorigin="17972,2753" coordsize="84,129" path="m18055,2753l17972,2757,17972,2773,18035,2769,18052,2769,18054,2765,18055,2755,18055,2753xe" filled="t" fillcolor="#FF0000" stroked="f">
                <v:path arrowok="t"/>
                <v:fill type="solid"/>
              </v:shape>
            </v:group>
            <v:group style="position:absolute;left:20852;top:2338;width:97;height:80" coordorigin="20852,2338" coordsize="97,80">
              <v:shape style="position:absolute;left:20852;top:2338;width:97;height:80" coordorigin="20852,2338" coordsize="97,80" path="m20900,2338l20852,2381,20855,2393,20861,2405,20866,2409,20872,2414,20885,2417,20888,2403,20877,2400,20871,2395,20866,2389,20864,2379,20866,2373,20869,2363,20874,2360,20885,2355,20901,2354,20939,2354,20930,2344,20920,2341,20911,2339,20900,2338xe" filled="t" fillcolor="#B3B300" stroked="f">
                <v:path arrowok="t"/>
                <v:fill type="solid"/>
              </v:shape>
              <v:shape style="position:absolute;left:20852;top:2338;width:97;height:80" coordorigin="20852,2338" coordsize="97,80" path="m20939,2354l20901,2354,20915,2355,20927,2360,20935,2368,20936,2374,20936,2381,20935,2387,20931,2393,20925,2398,20917,2401,20920,2416,20949,2381,20947,2371,20946,2363,20941,2355,20939,2354xe" filled="t" fillcolor="#B3B300" stroked="f">
                <v:path arrowok="t"/>
                <v:fill type="solid"/>
              </v:shape>
            </v:group>
            <v:group style="position:absolute;left:20855;top:2432;width:91;height:72" coordorigin="20855,2432" coordsize="91,72">
              <v:shape style="position:absolute;left:20855;top:2432;width:91;height:72" coordorigin="20855,2432" coordsize="91,72" path="m20946,2432l20855,2432,20855,2446,20933,2446,20933,2489,20855,2489,20855,2503,20946,2503,20946,2432xe" filled="t" fillcolor="#B3B300" stroked="f">
                <v:path arrowok="t"/>
                <v:fill type="solid"/>
              </v:shape>
            </v:group>
            <v:group style="position:absolute;left:20852;top:2522;width:97;height:84" coordorigin="20852,2522" coordsize="97,84">
              <v:shape style="position:absolute;left:20852;top:2522;width:97;height:84" coordorigin="20852,2522" coordsize="97,84" path="m20901,2522l20852,2565,20855,2581,20901,2607,20912,2605,20920,2604,20928,2601,20936,2596,20939,2593,20901,2593,20885,2589,20874,2585,20868,2575,20864,2565,20868,2554,20874,2545,20885,2540,20901,2538,20939,2538,20936,2535,20930,2530,20922,2526,20912,2524,20901,2522xe" filled="t" fillcolor="#B3B300" stroked="f">
                <v:path arrowok="t"/>
                <v:fill type="solid"/>
              </v:shape>
              <v:shape style="position:absolute;left:20852;top:2522;width:97;height:84" coordorigin="20852,2522" coordsize="97,84" path="m20939,2538l20901,2538,20915,2540,20927,2545,20935,2554,20936,2565,20936,2570,20935,2577,20927,2585,20915,2589,20901,2593,20939,2593,20941,2589,20946,2581,20949,2565,20947,2556,20946,2550,20943,2542,20939,2538xe" filled="t" fillcolor="#B3B300" stroked="f">
                <v:path arrowok="t"/>
                <v:fill type="solid"/>
              </v:shape>
            </v:group>
            <v:group style="position:absolute;left:20820;top:2626;width:129;height:80" coordorigin="20820,2626" coordsize="129,80">
              <v:shape style="position:absolute;left:20820;top:2626;width:129;height:80" coordorigin="20820,2626" coordsize="129,80" path="m20946,2626l20820,2626,20820,2642,20863,2642,20858,2647,20855,2651,20853,2658,20852,2666,20853,2674,20903,2706,20912,2704,20920,2702,20928,2699,20939,2691,20901,2691,20885,2688,20874,2683,20868,2675,20864,2664,20869,2650,20874,2647,20885,2642,20900,2640,20946,2640,20946,2626xe" filled="t" fillcolor="#B3B300" stroked="f">
                <v:path arrowok="t"/>
                <v:fill type="solid"/>
              </v:shape>
              <v:shape style="position:absolute;left:20820;top:2626;width:129;height:80" coordorigin="20820,2626" coordsize="129,80" path="m20935,2640l20900,2640,20914,2642,20927,2647,20930,2651,20933,2655,20936,2659,20936,2671,20935,2675,20931,2680,20927,2683,20915,2688,20901,2691,20939,2691,20941,2690,20946,2683,20947,2675,20949,2666,20947,2658,20946,2651,20941,2645,20935,2640xe" filled="t" fillcolor="#B3B300" stroked="f">
                <v:path arrowok="t"/>
                <v:fill type="solid"/>
              </v:shape>
            </v:group>
            <v:group style="position:absolute;left:20855;top:2717;width:91;height:75" coordorigin="20855,2717" coordsize="91,75">
              <v:shape style="position:absolute;left:20855;top:2717;width:91;height:75" coordorigin="20855,2717" coordsize="91,75" path="m20946,2717l20933,2717,20933,2747,20855,2747,20855,2761,20933,2761,20933,2792,20946,2792,20946,2717xe" filled="t" fillcolor="#B3B300" stroked="f">
                <v:path arrowok="t"/>
                <v:fill type="solid"/>
              </v:shape>
            </v:group>
            <v:group style="position:absolute;left:20855;top:2811;width:18;height:18" coordorigin="20855,2811" coordsize="18,18">
              <v:shape style="position:absolute;left:20855;top:2811;width:18;height:18" coordorigin="20855,2811" coordsize="18,18" path="m20855,2820l20872,2820e" filled="f" stroked="t" strokeweight=".975726pt" strokecolor="#B3B300">
                <v:path arrowok="t"/>
              </v:shape>
            </v:group>
            <v:group style="position:absolute;left:21731;top:3181;width:84;height:121" coordorigin="21731,3181" coordsize="84,121">
              <v:shape style="position:absolute;left:21731;top:3181;width:84;height:121" coordorigin="21731,3181" coordsize="84,121" path="m21775,3233l21757,3233,21805,3302,21816,3295,21816,3273,21803,3273,21775,3233xe" filled="t" fillcolor="#FF0000" stroked="f">
                <v:path arrowok="t"/>
                <v:fill type="solid"/>
              </v:shape>
              <v:shape style="position:absolute;left:21731;top:3181;width:84;height:121" coordorigin="21731,3181" coordsize="84,121" path="m21816,3201l21803,3201,21803,3273,21816,3273,21816,3201xe" filled="t" fillcolor="#FF0000" stroked="f">
                <v:path arrowok="t"/>
                <v:fill type="solid"/>
              </v:shape>
              <v:shape style="position:absolute;left:21731;top:3181;width:84;height:121" coordorigin="21731,3181" coordsize="84,121" path="m21744,3188l21731,3196,21749,3222,21734,3232,21742,3243,21757,3233,21775,3233,21770,3225,21787,3212,21760,3212,21744,3188xe" filled="t" fillcolor="#FF0000" stroked="f">
                <v:path arrowok="t"/>
                <v:fill type="solid"/>
              </v:shape>
              <v:shape style="position:absolute;left:21731;top:3181;width:84;height:121" coordorigin="21731,3181" coordsize="84,121" path="m21808,3181l21760,3212,21787,3212,21803,3201,21816,3201,21816,3193,21808,3181xe" filled="t" fillcolor="#FF0000" stroked="f">
                <v:path arrowok="t"/>
                <v:fill type="solid"/>
              </v:shape>
            </v:group>
            <v:group style="position:absolute;left:1195;top:4334;width:118;height:139" coordorigin="1195,4334" coordsize="118,139">
              <v:shape style="position:absolute;left:1195;top:4334;width:118;height:139" coordorigin="1195,4334" coordsize="118,139" path="m1272,4356l1256,4356,1254,4369,1246,4390,1238,4417,1235,4433,1235,4444,1267,4473,1275,4473,1283,4471,1291,4466,1297,4463,1300,4460,1267,4460,1259,4455,1252,4449,1249,4439,1249,4428,1254,4412,1262,4392,1268,4372,1272,4358,1272,4356xe" filled="t" fillcolor="#FF0000" stroked="f">
                <v:path arrowok="t"/>
                <v:fill type="solid"/>
              </v:shape>
              <v:shape style="position:absolute;left:1195;top:4334;width:118;height:139" coordorigin="1195,4334" coordsize="118,139" path="m1310,4415l1294,4422,1297,4431,1297,4443,1292,4450,1284,4457,1275,4460,1300,4460,1308,4452,1311,4446,1313,4438,1313,4431,1310,4415xe" filled="t" fillcolor="#FF0000" stroked="f">
                <v:path arrowok="t"/>
                <v:fill type="solid"/>
              </v:shape>
              <v:shape style="position:absolute;left:1195;top:4334;width:118;height:139" coordorigin="1195,4334" coordsize="118,139" path="m1268,4334l1195,4374,1201,4387,1256,4356,1272,4356,1272,4345,1268,4336,1268,4334xe" filled="t" fillcolor="#FF0000" stroked="f">
                <v:path arrowok="t"/>
                <v:fill type="solid"/>
              </v:shape>
            </v:group>
            <v:group style="position:absolute;left:21350;top:4718;width:96;height:83" coordorigin="21350,4718" coordsize="96,83">
              <v:shape style="position:absolute;left:21350;top:4718;width:96;height:83" coordorigin="21350,4718" coordsize="96,83" path="m21382,4718l21378,4718,21366,4720,21358,4726,21352,4736,21350,4748,21352,4758,21354,4766,21358,4774,21365,4782,21354,4785,21354,4801,21365,4798,21392,4796,21424,4796,21432,4795,21437,4791,21441,4785,21443,4782,21416,4782,21411,4780,21384,4780,21378,4779,21371,4774,21366,4769,21363,4761,21363,4745,21366,4739,21371,4736,21402,4736,21397,4726,21393,4723,21389,4720,21382,4718xe" filled="t" fillcolor="#D1D100" stroked="f">
                <v:path arrowok="t"/>
                <v:fill type="solid"/>
              </v:shape>
              <v:shape style="position:absolute;left:21350;top:4718;width:96;height:83" coordorigin="21350,4718" coordsize="96,83" path="m21419,4720l21417,4736,21425,4739,21430,4744,21433,4750,21435,4760,21433,4769,21430,4777,21424,4780,21416,4782,21443,4782,21446,4774,21446,4761,21444,4745,21440,4733,21430,4725,21419,4720xe" filled="t" fillcolor="#D1D100" stroked="f">
                <v:path arrowok="t"/>
                <v:fill type="solid"/>
              </v:shape>
              <v:shape style="position:absolute;left:21350;top:4718;width:96;height:83" coordorigin="21350,4718" coordsize="96,83" path="m21402,4736l21384,4736,21387,4739,21390,4745,21393,4756,21395,4771,21400,4780,21411,4780,21408,4769,21406,4753,21403,4737,21402,4736xe" filled="t" fillcolor="#D1D100" stroked="f">
                <v:path arrowok="t"/>
                <v:fill type="solid"/>
              </v:shape>
            </v:group>
            <v:group style="position:absolute;left:21354;top:4822;width:91;height:73" coordorigin="21354,4822" coordsize="91,73">
              <v:shape style="position:absolute;left:21354;top:4822;width:91;height:73" coordorigin="21354,4822" coordsize="91,73" path="m21444,4822l21354,4822,21354,4862,21373,4895,21379,4895,21379,4881,21373,4879,21370,4876,21366,4868,21365,4857,21365,4836,21444,4836,21444,4822xe" filled="t" fillcolor="#D1D100" stroked="f">
                <v:path arrowok="t"/>
                <v:fill type="solid"/>
              </v:shape>
              <v:shape style="position:absolute;left:21354;top:4822;width:91;height:73" coordorigin="21354,4822" coordsize="91,73" path="m21408,4836l21395,4836,21395,4855,21393,4870,21392,4874,21389,4878,21379,4881,21401,4881,21406,4887,21409,4890,21414,4892,21421,4893,21429,4892,21435,4889,21440,4882,21441,4878,21416,4878,21413,4874,21408,4868,21408,4836xe" filled="t" fillcolor="#D1D100" stroked="f">
                <v:path arrowok="t"/>
                <v:fill type="solid"/>
              </v:shape>
              <v:shape style="position:absolute;left:21354;top:4822;width:91;height:73" coordorigin="21354,4822" coordsize="91,73" path="m21444,4836l21432,4836,21432,4865,21429,4873,21425,4876,21419,4878,21441,4878,21443,4870,21444,4857,21444,4836xe" filled="t" fillcolor="#D1D100" stroked="f">
                <v:path arrowok="t"/>
                <v:fill type="solid"/>
              </v:shape>
            </v:group>
            <v:group style="position:absolute;left:21354;top:4906;width:91;height:75" coordorigin="21354,4906" coordsize="91,75">
              <v:shape style="position:absolute;left:21354;top:4906;width:91;height:75" coordorigin="21354,4906" coordsize="91,75" path="m21444,4906l21432,4906,21432,4938,21354,4938,21354,4952,21432,4952,21432,4981,21444,4981,21444,4906xe" filled="t" fillcolor="#D1D100" stroked="f">
                <v:path arrowok="t"/>
                <v:fill type="solid"/>
              </v:shape>
            </v:group>
            <v:group style="position:absolute;left:21350;top:4992;width:96;height:83" coordorigin="21350,4992" coordsize="96,83">
              <v:shape style="position:absolute;left:21350;top:4992;width:96;height:83" coordorigin="21350,4992" coordsize="96,83" path="m21409,4992l21387,4992,21378,4995,21370,4999,21362,5003,21357,5010,21350,5026,21350,5043,21389,5075,21409,5075,21419,5074,21427,5069,21433,5064,21437,5061,21400,5061,21384,5059,21371,5053,21365,5045,21363,5034,21365,5023,21371,5015,21382,5008,21398,5007,21437,5007,21435,5003,21429,4999,21421,4995,21409,4992xe" filled="t" fillcolor="#D1D100" stroked="f">
                <v:path arrowok="t"/>
                <v:fill type="solid"/>
              </v:shape>
              <v:shape style="position:absolute;left:21350;top:4992;width:96;height:83" coordorigin="21350,4992" coordsize="96,83" path="m21437,5007l21398,5007,21414,5008,21425,5015,21432,5023,21435,5034,21433,5040,21400,5061,21437,5061,21440,5058,21443,5051,21446,5043,21446,5026,21443,5018,21440,5011,21437,5007xe" filled="t" fillcolor="#D1D100" stroked="f">
                <v:path arrowok="t"/>
                <v:fill type="solid"/>
              </v:shape>
            </v:group>
            <v:group style="position:absolute;left:21350;top:5091;width:96;height:80" coordorigin="21350,5091" coordsize="96,80">
              <v:shape style="position:absolute;left:21350;top:5091;width:96;height:80" coordorigin="21350,5091" coordsize="96,80" path="m21409,5091l21387,5091,21379,5093,21350,5132,21352,5145,21384,5171,21386,5155,21376,5152,21368,5147,21365,5140,21363,5131,21363,5125,21400,5105,21437,5105,21435,5102,21419,5093,21409,5091xe" filled="t" fillcolor="#D1D100" stroked="f">
                <v:path arrowok="t"/>
                <v:fill type="solid"/>
              </v:shape>
              <v:shape style="position:absolute;left:21350;top:5091;width:96;height:80" coordorigin="21350,5091" coordsize="96,80" path="m21437,5105l21400,5105,21414,5107,21425,5112,21432,5121,21433,5126,21435,5132,21433,5140,21430,5145,21424,5150,21416,5153,21417,5169,21446,5132,21446,5123,21443,5115,21440,5109,21437,5105xe" filled="t" fillcolor="#D1D100" stroked="f">
                <v:path arrowok="t"/>
                <v:fill type="solid"/>
              </v:shape>
            </v:group>
            <v:group style="position:absolute;left:21354;top:5175;width:91;height:75" coordorigin="21354,5175" coordsize="91,75">
              <v:shape style="position:absolute;left:21354;top:5175;width:91;height:75" coordorigin="21354,5175" coordsize="91,75" path="m21444,5175l21432,5175,21432,5206,21354,5206,21354,5222,21432,5222,21432,5250,21444,5250,21444,5175xe" filled="t" fillcolor="#D1D100" stroked="f">
                <v:path arrowok="t"/>
                <v:fill type="solid"/>
              </v:shape>
            </v:group>
            <v:group style="position:absolute;left:21354;top:5271;width:16;height:16" coordorigin="21354,5271" coordsize="16,16">
              <v:shape style="position:absolute;left:21354;top:5271;width:16;height:16" coordorigin="21354,5271" coordsize="16,16" path="m21354,5279l21370,5279e" filled="f" stroked="t" strokeweight=".896719pt" strokecolor="#D1D100">
                <v:path arrowok="t"/>
              </v:shape>
            </v:group>
            <v:group style="position:absolute;left:2559;top:6022;width:83;height:129" coordorigin="2559,6022" coordsize="83,129">
              <v:shape style="position:absolute;left:2559;top:6022;width:83;height:129" coordorigin="2559,6022" coordsize="83,129" path="m2639,6036l2621,6036,2613,6046,2597,6061,2577,6081,2565,6093,2561,6104,2559,6114,2561,6122,2599,6151,2615,6147,2628,6141,2631,6138,2599,6138,2589,6136,2581,6132,2577,6125,2575,6116,2577,6106,2581,6097,2593,6084,2610,6069,2624,6057,2634,6044,2639,6036xe" filled="t" fillcolor="#FF0000" stroked="f">
                <v:path arrowok="t"/>
                <v:fill type="solid"/>
              </v:shape>
              <v:shape style="position:absolute;left:2559;top:6022;width:83;height:129" coordorigin="2559,6022" coordsize="83,129" path="m2624,6112l2621,6122,2616,6132,2608,6136,2599,6138,2631,6138,2632,6136,2636,6130,2639,6122,2640,6114,2624,6112xe" filled="t" fillcolor="#FF0000" stroked="f">
                <v:path arrowok="t"/>
                <v:fill type="solid"/>
              </v:shape>
              <v:shape style="position:absolute;left:2559;top:6022;width:83;height:129" coordorigin="2559,6022" coordsize="83,129" path="m2642,6022l2559,6022,2559,6038,2621,6036,2639,6036,2640,6034,2642,6025,2642,6022xe" filled="t" fillcolor="#FF0000" stroked="f">
                <v:path arrowok="t"/>
                <v:fill type="solid"/>
              </v:shape>
            </v:group>
            <v:group style="position:absolute;left:13688;top:4951;width:148;height:84" coordorigin="13688,4951" coordsize="148,84">
              <v:shape style="position:absolute;left:13688;top:4951;width:148;height:84" coordorigin="13688,4951" coordsize="148,84" path="m13788,4951l13737,4951,13716,4954,13700,4962,13691,4975,13688,4992,13689,5005,13739,5035,13739,5021,13721,5019,13710,5015,13702,5005,13700,4992,13702,4980,13710,4972,13721,4965,13739,4964,13823,4964,13821,4962,13807,4954,13788,4951xe" filled="t" fillcolor="#000000" stroked="f">
                <v:path arrowok="t"/>
                <v:fill type="solid"/>
              </v:shape>
              <v:shape style="position:absolute;left:13688;top:4951;width:148;height:84" coordorigin="13688,4951" coordsize="148,84" path="m13823,4964l13790,4964,13804,4965,13815,4972,13821,4980,13823,4992,13821,5007,13815,5015,13802,5019,13786,5021,13786,5034,13793,5034,13804,5032,13836,4992,13833,4975,13823,4964xe" filled="t" fillcolor="#000000" stroked="f">
                <v:path arrowok="t"/>
                <v:fill type="solid"/>
              </v:shape>
            </v:group>
            <v:group style="position:absolute;left:13692;top:5062;width:139;height:84" coordorigin="13692,5062" coordsize="139,84">
              <v:shape style="position:absolute;left:13692;top:5062;width:139;height:84" coordorigin="13692,5062" coordsize="139,84" path="m13831,5062l13820,5062,13820,5101,13692,5101,13692,5113,13820,5113,13820,5147,13831,5147,13831,5062xe" filled="t" fillcolor="#000000" stroked="f">
                <v:path arrowok="t"/>
                <v:fill type="solid"/>
              </v:shape>
            </v:group>
            <v:group style="position:absolute;left:13692;top:5180;width:21;height:21" coordorigin="13692,5180" coordsize="21,21">
              <v:shape style="position:absolute;left:13692;top:5180;width:21;height:21" coordorigin="13692,5180" coordsize="21,21" path="m13692,5191l13713,5191e" filled="f" stroked="t" strokeweight="1.13507pt" strokecolor="#000000">
                <v:path arrowok="t"/>
              </v:shape>
            </v:group>
            <v:group style="position:absolute;left:13659;top:5473;width:242;height:2" coordorigin="13659,5473" coordsize="242,2">
              <v:shape style="position:absolute;left:13659;top:5473;width:242;height:2" coordorigin="13659,5473" coordsize="242,0" path="m13659,5473l13901,5473e" filled="f" stroked="t" strokeweight="1.939655pt" strokecolor="#000000">
                <v:path arrowok="t"/>
              </v:shape>
            </v:group>
            <v:group style="position:absolute;left:13692;top:5392;width:16;height:62" coordorigin="13692,5392" coordsize="16,62">
              <v:shape style="position:absolute;left:13692;top:5392;width:16;height:62" coordorigin="13692,5392" coordsize="16,62" path="m13692,5423l13708,5423e" filled="f" stroked="t" strokeweight="3.2pt" strokecolor="#000000">
                <v:path arrowok="t"/>
              </v:shape>
            </v:group>
            <v:group style="position:absolute;left:13692;top:5384;width:209;height:2" coordorigin="13692,5384" coordsize="209,2">
              <v:shape style="position:absolute;left:13692;top:5384;width:209;height:2" coordorigin="13692,5384" coordsize="209,0" path="m13692,5384l13901,5384e" filled="f" stroked="t" strokeweight=".9pt" strokecolor="#000000">
                <v:path arrowok="t"/>
              </v:shape>
            </v:group>
            <v:group style="position:absolute;left:13692;top:5524;width:139;height:94" coordorigin="13692,5524" coordsize="139,94">
              <v:shape style="position:absolute;left:13692;top:5524;width:139;height:94" coordorigin="13692,5524" coordsize="139,94" path="m13727,5524l13692,5563,13696,5582,13705,5595,13699,5601,13696,5612,13696,5618,13708,5618,13710,5609,13718,5607,13785,5607,13804,5606,13817,5601,13823,5596,13824,5595,13721,5595,13712,5582,13705,5566,13705,5556,13707,5547,13712,5540,13719,5537,13760,5537,13758,5534,13743,5526,13727,5524xe" filled="t" fillcolor="#000000" stroked="f">
                <v:path arrowok="t"/>
                <v:fill type="solid"/>
              </v:shape>
              <v:shape style="position:absolute;left:13692;top:5524;width:139;height:94" coordorigin="13692,5524" coordsize="139,94" path="m13760,5537l13731,5537,13740,5539,13748,5542,13755,5548,13758,5558,13763,5575,13767,5595,13782,5595,13772,5563,13767,5545,13760,5537xe" filled="t" fillcolor="#000000" stroked="f">
                <v:path arrowok="t"/>
                <v:fill type="solid"/>
              </v:shape>
              <v:shape style="position:absolute;left:13692;top:5524;width:139;height:94" coordorigin="13692,5524" coordsize="139,94" path="m13793,5528l13793,5539,13804,5542,13812,5547,13818,5556,13820,5567,13818,5579,13812,5588,13804,5593,13791,5595,13824,5595,13828,5588,13831,5579,13831,5567,13829,5552,13821,5539,13809,5531,13793,5528xe" filled="t" fillcolor="#000000" stroked="f">
                <v:path arrowok="t"/>
                <v:fill type="solid"/>
              </v:shape>
            </v:group>
            <v:group style="position:absolute;left:13638;top:5655;width:198;height:83" coordorigin="13638,5655" coordsize="198,83">
              <v:shape style="position:absolute;left:13638;top:5655;width:198;height:83" coordorigin="13638,5655" coordsize="198,83" path="m13739,5668l13702,5668,13692,5681,13688,5695,13689,5708,13737,5738,13788,5738,13801,5736,13812,5733,13821,5727,13823,5725,13739,5725,13724,5724,13712,5717,13704,5709,13700,5697,13704,5684,13712,5674,13723,5669,13739,5668xe" filled="t" fillcolor="#000000" stroked="f">
                <v:path arrowok="t"/>
                <v:fill type="solid"/>
              </v:shape>
              <v:shape style="position:absolute;left:13638;top:5655;width:198;height:83" coordorigin="13638,5655" coordsize="198,83" path="m13817,5668l13788,5668,13799,5669,13810,5676,13820,5684,13823,5697,13821,5709,13814,5719,13804,5724,13790,5725,13823,5725,13829,5719,13834,5708,13836,5695,13834,5687,13831,5679,13825,5673,13817,5668xe" filled="t" fillcolor="#000000" stroked="f">
                <v:path arrowok="t"/>
                <v:fill type="solid"/>
              </v:shape>
              <v:shape style="position:absolute;left:13638;top:5655;width:198;height:83" coordorigin="13638,5655" coordsize="198,83" path="m13831,5655l13638,5655,13638,5668,13831,5668,13831,5655xe" filled="t" fillcolor="#000000" stroked="f">
                <v:path arrowok="t"/>
                <v:fill type="solid"/>
              </v:shape>
            </v:group>
            <v:group style="position:absolute;left:13692;top:5784;width:139;height:73" coordorigin="13692,5784" coordsize="139,73">
              <v:shape style="position:absolute;left:13692;top:5784;width:139;height:73" coordorigin="13692,5784" coordsize="139,73" path="m13831,5846l13692,5846,13692,5857,13831,5857,13831,5846xe" filled="t" fillcolor="#000000" stroked="f">
                <v:path arrowok="t"/>
                <v:fill type="solid"/>
              </v:shape>
              <v:shape style="position:absolute;left:13692;top:5784;width:139;height:73" coordorigin="13692,5784" coordsize="139,73" path="m13742,5797l13716,5797,13783,5846,13809,5846,13742,5797xe" filled="t" fillcolor="#000000" stroked="f">
                <v:path arrowok="t"/>
                <v:fill type="solid"/>
              </v:shape>
              <v:shape style="position:absolute;left:13692;top:5784;width:139;height:73" coordorigin="13692,5784" coordsize="139,73" path="m13831,5784l13692,5784,13692,5797,13831,5797,13831,5784xe" filled="t" fillcolor="#000000" stroked="f">
                <v:path arrowok="t"/>
                <v:fill type="solid"/>
              </v:shape>
            </v:group>
            <v:group style="position:absolute;left:13665;top:5990;width:166;height:2" coordorigin="13665,5990" coordsize="166,2">
              <v:shape style="position:absolute;left:13665;top:5990;width:166;height:2" coordorigin="13665,5990" coordsize="166,0" path="m13665,5990l13831,5990e" filled="f" stroked="t" strokeweight="1.517047pt" strokecolor="#000000">
                <v:path arrowok="t"/>
              </v:shape>
            </v:group>
            <v:group style="position:absolute;left:13692;top:5922;width:13;height:54" coordorigin="13692,5922" coordsize="13,54">
              <v:shape style="position:absolute;left:13692;top:5922;width:13;height:54" coordorigin="13692,5922" coordsize="13,54" path="m13692,5949l13705,5949e" filled="f" stroked="t" strokeweight="2.8pt" strokecolor="#000000">
                <v:path arrowok="t"/>
              </v:shape>
            </v:group>
            <v:group style="position:absolute;left:13692;top:5915;width:139;height:2" coordorigin="13692,5915" coordsize="139,2">
              <v:shape style="position:absolute;left:13692;top:5915;width:139;height:2" coordorigin="13692,5915" coordsize="139,0" path="m13692,5915l13831,5915e" filled="f" stroked="t" strokeweight=".8pt" strokecolor="#000000">
                <v:path arrowok="t"/>
              </v:shape>
            </v:group>
            <v:group style="position:absolute;left:13692;top:6136;width:139;height:2" coordorigin="13692,6136" coordsize="139,2">
              <v:shape style="position:absolute;left:13692;top:6136;width:139;height:2" coordorigin="13692,6136" coordsize="139,0" path="m13692,6136l13831,6136e" filled="f" stroked="t" strokeweight=".737375pt" strokecolor="#000000">
                <v:path arrowok="t"/>
              </v:shape>
            </v:group>
            <v:group style="position:absolute;left:13692;top:6036;width:139;height:78" coordorigin="13692,6036" coordsize="139,78">
              <v:shape style="position:absolute;left:13692;top:6036;width:139;height:78" coordorigin="13692,6036" coordsize="139,78" path="m13831,6036l13692,6036,13692,6077,13696,6093,13704,6104,13716,6111,13735,6114,13751,6111,13764,6104,13766,6101,13735,6101,13721,6100,13712,6095,13707,6089,13705,6077,13705,6049,13831,6049,13831,6036xe" filled="t" fillcolor="#000000" stroked="f">
                <v:path arrowok="t"/>
                <v:fill type="solid"/>
              </v:shape>
              <v:shape style="position:absolute;left:13692;top:6036;width:139;height:78" coordorigin="13692,6036" coordsize="139,78" path="m13774,6049l13763,6049,13763,6069,13761,6084,13756,6093,13747,6100,13735,6101,13766,6101,13772,6092,13774,6076,13774,6049xe" filled="t" fillcolor="#000000" stroked="f">
                <v:path arrowok="t"/>
                <v:fill type="solid"/>
              </v:shape>
            </v:group>
            <v:group style="position:absolute;left:13692;top:6259;width:139;height:2" coordorigin="13692,6259" coordsize="139,2">
              <v:shape style="position:absolute;left:13692;top:6259;width:139;height:2" coordorigin="13692,6259" coordsize="139,0" path="m13692,6259l13831,6259e" filled="f" stroked="t" strokeweight=".737375pt" strokecolor="#000000">
                <v:path arrowok="t"/>
              </v:shape>
            </v:group>
            <v:group style="position:absolute;left:13763;top:6203;width:11;height:49" coordorigin="13763,6203" coordsize="11,49">
              <v:shape style="position:absolute;left:13763;top:6203;width:11;height:49" coordorigin="13763,6203" coordsize="11,49" path="m13763,6228l13774,6228e" filled="f" stroked="t" strokeweight="2.569827pt" strokecolor="#000000">
                <v:path arrowok="t"/>
              </v:shape>
            </v:group>
            <v:group style="position:absolute;left:13692;top:6197;width:139;height:2" coordorigin="13692,6197" coordsize="139,2">
              <v:shape style="position:absolute;left:13692;top:6197;width:139;height:2" coordorigin="13692,6197" coordsize="139,0" path="m13692,6197l13831,6197e" filled="f" stroked="t" strokeweight=".737375pt" strokecolor="#000000">
                <v:path arrowok="t"/>
              </v:shape>
            </v:group>
            <v:group style="position:absolute;left:13688;top:6312;width:148;height:83" coordorigin="13688,6312" coordsize="148,83">
              <v:shape style="position:absolute;left:13688;top:6312;width:148;height:83" coordorigin="13688,6312" coordsize="148,83" path="m13788,6312l13737,6312,13718,6315,13688,6353,13692,6371,13702,6383,13718,6391,13737,6394,13788,6394,13807,6391,13823,6383,13824,6382,13739,6382,13721,6380,13710,6374,13702,6366,13700,6353,13702,6340,13710,6331,13721,6326,13739,6324,13823,6324,13821,6323,13807,6315,13788,6312xe" filled="t" fillcolor="#000000" stroked="f">
                <v:path arrowok="t"/>
                <v:fill type="solid"/>
              </v:shape>
              <v:shape style="position:absolute;left:13688;top:6312;width:148;height:83" coordorigin="13688,6312" coordsize="148,83" path="m13823,6324l13790,6324,13804,6326,13815,6331,13821,6340,13823,6353,13821,6366,13815,6374,13804,6380,13790,6382,13824,6382,13833,6371,13836,6353,13833,6336,13823,6324xe" filled="t" fillcolor="#000000" stroked="f">
                <v:path arrowok="t"/>
                <v:fill type="solid"/>
              </v:shape>
            </v:group>
            <v:group style="position:absolute;left:1925;top:7234;width:120;height:134" coordorigin="1925,7234" coordsize="120,134">
              <v:shape style="position:absolute;left:1925;top:7234;width:120;height:134" coordorigin="1925,7234" coordsize="120,134" path="m2032,7247l2008,7247,2017,7250,2025,7257,2028,7264,2030,7272,2027,7280,2022,7288,2013,7293,1997,7298,1976,7303,1957,7308,1942,7312,1933,7319,1926,7327,1925,7328,1997,7368,2003,7355,1950,7327,1962,7322,2025,7304,2044,7276,2044,7269,2043,7263,2036,7250,2032,7247xe" filled="t" fillcolor="#FF0000" stroked="f">
                <v:path arrowok="t"/>
                <v:fill type="solid"/>
              </v:shape>
              <v:shape style="position:absolute;left:1925;top:7234;width:120;height:134" coordorigin="1925,7234" coordsize="120,134" path="m2008,7234l1995,7234,1987,7236,1982,7241,1976,7245,1971,7252,1984,7261,1990,7252,1998,7249,2008,7247,2032,7247,2024,7241,2008,7234xe" filled="t" fillcolor="#FF0000" stroked="f">
                <v:path arrowok="t"/>
                <v:fill type="solid"/>
              </v:shape>
            </v:group>
            <v:group style="position:absolute;left:26867;top:9435;width:124;height:137" coordorigin="26867,9435" coordsize="124,137">
              <v:shape style="position:absolute;left:26867;top:9435;width:124;height:137" coordorigin="26867,9435" coordsize="124,137" path="m26980,9449l26956,9449,26966,9454,26974,9459,26977,9467,26978,9476,26974,9484,26967,9492,26958,9497,26942,9502,26920,9505,26900,9508,26886,9513,26875,9519,26867,9527,26937,9572,26945,9559,26892,9527,26905,9522,26971,9508,26991,9481,26991,9467,26985,9454,26980,9449xe" filled="t" fillcolor="#FF0000" stroked="f">
                <v:path arrowok="t"/>
                <v:fill type="solid"/>
              </v:shape>
              <v:shape style="position:absolute;left:26867;top:9435;width:124;height:137" coordorigin="26867,9435" coordsize="124,137" path="m26950,9435l26943,9435,26935,9436,26923,9446,26918,9452,26931,9462,26939,9454,26947,9449,26980,9449,26978,9448,26972,9443,26964,9438,26958,9436,26950,9435xe" filled="t" fillcolor="#FF0000" stroked="f">
                <v:path arrowok="t"/>
                <v:fill type="solid"/>
              </v:shape>
            </v:group>
            <v:group style="position:absolute;left:26966;top:9487;width:108;height:126" coordorigin="26966,9487" coordsize="108,126">
              <v:shape style="position:absolute;left:26966;top:9487;width:108;height:126" coordorigin="26966,9487" coordsize="108,126" path="m26998,9534l26966,9565,26966,9573,27009,9613,27025,9610,27031,9607,27037,9602,27040,9599,27002,9599,26993,9596,26985,9588,26980,9578,26980,9569,26983,9559,26990,9551,26999,9548,27010,9546,27066,9546,27068,9545,27034,9545,27026,9542,27020,9535,27007,9535,26998,9534xe" filled="t" fillcolor="#FF0000" stroked="f">
                <v:path arrowok="t"/>
                <v:fill type="solid"/>
              </v:shape>
              <v:shape style="position:absolute;left:26966;top:9487;width:108;height:126" coordorigin="26966,9487" coordsize="108,126" path="m27066,9546l27010,9546,27020,9551,27028,9557,27033,9567,27033,9578,27029,9588,27023,9596,27014,9599,27040,9599,27042,9596,27047,9586,27049,9575,27045,9565,27041,9556,27049,9556,27057,9554,27063,9549,27066,9546xe" filled="t" fillcolor="#FF0000" stroked="f">
                <v:path arrowok="t"/>
                <v:fill type="solid"/>
              </v:shape>
              <v:shape style="position:absolute;left:26966;top:9487;width:108;height:126" coordorigin="26966,9487" coordsize="108,126" path="m27064,9502l27041,9502,27049,9505,27055,9511,27060,9519,27060,9527,27057,9535,27050,9542,27044,9545,27068,9545,27069,9543,27072,9537,27074,9530,27074,9524,27072,9518,27071,9510,27066,9505,27064,9502xe" filled="t" fillcolor="#FF0000" stroked="f">
                <v:path arrowok="t"/>
                <v:fill type="solid"/>
              </v:shape>
              <v:shape style="position:absolute;left:26966;top:9487;width:108;height:126" coordorigin="26966,9487" coordsize="108,126" path="m27034,9487l27001,9519,27007,9535,27020,9535,27017,9527,27017,9519,27020,9511,27025,9505,27033,9502,27064,9502,27061,9498,27055,9495,27049,9491,27042,9489,27034,9487xe" filled="t" fillcolor="#FF0000" stroked="f">
                <v:path arrowok="t"/>
                <v:fill type="solid"/>
              </v:shape>
            </v:group>
            <v:group style="position:absolute;left:27041;top:9559;width:102;height:113" coordorigin="27041,9559" coordsize="102,113">
              <v:shape style="position:absolute;left:27041;top:9559;width:102;height:113" coordorigin="27041,9559" coordsize="102,113" path="m27108,9608l27076,9608,27082,9615,27082,9621,27084,9629,27082,9663,27098,9672,27098,9639,27096,9623,27090,9612,27101,9612,27108,9608xe" filled="t" fillcolor="#FF0000" stroked="f">
                <v:path arrowok="t"/>
                <v:fill type="solid"/>
              </v:shape>
              <v:shape style="position:absolute;left:27041;top:9559;width:102;height:113" coordorigin="27041,9559" coordsize="102,113" path="m27088,9559l27041,9636,27052,9643,27076,9608,27108,9608,27114,9605,27117,9604,27090,9604,27085,9602,27080,9599,27101,9567,27088,9559xe" filled="t" fillcolor="#FF0000" stroked="f">
                <v:path arrowok="t"/>
                <v:fill type="solid"/>
              </v:shape>
              <v:shape style="position:absolute;left:27041;top:9559;width:102;height:113" coordorigin="27041,9559" coordsize="102,113" path="m27130,9586l27120,9586,27108,9594,27096,9600,27090,9604,27117,9604,27125,9599,27139,9599,27143,9593,27130,9586xe" filled="t" fillcolor="#FF0000" stroked="f">
                <v:path arrowok="t"/>
                <v:fill type="solid"/>
              </v:shape>
              <v:shape style="position:absolute;left:27041;top:9559;width:102;height:113" coordorigin="27041,9559" coordsize="102,113" path="m27139,9599l27128,9599,27133,9600,27136,9604,27139,9599xe" filled="t" fillcolor="#FF0000" stroked="f">
                <v:path arrowok="t"/>
                <v:fill type="solid"/>
              </v:shape>
            </v:group>
            <v:group style="position:absolute;left:27111;top:9666;width:22;height:24" coordorigin="27111,9666" coordsize="22,24">
              <v:shape style="position:absolute;left:27111;top:9666;width:22;height:24" coordorigin="27111,9666" coordsize="22,24" path="m27119,9666l27111,9680,27125,9690,27133,9674,27119,9666xe" filled="t" fillcolor="#FF0000" stroked="f">
                <v:path arrowok="t"/>
                <v:fill type="solid"/>
              </v:shape>
            </v:group>
            <v:group style="position:absolute;left:27143;top:9607;width:124;height:137" coordorigin="27143,9607" coordsize="124,137">
              <v:shape style="position:absolute;left:27143;top:9607;width:124;height:137" coordorigin="27143,9607" coordsize="124,137" path="m27255,9621l27232,9621,27241,9626,27248,9631,27253,9639,27253,9648,27195,9677,27176,9680,27162,9685,27151,9691,27143,9698,27143,9699,27213,9744,27221,9731,27168,9699,27179,9694,27245,9680,27267,9653,27267,9645,27264,9632,27255,9621xe" filled="t" fillcolor="#FF0000" stroked="f">
                <v:path arrowok="t"/>
                <v:fill type="solid"/>
              </v:shape>
              <v:shape style="position:absolute;left:27143;top:9607;width:124;height:137" coordorigin="27143,9607" coordsize="124,137" path="m27225,9607l27217,9607,27211,9608,27205,9612,27198,9616,27194,9624,27206,9634,27213,9626,27222,9621,27255,9621,27254,9620,27248,9615,27240,9610,27232,9608,27225,9607xe" filled="t" fillcolor="#FF0000" stroked="f">
                <v:path arrowok="t"/>
                <v:fill type="solid"/>
              </v:shape>
            </v:group>
            <v:group style="position:absolute;left:26051;top:10104;width:131;height:135" coordorigin="26051,10104" coordsize="131,135">
              <v:shape style="position:absolute;left:26051;top:10104;width:131;height:135" coordorigin="26051,10104" coordsize="131,135" path="m26171,10118l26148,10118,26158,10123,26164,10129,26167,10139,26167,10147,26107,10171,26088,10173,26072,10176,26061,10180,26053,10187,26051,10188,26118,10239,26128,10227,26078,10190,26089,10187,26156,10179,26182,10145,26180,10139,26179,10131,26175,10125,26171,10118xe" filled="t" fillcolor="#FF0000" stroked="f">
                <v:path arrowok="t"/>
                <v:fill type="solid"/>
              </v:shape>
              <v:shape style="position:absolute;left:26051;top:10104;width:131;height:135" coordorigin="26051,10104" coordsize="131,135" path="m26144,10104l26129,10104,26121,10107,26115,10112,26110,10118,26121,10128,26129,10122,26139,10118,26171,10118,26164,10114,26156,10109,26150,10106,26144,10104xe" filled="t" fillcolor="#FF0000" stroked="f">
                <v:path arrowok="t"/>
                <v:fill type="solid"/>
              </v:shape>
            </v:group>
            <v:group style="position:absolute;left:26145;top:10165;width:113;height:121" coordorigin="26145,10165" coordsize="113,121">
              <v:shape style="position:absolute;left:26145;top:10165;width:113;height:121" coordorigin="26145,10165" coordsize="113,121" path="m26180,10206l26145,10243,26148,10259,26158,10271,26171,10281,26179,10284,26187,10286,26201,10286,26209,10282,26215,10278,26219,10273,26191,10273,26182,10271,26172,10267,26164,10259,26161,10249,26161,10239,26166,10230,26172,10224,26182,10220,26218,10220,26210,10216,26204,10209,26191,10209,26180,10206xe" filled="t" fillcolor="#FF0000" stroked="f">
                <v:path arrowok="t"/>
                <v:fill type="solid"/>
              </v:shape>
              <v:shape style="position:absolute;left:26145;top:10165;width:113;height:121" coordorigin="26145,10165" coordsize="113,121" path="m26249,10177l26218,10177,26228,10179,26236,10182,26241,10188,26244,10196,26244,10204,26241,10212,26234,10219,26226,10220,26193,10220,26202,10225,26210,10233,26214,10243,26214,10254,26209,10263,26201,10270,26191,10273,26219,10273,26220,10271,26226,10262,26228,10252,26226,10243,26222,10231,26239,10231,26246,10228,26252,10222,26258,10209,26258,10196,26257,10190,26253,10184,26249,10177xe" filled="t" fillcolor="#FF0000" stroked="f">
                <v:path arrowok="t"/>
                <v:fill type="solid"/>
              </v:shape>
              <v:shape style="position:absolute;left:26145;top:10165;width:113;height:121" coordorigin="26145,10165" coordsize="113,121" path="m26239,10231l26222,10231,26231,10233,26239,10231xe" filled="t" fillcolor="#FF0000" stroked="f">
                <v:path arrowok="t"/>
                <v:fill type="solid"/>
              </v:shape>
              <v:shape style="position:absolute;left:26145;top:10165;width:113;height:121" coordorigin="26145,10165" coordsize="113,121" path="m26230,10165l26209,10165,26202,10168,26193,10177,26188,10185,26187,10193,26188,10201,26191,10209,26204,10209,26201,10201,26201,10193,26206,10185,26210,10180,26218,10177,26249,10177,26236,10168,26230,10165xe" filled="t" fillcolor="#FF0000" stroked="f">
                <v:path arrowok="t"/>
                <v:fill type="solid"/>
              </v:shape>
            </v:group>
            <v:group style="position:absolute;left:26215;top:10239;width:105;height:113" coordorigin="26215,10239" coordsize="105,113">
              <v:shape style="position:absolute;left:26215;top:10239;width:105;height:113" coordorigin="26215,10239" coordsize="105,113" path="m26292,10287l26252,10287,26255,10290,26258,10295,26258,10310,26255,10341,26269,10353,26273,10319,26271,10303,26266,10292,26282,10292,26292,10287xe" filled="t" fillcolor="#FF0000" stroked="f">
                <v:path arrowok="t"/>
                <v:fill type="solid"/>
              </v:shape>
              <v:shape style="position:absolute;left:26215;top:10239;width:105;height:113" coordorigin="26215,10239" coordsize="105,113" path="m26269,10239l26215,10311,26226,10321,26252,10287,26292,10287,26300,10282,26263,10282,26258,10279,26282,10247,26269,10239xe" filled="t" fillcolor="#FF0000" stroked="f">
                <v:path arrowok="t"/>
                <v:fill type="solid"/>
              </v:shape>
              <v:shape style="position:absolute;left:26215;top:10239;width:105;height:113" coordorigin="26215,10239" coordsize="105,113" path="m26282,10292l26266,10292,26279,10294,26282,10292xe" filled="t" fillcolor="#FF0000" stroked="f">
                <v:path arrowok="t"/>
                <v:fill type="solid"/>
              </v:shape>
              <v:shape style="position:absolute;left:26215;top:10239;width:105;height:113" coordorigin="26215,10239" coordsize="105,113" path="m26318,10281l26303,10281,26306,10282,26311,10286,26314,10287,26318,10281xe" filled="t" fillcolor="#FF0000" stroked="f">
                <v:path arrowok="t"/>
                <v:fill type="solid"/>
              </v:shape>
              <v:shape style="position:absolute;left:26215;top:10239;width:105;height:113" coordorigin="26215,10239" coordsize="105,113" path="m26308,10270l26300,10270,26285,10276,26274,10281,26268,10282,26300,10282,26303,10281,26318,10281,26320,10278,26319,10276,26308,10270xe" filled="t" fillcolor="#FF0000" stroked="f">
                <v:path arrowok="t"/>
                <v:fill type="solid"/>
              </v:shape>
            </v:group>
            <v:group style="position:absolute;left:26281;top:10348;width:24;height:24" coordorigin="26281,10348" coordsize="24,24">
              <v:shape style="position:absolute;left:26281;top:10348;width:24;height:24" coordorigin="26281,10348" coordsize="24,24" path="m26292,10348l26281,10362,26295,10372,26304,10357,26292,10348xe" filled="t" fillcolor="#FF0000" stroked="f">
                <v:path arrowok="t"/>
                <v:fill type="solid"/>
              </v:shape>
            </v:group>
            <v:group style="position:absolute;left:26347;top:10313;width:89;height:108" coordorigin="26347,10313" coordsize="89,108">
              <v:shape style="position:absolute;left:26347;top:10313;width:89;height:108" coordorigin="26347,10313" coordsize="89,108" path="m26379,10316l26371,10329,26391,10332,26408,10332,26347,10412,26360,10421,26437,10319,26408,10319,26379,10316xe" filled="t" fillcolor="#FF0000" stroked="f">
                <v:path arrowok="t"/>
                <v:fill type="solid"/>
              </v:shape>
              <v:shape style="position:absolute;left:26347;top:10313;width:89;height:108" coordorigin="26347,10313" coordsize="89,108" path="m26429,10313l26419,10316,26408,10319,26437,10319,26429,10313xe" filled="t" fillcolor="#FF0000" stroked="f">
                <v:path arrowok="t"/>
                <v:fill type="solid"/>
              </v:shape>
            </v:group>
            <v:group style="position:absolute;left:28870;top:10284;width:129;height:135" coordorigin="28870,10284" coordsize="129,135">
              <v:shape style="position:absolute;left:28870;top:10284;width:129;height:135" coordorigin="28870,10284" coordsize="129,135" path="m28986,10298l28965,10298,28975,10303,28981,10311,28985,10319,28985,10327,28924,10351,28905,10353,28891,10356,28879,10361,28871,10367,28870,10370,28937,10419,28945,10408,28895,10370,28908,10369,28930,10365,28958,10364,28975,10359,28985,10353,28993,10346,28996,10340,28999,10327,28999,10319,28997,10313,28994,10306,28986,10298xe" filled="t" fillcolor="#FF0000" stroked="f">
                <v:path arrowok="t"/>
                <v:fill type="solid"/>
              </v:shape>
              <v:shape style="position:absolute;left:28870;top:10284;width:129;height:135" coordorigin="28870,10284" coordsize="129,135" path="m28961,10284l28954,10284,28946,10286,28940,10287,28934,10292,28927,10298,28940,10310,28948,10302,28956,10298,28986,10298,28981,10294,28975,10289,28969,10286,28961,10284xe" filled="t" fillcolor="#FF0000" stroked="f">
                <v:path arrowok="t"/>
                <v:fill type="solid"/>
              </v:shape>
            </v:group>
            <v:group style="position:absolute;left:28967;top:10346;width:112;height:121" coordorigin="28967,10346" coordsize="112,121">
              <v:shape style="position:absolute;left:28967;top:10346;width:112;height:121" coordorigin="28967,10346" coordsize="112,121" path="m29037,10346l28977,10396,28967,10419,28967,10429,29007,10467,29015,10466,29023,10463,29029,10459,29036,10453,29001,10453,28991,10448,28988,10445,28981,10435,28981,10429,28983,10418,28988,10408,28997,10400,29007,10396,29044,10396,29037,10391,29029,10386,29002,10386,29015,10372,29029,10362,29037,10361,29044,10359,29066,10359,29063,10356,29055,10349,29047,10348,29037,10346xe" filled="t" fillcolor="#FF0000" stroked="f">
                <v:path arrowok="t"/>
                <v:fill type="solid"/>
              </v:shape>
              <v:shape style="position:absolute;left:28967;top:10346;width:112;height:121" coordorigin="28967,10346" coordsize="112,121" path="m29044,10396l29007,10396,29016,10397,29026,10402,29034,10408,29036,10419,29036,10429,29029,10440,29021,10448,29010,10453,29036,10453,29042,10447,29047,10440,29050,10432,29052,10424,29052,10416,29050,10408,29044,10396xe" filled="t" fillcolor="#FF0000" stroked="f">
                <v:path arrowok="t"/>
                <v:fill type="solid"/>
              </v:shape>
              <v:shape style="position:absolute;left:28967;top:10346;width:112;height:121" coordorigin="28967,10346" coordsize="112,121" path="m29066,10359l29044,10359,29050,10361,29056,10365,29061,10370,29064,10378,29064,10384,29061,10394,29074,10402,29079,10389,29079,10376,29074,10365,29066,10359xe" filled="t" fillcolor="#FF0000" stroked="f">
                <v:path arrowok="t"/>
                <v:fill type="solid"/>
              </v:shape>
              <v:shape style="position:absolute;left:28967;top:10346;width:112;height:121" coordorigin="28967,10346" coordsize="112,121" path="m29020,10384l29012,10384,29002,10386,29029,10386,29020,10384xe" filled="t" fillcolor="#FF0000" stroked="f">
                <v:path arrowok="t"/>
                <v:fill type="solid"/>
              </v:shape>
            </v:group>
            <v:group style="position:absolute;left:29032;top:10419;width:107;height:113" coordorigin="29032,10419" coordsize="107,113">
              <v:shape style="position:absolute;left:29032;top:10419;width:107;height:113" coordorigin="29032,10419" coordsize="107,113" path="m29109,10467l29071,10467,29074,10470,29075,10475,29077,10482,29077,10490,29072,10523,29087,10533,29090,10501,29090,10483,29085,10472,29099,10472,29109,10467xe" filled="t" fillcolor="#FF0000" stroked="f">
                <v:path arrowok="t"/>
                <v:fill type="solid"/>
              </v:shape>
              <v:shape style="position:absolute;left:29032;top:10419;width:107;height:113" coordorigin="29032,10419" coordsize="107,113" path="m29088,10419l29032,10493,29045,10501,29071,10467,29109,10467,29116,10464,29087,10464,29082,10463,29075,10459,29099,10429,29088,10419xe" filled="t" fillcolor="#FF0000" stroked="f">
                <v:path arrowok="t"/>
                <v:fill type="solid"/>
              </v:shape>
              <v:shape style="position:absolute;left:29032;top:10419;width:107;height:113" coordorigin="29032,10419" coordsize="107,113" path="m29099,10472l29085,10472,29096,10474,29099,10472xe" filled="t" fillcolor="#FF0000" stroked="f">
                <v:path arrowok="t"/>
                <v:fill type="solid"/>
              </v:shape>
              <v:shape style="position:absolute;left:29032;top:10419;width:107;height:113" coordorigin="29032,10419" coordsize="107,113" path="m29136,10463l29123,10463,29128,10466,29131,10469,29136,10463xe" filled="t" fillcolor="#FF0000" stroked="f">
                <v:path arrowok="t"/>
                <v:fill type="solid"/>
              </v:shape>
              <v:shape style="position:absolute;left:29032;top:10419;width:107;height:113" coordorigin="29032,10419" coordsize="107,113" path="m29126,10450l29118,10450,29104,10456,29093,10463,29087,10464,29116,10464,29120,10463,29136,10463,29139,10458,29136,10456,29126,10450xe" filled="t" fillcolor="#FF0000" stroked="f">
                <v:path arrowok="t"/>
                <v:fill type="solid"/>
              </v:shape>
            </v:group>
            <v:group style="position:absolute;left:29099;top:10528;width:24;height:24" coordorigin="29099,10528" coordsize="24,24">
              <v:shape style="position:absolute;left:29099;top:10528;width:24;height:24" coordorigin="29099,10528" coordsize="24,24" path="m29109,10528l29099,10542,29112,10552,29123,10539,29109,10528xe" filled="t" fillcolor="#FF0000" stroked="f">
                <v:path arrowok="t"/>
                <v:fill type="solid"/>
              </v:shape>
            </v:group>
            <v:group style="position:absolute;left:29144;top:10480;width:112;height:121" coordorigin="29144,10480" coordsize="112,121">
              <v:shape style="position:absolute;left:29144;top:10480;width:112;height:121" coordorigin="29144,10480" coordsize="112,121" path="m29150,10541l29147,10547,29144,10560,29146,10568,29169,10596,29176,10600,29184,10601,29200,10601,29208,10598,29214,10593,29220,10587,29177,10587,29169,10582,29163,10576,29160,10568,29160,10558,29165,10547,29150,10541xe" filled="t" fillcolor="#FF0000" stroked="f">
                <v:path arrowok="t"/>
                <v:fill type="solid"/>
              </v:shape>
              <v:shape style="position:absolute;left:29144;top:10480;width:112;height:121" coordorigin="29144,10480" coordsize="112,121" path="m29201,10526l29192,10537,29201,10542,29208,10549,29211,10558,29211,10568,29206,10577,29198,10584,29189,10587,29220,10587,29225,10577,29227,10566,29225,10557,29220,10547,29228,10547,29236,10545,29243,10542,29249,10536,29250,10534,29220,10534,29212,10533,29203,10528,29201,10526xe" filled="t" fillcolor="#FF0000" stroked="f">
                <v:path arrowok="t"/>
                <v:fill type="solid"/>
              </v:shape>
              <v:shape style="position:absolute;left:29144;top:10480;width:112;height:121" coordorigin="29144,10480" coordsize="112,121" path="m29244,10493l29217,10493,29225,10494,29233,10498,29238,10504,29241,10510,29241,10518,29236,10526,29230,10533,29220,10534,29250,10534,29252,10531,29256,10518,29254,10510,29252,10504,29249,10498,29244,10493xe" filled="t" fillcolor="#FF0000" stroked="f">
                <v:path arrowok="t"/>
                <v:fill type="solid"/>
              </v:shape>
              <v:shape style="position:absolute;left:29144;top:10480;width:112;height:121" coordorigin="29144,10480" coordsize="112,121" path="m29214,10480l29201,10483,29189,10491,29200,10502,29208,10496,29217,10493,29244,10493,29240,10488,29227,10482,29214,10480xe" filled="t" fillcolor="#FF0000" stroked="f">
                <v:path arrowok="t"/>
                <v:fill type="solid"/>
              </v:shape>
            </v:group>
            <v:group style="position:absolute;left:27871;top:10866;width:126;height:137" coordorigin="27871,10866" coordsize="126,137">
              <v:shape style="position:absolute;left:27871;top:10866;width:126;height:137" coordorigin="27871,10866" coordsize="126,137" path="m27986,10880l27962,10880,27971,10885,27979,10891,27982,10899,27982,10909,27923,10934,27904,10937,27890,10942,27879,10947,27872,10953,27871,10956,27939,11003,27947,10990,27896,10956,27907,10952,27930,10949,27958,10945,27974,10939,27984,10934,27990,10926,27995,10920,27997,10913,27997,10899,27993,10891,27990,10885,27986,10880xe" filled="t" fillcolor="#FF0000" stroked="f">
                <v:path arrowok="t"/>
                <v:fill type="solid"/>
              </v:shape>
              <v:shape style="position:absolute;left:27871;top:10866;width:126;height:137" coordorigin="27871,10866" coordsize="126,137" path="m27957,10866l27949,10866,27943,10867,27936,10870,27930,10875,27923,10882,27936,10893,27944,10883,27952,10880,27986,10880,27978,10874,27971,10870,27963,10867,27957,10866xe" filled="t" fillcolor="#FF0000" stroked="f">
                <v:path arrowok="t"/>
                <v:fill type="solid"/>
              </v:shape>
            </v:group>
            <v:group style="position:absolute;left:27971;top:10925;width:108;height:121" coordorigin="27971,10925" coordsize="108,121">
              <v:shape style="position:absolute;left:27971;top:10925;width:108;height:121" coordorigin="27971,10925" coordsize="108,121" path="m28044,10925l28035,10925,28027,10926,27979,10976,27971,11000,27971,11009,27973,11019,27976,11027,27989,11039,28005,11046,28013,11046,28021,11044,28029,11041,28039,11033,28005,11033,27995,11028,27992,11025,27986,11015,27984,11011,27986,10998,27990,10988,27998,10979,28008,10976,28046,10976,28038,10968,28034,10966,28003,10966,28016,10950,28030,10941,28037,10937,28069,10937,28062,10931,28054,10926,28044,10925xe" filled="t" fillcolor="#FF0000" stroked="f">
                <v:path arrowok="t"/>
                <v:fill type="solid"/>
              </v:shape>
              <v:shape style="position:absolute;left:27971;top:10925;width:108;height:121" coordorigin="27971,10925" coordsize="108,121" path="m28046,10976l28019,10976,28029,10979,28035,10987,28040,10996,28038,11007,28033,11017,28025,11027,28016,11031,28005,11033,28039,11033,28041,11031,28046,11025,28051,11017,28054,11009,28054,10993,28052,10985,28049,10979,28046,10976xe" filled="t" fillcolor="#FF0000" stroked="f">
                <v:path arrowok="t"/>
                <v:fill type="solid"/>
              </v:shape>
              <v:shape style="position:absolute;left:27971;top:10925;width:108;height:121" coordorigin="27971,10925" coordsize="108,121" path="m28069,10937l28049,10937,28056,10941,28062,10947,28065,10953,28065,10961,28064,10969,28076,10977,28080,10964,28080,10952,28073,10941,28069,10937xe" filled="t" fillcolor="#FF0000" stroked="f">
                <v:path arrowok="t"/>
                <v:fill type="solid"/>
              </v:shape>
              <v:shape style="position:absolute;left:27971;top:10925;width:108;height:121" coordorigin="27971,10925" coordsize="108,121" path="m28021,10963l28013,10963,28003,10966,28034,10966,28030,10964,28021,10963xe" filled="t" fillcolor="#FF0000" stroked="f">
                <v:path arrowok="t"/>
                <v:fill type="solid"/>
              </v:shape>
            </v:group>
            <v:group style="position:absolute;left:28040;top:10995;width:104;height:113" coordorigin="28040,10995" coordsize="104,113">
              <v:shape style="position:absolute;left:28040;top:10995;width:104;height:113" coordorigin="28040,10995" coordsize="104,113" path="m28111,11043l28075,11043,28080,11046,28081,11050,28083,11057,28083,11065,28081,11098,28095,11108,28097,11074,28095,11058,28091,11047,28102,11047,28111,11043xe" filled="t" fillcolor="#FF0000" stroked="f">
                <v:path arrowok="t"/>
                <v:fill type="solid"/>
              </v:shape>
              <v:shape style="position:absolute;left:28040;top:10995;width:104;height:113" coordorigin="28040,10995" coordsize="104,113" path="m28091,10995l28040,11070,28052,11078,28075,11043,28111,11043,28115,11041,28117,11039,28091,11039,28086,11038,28081,11035,28103,11003,28091,10995xe" filled="t" fillcolor="#FF0000" stroked="f">
                <v:path arrowok="t"/>
                <v:fill type="solid"/>
              </v:shape>
              <v:shape style="position:absolute;left:28040;top:10995;width:104;height:113" coordorigin="28040,10995" coordsize="104,113" path="m28141,11035l28126,11035,28129,11036,28134,11038,28137,11041,28141,11035xe" filled="t" fillcolor="#FF0000" stroked="f">
                <v:path arrowok="t"/>
                <v:fill type="solid"/>
              </v:shape>
              <v:shape style="position:absolute;left:28040;top:10995;width:104;height:113" coordorigin="28040,10995" coordsize="104,113" path="m28131,11023l28123,11023,28108,11030,28097,11036,28091,11039,28117,11039,28126,11035,28141,11035,28143,11030,28142,11028,28131,11023xe" filled="t" fillcolor="#FF0000" stroked="f">
                <v:path arrowok="t"/>
                <v:fill type="solid"/>
              </v:shape>
            </v:group>
            <v:group style="position:absolute;left:28108;top:11101;width:24;height:24" coordorigin="28108,11101" coordsize="24,24">
              <v:shape style="position:absolute;left:28108;top:11101;width:24;height:24" coordorigin="28108,11101" coordsize="24,24" path="m28118,11101l28108,11116,28123,11125,28132,11111,28118,11101xe" filled="t" fillcolor="#FF0000" stroked="f">
                <v:path arrowok="t"/>
                <v:fill type="solid"/>
              </v:shape>
            </v:group>
            <v:group style="position:absolute;left:28139;top:11047;width:127;height:137" coordorigin="28139,11047" coordsize="127,137">
              <v:shape style="position:absolute;left:28139;top:11047;width:127;height:137" coordorigin="28139,11047" coordsize="127,137" path="m28253,11062l28231,11062,28240,11066,28247,11073,28252,11081,28252,11089,28193,11116,28174,11119,28159,11122,28148,11129,28140,11135,28139,11137,28209,11184,28217,11172,28166,11137,28177,11133,28244,11121,28266,11094,28266,11081,28263,11073,28260,11066,28253,11062xe" filled="t" fillcolor="#FF0000" stroked="f">
                <v:path arrowok="t"/>
                <v:fill type="solid"/>
              </v:shape>
              <v:shape style="position:absolute;left:28139;top:11047;width:127;height:137" coordorigin="28139,11047" coordsize="127,137" path="m28226,11047l28218,11047,28212,11049,28205,11052,28199,11057,28193,11063,28205,11073,28213,11065,28221,11062,28253,11062,28247,11055,28240,11052,28233,11049,28226,11047xe" filled="t" fillcolor="#FF0000" stroked="f">
                <v:path arrowok="t"/>
                <v:fill type="solid"/>
              </v:shape>
            </v:group>
            <v:group style="position:absolute;left:27028;top:11444;width:126;height:137" coordorigin="27028,11444" coordsize="126,137">
              <v:shape style="position:absolute;left:27028;top:11444;width:126;height:137" coordorigin="27028,11444" coordsize="126,137" path="m27144,11458l27119,11458,27128,11463,27136,11470,27139,11478,27139,11486,27080,11513,27061,11516,27047,11519,27036,11525,27028,11533,27096,11581,27104,11568,27053,11533,27065,11530,27131,11517,27154,11490,27154,11478,27151,11470,27147,11463,27144,11458xe" filled="t" fillcolor="#FF0000" stroked="f">
                <v:path arrowok="t"/>
                <v:fill type="solid"/>
              </v:shape>
              <v:shape style="position:absolute;left:27028;top:11444;width:126;height:137" coordorigin="27028,11444" coordsize="126,137" path="m27114,11444l27106,11444,27100,11446,27093,11449,27087,11454,27080,11460,27093,11470,27101,11462,27109,11458,27144,11458,27143,11457,27135,11452,27128,11447,27120,11446,27114,11444xe" filled="t" fillcolor="#FF0000" stroked="f">
                <v:path arrowok="t"/>
                <v:fill type="solid"/>
              </v:shape>
            </v:group>
            <v:group style="position:absolute;left:27127;top:11501;width:110;height:123" coordorigin="27127,11501" coordsize="110,123">
              <v:shape style="position:absolute;left:27127;top:11501;width:110;height:123" coordorigin="27127,11501" coordsize="110,123" path="m27202,11501l27192,11501,27182,11505,27136,11554,27127,11578,27130,11597,27133,11605,27146,11618,27162,11624,27170,11624,27162,11610,27152,11607,27144,11599,27143,11594,27141,11587,27143,11576,27147,11565,27155,11557,27165,11554,27176,11552,27203,11552,27202,11551,27195,11546,27193,11544,27160,11544,27173,11529,27187,11517,27200,11514,27225,11514,27219,11509,27211,11505,27202,11501xe" filled="t" fillcolor="#FF0000" stroked="f">
                <v:path arrowok="t"/>
                <v:fill type="solid"/>
              </v:shape>
              <v:shape style="position:absolute;left:27127;top:11501;width:110;height:123" coordorigin="27127,11501" coordsize="110,123" path="m27203,11552l27176,11552,27186,11557,27192,11565,27197,11575,27195,11584,27190,11595,27182,11605,27173,11610,27198,11610,27203,11602,27208,11595,27211,11587,27211,11572,27210,11564,27206,11557,27203,11552xe" filled="t" fillcolor="#FF0000" stroked="f">
                <v:path arrowok="t"/>
                <v:fill type="solid"/>
              </v:shape>
              <v:shape style="position:absolute;left:27127;top:11501;width:110;height:123" coordorigin="27127,11501" coordsize="110,123" path="m27225,11514l27200,11514,27206,11516,27213,11519,27219,11525,27222,11532,27222,11540,27221,11548,27233,11556,27237,11543,27235,11530,27230,11519,27225,11514xe" filled="t" fillcolor="#FF0000" stroked="f">
                <v:path arrowok="t"/>
                <v:fill type="solid"/>
              </v:shape>
              <v:shape style="position:absolute;left:27127;top:11501;width:110;height:123" coordorigin="27127,11501" coordsize="110,123" path="m27178,11540l27170,11541,27160,11544,27193,11544,27187,11541,27178,11540xe" filled="t" fillcolor="#FF0000" stroked="f">
                <v:path arrowok="t"/>
                <v:fill type="solid"/>
              </v:shape>
            </v:group>
            <v:group style="position:absolute;left:27197;top:11573;width:104;height:113" coordorigin="27197,11573" coordsize="104,113">
              <v:shape style="position:absolute;left:27197;top:11573;width:104;height:113" coordorigin="27197,11573" coordsize="104,113" path="m27268,11621l27232,11621,27237,11624,27240,11634,27240,11643,27238,11677,27253,11686,27254,11653,27253,11637,27248,11626,27259,11626,27268,11621xe" filled="t" fillcolor="#FF0000" stroked="f">
                <v:path arrowok="t"/>
                <v:fill type="solid"/>
              </v:shape>
              <v:shape style="position:absolute;left:27197;top:11573;width:104;height:113" coordorigin="27197,11573" coordsize="104,113" path="m27248,11573l27197,11648,27208,11656,27232,11621,27268,11621,27272,11619,27277,11616,27243,11616,27238,11613,27259,11581,27248,11573xe" filled="t" fillcolor="#FF0000" stroked="f">
                <v:path arrowok="t"/>
                <v:fill type="solid"/>
              </v:shape>
              <v:shape style="position:absolute;left:27197;top:11573;width:104;height:113" coordorigin="27197,11573" coordsize="104,113" path="m27298,11613l27286,11613,27291,11616,27294,11619,27298,11613xe" filled="t" fillcolor="#FF0000" stroked="f">
                <v:path arrowok="t"/>
                <v:fill type="solid"/>
              </v:shape>
              <v:shape style="position:absolute;left:27197;top:11573;width:104;height:113" coordorigin="27197,11573" coordsize="104,113" path="m27288,11600l27280,11600,27265,11608,27254,11615,27248,11616,27277,11616,27283,11613,27298,11613,27300,11608,27299,11607,27288,11600xe" filled="t" fillcolor="#FF0000" stroked="f">
                <v:path arrowok="t"/>
                <v:fill type="solid"/>
              </v:shape>
            </v:group>
            <v:group style="position:absolute;left:27265;top:11680;width:24;height:24" coordorigin="27265,11680" coordsize="24,24">
              <v:shape style="position:absolute;left:27265;top:11680;width:24;height:24" coordorigin="27265,11680" coordsize="24,24" path="m27275,11680l27265,11694,27280,11704,27289,11689,27275,11680xe" filled="t" fillcolor="#FF0000" stroked="f">
                <v:path arrowok="t"/>
                <v:fill type="solid"/>
              </v:shape>
            </v:group>
            <v:group style="position:absolute;left:27334;top:11638;width:84;height:112" coordorigin="27334,11638" coordsize="84,112">
              <v:shape style="position:absolute;left:27334;top:11638;width:84;height:112" coordorigin="27334,11638" coordsize="84,112" path="m27361,11643l27353,11656,27372,11659,27390,11659,27334,11740,27347,11750,27417,11645,27375,11645,27361,11643xe" filled="t" fillcolor="#FF0000" stroked="f">
                <v:path arrowok="t"/>
                <v:fill type="solid"/>
              </v:shape>
              <v:shape style="position:absolute;left:27334;top:11638;width:84;height:112" coordorigin="27334,11638" coordsize="84,112" path="m27410,11638l27401,11642,27390,11645,27417,11645,27418,11643,27410,11638xe" filled="t" fillcolor="#FF0000" stroked="f">
                <v:path arrowok="t"/>
                <v:fill type="solid"/>
              </v:shape>
            </v:group>
            <v:group style="position:absolute;left:30291;top:11914;width:126;height:135" coordorigin="30291,11914" coordsize="126,135">
              <v:shape style="position:absolute;left:30291;top:11914;width:126;height:135" coordorigin="30291,11914" coordsize="126,135" path="m30407,11928l30384,11928,30393,11933,30400,11940,30403,11948,30403,11956,30344,11983,30325,11986,30310,11989,30299,11995,30291,12003,30360,12050,30368,12038,30317,12003,30328,12000,30395,11987,30417,11960,30417,11946,30411,11933,30407,11928xe" filled="t" fillcolor="#FF0000" stroked="f">
                <v:path arrowok="t"/>
                <v:fill type="solid"/>
              </v:shape>
              <v:shape style="position:absolute;left:30291;top:11914;width:126;height:135" coordorigin="30291,11914" coordsize="126,135" path="m30377,11914l30369,11914,30363,11916,30357,11919,30344,11928,30357,11940,30365,11932,30374,11928,30407,11928,30406,11927,30398,11922,30392,11917,30384,11916,30377,11914xe" filled="t" fillcolor="#FF0000" stroked="f">
                <v:path arrowok="t"/>
                <v:fill type="solid"/>
              </v:shape>
            </v:group>
            <v:group style="position:absolute;left:30387;top:11984;width:115;height:113" coordorigin="30387,11984" coordsize="115,113">
              <v:shape style="position:absolute;left:30387;top:11984;width:115;height:113" coordorigin="30387,11984" coordsize="115,113" path="m30490,11984l30395,12021,30387,12032,30433,12064,30417,12089,30430,12097,30446,12072,30467,12072,30468,12070,30454,12061,30460,12051,30443,12051,30408,12029,30474,12005,30492,12005,30502,11991,30490,11984xe" filled="t" fillcolor="#FF0000" stroked="f">
                <v:path arrowok="t"/>
                <v:fill type="solid"/>
              </v:shape>
              <v:shape style="position:absolute;left:30387;top:11984;width:115;height:113" coordorigin="30387,11984" coordsize="115,113" path="m30467,12072l30446,12072,30460,12081,30467,12072xe" filled="t" fillcolor="#FF0000" stroked="f">
                <v:path arrowok="t"/>
                <v:fill type="solid"/>
              </v:shape>
              <v:shape style="position:absolute;left:30387;top:11984;width:115;height:113" coordorigin="30387,11984" coordsize="115,113" path="m30492,12005l30474,12005,30443,12051,30460,12051,30492,12005xe" filled="t" fillcolor="#FF0000" stroked="f">
                <v:path arrowok="t"/>
                <v:fill type="solid"/>
              </v:shape>
            </v:group>
            <v:group style="position:absolute;left:30460;top:12042;width:104;height:115" coordorigin="30460,12042" coordsize="104,115">
              <v:shape style="position:absolute;left:30460;top:12042;width:104;height:115" coordorigin="30460,12042" coordsize="104,115" path="m30532,12091l30497,12091,30500,12094,30502,12097,30503,12104,30503,12113,30502,12145,30516,12156,30518,12123,30516,12105,30511,12096,30522,12096,30532,12091xe" filled="t" fillcolor="#FF0000" stroked="f">
                <v:path arrowok="t"/>
                <v:fill type="solid"/>
              </v:shape>
              <v:shape style="position:absolute;left:30460;top:12042;width:104;height:115" coordorigin="30460,12042" coordsize="104,115" path="m30511,12042l30460,12118,30473,12126,30497,12091,30532,12091,30535,12089,30541,12086,30508,12086,30502,12083,30524,12051,30511,12042xe" filled="t" fillcolor="#FF0000" stroked="f">
                <v:path arrowok="t"/>
                <v:fill type="solid"/>
              </v:shape>
              <v:shape style="position:absolute;left:30460;top:12042;width:104;height:115" coordorigin="30460,12042" coordsize="104,115" path="m30561,12083l30549,12083,30554,12086,30557,12088,30561,12083xe" filled="t" fillcolor="#FF0000" stroked="f">
                <v:path arrowok="t"/>
                <v:fill type="solid"/>
              </v:shape>
              <v:shape style="position:absolute;left:30460;top:12042;width:104;height:115" coordorigin="30460,12042" coordsize="104,115" path="m30551,12070l30543,12070,30529,12078,30518,12085,30511,12086,30541,12086,30546,12083,30561,12083,30564,12078,30562,12077,30551,12070xe" filled="t" fillcolor="#FF0000" stroked="f">
                <v:path arrowok="t"/>
                <v:fill type="solid"/>
              </v:shape>
            </v:group>
            <v:group style="position:absolute;left:30529;top:12150;width:24;height:24" coordorigin="30529,12150" coordsize="24,24">
              <v:shape style="position:absolute;left:30529;top:12150;width:24;height:24" coordorigin="30529,12150" coordsize="24,24" path="m30538,12150l30529,12164,30543,12174,30553,12160,30538,12150xe" filled="t" fillcolor="#FF0000" stroked="f">
                <v:path arrowok="t"/>
                <v:fill type="solid"/>
              </v:shape>
            </v:group>
            <v:group style="position:absolute;left:30575;top:12096;width:108;height:123" coordorigin="30575,12096" coordsize="108,123">
              <v:shape style="position:absolute;left:30575;top:12096;width:108;height:123" coordorigin="30575,12096" coordsize="108,123" path="m30580,12160l30576,12166,30575,12172,30575,12179,30608,12218,30624,12218,30632,12217,30640,12214,30647,12209,30650,12204,30610,12204,30600,12201,30594,12195,30591,12187,30591,12177,30594,12166,30580,12160xe" filled="t" fillcolor="#FF0000" stroked="f">
                <v:path arrowok="t"/>
                <v:fill type="solid"/>
              </v:shape>
              <v:shape style="position:absolute;left:30575;top:12096;width:108;height:123" coordorigin="30575,12096" coordsize="108,123" path="m30631,12144l30621,12153,30631,12158,30637,12166,30642,12174,30640,12183,30637,12193,30629,12201,30619,12204,30650,12204,30651,12203,30656,12191,30658,12182,30656,12172,30650,12163,30658,12163,30666,12161,30672,12156,30677,12150,30650,12150,30640,12148,30632,12145,30631,12144xe" filled="t" fillcolor="#FF0000" stroked="f">
                <v:path arrowok="t"/>
                <v:fill type="solid"/>
              </v:shape>
              <v:shape style="position:absolute;left:30575;top:12096;width:108;height:123" coordorigin="30575,12096" coordsize="108,123" path="m30674,12109l30651,12109,30659,12113,30666,12118,30669,12126,30669,12134,30666,12142,30659,12148,30650,12150,30677,12150,30682,12144,30683,12137,30683,12131,30680,12118,30677,12112,30674,12109xe" filled="t" fillcolor="#FF0000" stroked="f">
                <v:path arrowok="t"/>
                <v:fill type="solid"/>
              </v:shape>
              <v:shape style="position:absolute;left:30575;top:12096;width:108;height:123" coordorigin="30575,12096" coordsize="108,123" path="m30653,12096l30640,12096,30627,12099,30616,12109,30627,12120,30635,12112,30643,12109,30674,12109,30672,12107,30666,12102,30653,12096xe" filled="t" fillcolor="#FF0000" stroked="f">
                <v:path arrowok="t"/>
                <v:fill type="solid"/>
              </v:shape>
              <v:shape style="position:absolute;left:8501;top:12614;width:1393;height:204" type="#_x0000_t75">
                <v:imagedata r:id="rId191" o:title=""/>
              </v:shape>
              <v:shape style="position:absolute;left:16530;top:12601;width:1248;height:752" type="#_x0000_t75">
                <v:imagedata r:id="rId192" o:title=""/>
              </v:shape>
            </v:group>
            <v:group style="position:absolute;left:29340;top:12491;width:126;height:137" coordorigin="29340,12491" coordsize="126,137">
              <v:shape style="position:absolute;left:29340;top:12491;width:126;height:137" coordorigin="29340,12491" coordsize="126,137" path="m29455,12505l29423,12505,29431,12507,29440,12510,29448,12516,29451,12524,29451,12534,29393,12561,29373,12563,29359,12567,29348,12572,29342,12580,29340,12582,29408,12628,29416,12615,29365,12582,29377,12579,29444,12566,29466,12539,29466,12524,29459,12512,29455,12505xe" filled="t" fillcolor="#FF0000" stroked="f">
                <v:path arrowok="t"/>
                <v:fill type="solid"/>
              </v:shape>
              <v:shape style="position:absolute;left:29340;top:12491;width:126;height:137" coordorigin="29340,12491" coordsize="126,137" path="m29426,12491l29418,12491,29412,12493,29405,12496,29399,12501,29393,12507,29405,12518,29413,12510,29423,12505,29455,12505,29447,12501,29440,12496,29432,12493,29426,12491xe" filled="t" fillcolor="#FF0000" stroked="f">
                <v:path arrowok="t"/>
                <v:fill type="solid"/>
              </v:shape>
            </v:group>
            <v:group style="position:absolute;left:29436;top:12563;width:115;height:113" coordorigin="29436,12563" coordsize="115,113">
              <v:shape style="position:absolute;left:29436;top:12563;width:115;height:113" coordorigin="29436,12563" coordsize="115,113" path="m29539,12563l29444,12598,29436,12610,29482,12642,29466,12666,29479,12676,29495,12650,29515,12650,29517,12647,29502,12638,29508,12630,29490,12630,29456,12607,29523,12582,29541,12582,29550,12569,29539,12563xe" filled="t" fillcolor="#FF0000" stroked="f">
                <v:path arrowok="t"/>
                <v:fill type="solid"/>
              </v:shape>
              <v:shape style="position:absolute;left:29436;top:12563;width:115;height:113" coordorigin="29436,12563" coordsize="115,113" path="m29515,12650l29495,12650,29509,12660,29515,12650xe" filled="t" fillcolor="#FF0000" stroked="f">
                <v:path arrowok="t"/>
                <v:fill type="solid"/>
              </v:shape>
              <v:shape style="position:absolute;left:29436;top:12563;width:115;height:113" coordorigin="29436,12563" coordsize="115,113" path="m29541,12582l29523,12582,29490,12630,29508,12630,29541,12582xe" filled="t" fillcolor="#FF0000" stroked="f">
                <v:path arrowok="t"/>
                <v:fill type="solid"/>
              </v:shape>
            </v:group>
            <v:group style="position:absolute;left:29509;top:12620;width:104;height:113" coordorigin="29509,12620" coordsize="104,113">
              <v:shape style="position:absolute;left:29509;top:12620;width:104;height:113" coordorigin="29509,12620" coordsize="104,113" path="m29579,12669l29544,12669,29549,12673,29550,12676,29552,12682,29552,12690,29550,12724,29565,12733,29566,12700,29565,12684,29560,12674,29571,12674,29579,12669xe" filled="t" fillcolor="#FF0000" stroked="f">
                <v:path arrowok="t"/>
                <v:fill type="solid"/>
              </v:shape>
              <v:shape style="position:absolute;left:29509;top:12620;width:104;height:113" coordorigin="29509,12620" coordsize="104,113" path="m29560,12620l29509,12697,29522,12704,29544,12669,29579,12669,29584,12666,29587,12665,29560,12665,29550,12661,29573,12628,29560,12620xe" filled="t" fillcolor="#FF0000" stroked="f">
                <v:path arrowok="t"/>
                <v:fill type="solid"/>
              </v:shape>
              <v:shape style="position:absolute;left:29509;top:12620;width:104;height:113" coordorigin="29509,12620" coordsize="104,113" path="m29609,12661l29598,12661,29603,12665,29606,12666,29609,12661xe" filled="t" fillcolor="#FF0000" stroked="f">
                <v:path arrowok="t"/>
                <v:fill type="solid"/>
              </v:shape>
              <v:shape style="position:absolute;left:29509;top:12620;width:104;height:113" coordorigin="29509,12620" coordsize="104,113" path="m29600,12649l29592,12649,29577,12657,29566,12661,29560,12665,29587,12665,29595,12661,29609,12661,29612,12657,29611,12655,29600,12649xe" filled="t" fillcolor="#FF0000" stroked="f">
                <v:path arrowok="t"/>
                <v:fill type="solid"/>
              </v:shape>
            </v:group>
            <v:group style="position:absolute;left:29577;top:12728;width:24;height:24" coordorigin="29577,12728" coordsize="24,24">
              <v:shape style="position:absolute;left:29577;top:12728;width:24;height:24" coordorigin="29577,12728" coordsize="24,24" path="m29587,12728l29577,12741,29592,12752,29601,12738,29587,12728xe" filled="t" fillcolor="#FF0000" stroked="f">
                <v:path arrowok="t"/>
                <v:fill type="solid"/>
              </v:shape>
            </v:group>
            <v:group style="position:absolute;left:29608;top:12673;width:127;height:137" coordorigin="29608,12673" coordsize="127,137">
              <v:shape style="position:absolute;left:29608;top:12673;width:127;height:137" coordorigin="29608,12673" coordsize="127,137" path="m29722,12687l29700,12687,29710,12692,29716,12698,29721,12706,29721,12716,29662,12743,29643,12744,29628,12749,29617,12754,29609,12760,29608,12763,29678,12810,29686,12797,29635,12763,29646,12759,29668,12755,29695,12752,29713,12748,29722,12741,29729,12733,29735,12720,29735,12706,29729,12693,29722,12687xe" filled="t" fillcolor="#FF0000" stroked="f">
                <v:path arrowok="t"/>
                <v:fill type="solid"/>
              </v:shape>
              <v:shape style="position:absolute;left:29608;top:12673;width:127;height:137" coordorigin="29608,12673" coordsize="127,137" path="m29695,12673l29687,12673,29681,12674,29675,12677,29668,12682,29662,12689,29675,12700,29683,12692,29691,12687,29722,12687,29716,12681,29710,12677,29702,12674,29695,12673xe" filled="t" fillcolor="#FF0000" stroked="f">
                <v:path arrowok="t"/>
                <v:fill type="solid"/>
              </v:shape>
            </v:group>
            <v:group style="position:absolute;left:28532;top:13130;width:127;height:137" coordorigin="28532,13130" coordsize="127,137">
              <v:shape style="position:absolute;left:28532;top:13130;width:127;height:137" coordorigin="28532,13130" coordsize="127,137" path="m28647,13144l28625,13144,28634,13149,28640,13155,28645,13163,28645,13171,28586,13198,28567,13202,28553,13206,28542,13211,28534,13218,28532,13219,28602,13267,28610,13254,28559,13219,28570,13216,28637,13203,28660,13176,28660,13170,28658,13163,28656,13155,28653,13149,28647,13144xe" filled="t" fillcolor="#FF0000" stroked="f">
                <v:path arrowok="t"/>
                <v:fill type="solid"/>
              </v:shape>
              <v:shape style="position:absolute;left:28532;top:13130;width:127;height:137" coordorigin="28532,13130" coordsize="127,137" path="m28620,13130l28612,13130,28605,13132,28599,13135,28593,13139,28586,13146,28599,13155,28607,13147,28615,13144,28647,13144,28640,13138,28634,13135,28626,13132,28620,13130xe" filled="t" fillcolor="#FF0000" stroked="f">
                <v:path arrowok="t"/>
                <v:fill type="solid"/>
              </v:shape>
            </v:group>
            <v:group style="position:absolute;left:28628;top:13200;width:115;height:113" coordorigin="28628,13200" coordsize="115,113">
              <v:shape style="position:absolute;left:28628;top:13200;width:115;height:113" coordorigin="28628,13200" coordsize="115,113" path="m28733,13200l28637,13237,28628,13249,28675,13281,28660,13305,28671,13313,28688,13289,28709,13289,28711,13286,28696,13277,28701,13269,28683,13269,28650,13245,28715,13221,28733,13221,28742,13206,28733,13200xe" filled="t" fillcolor="#FF0000" stroked="f">
                <v:path arrowok="t"/>
                <v:fill type="solid"/>
              </v:shape>
              <v:shape style="position:absolute;left:28628;top:13200;width:115;height:113" coordorigin="28628,13200" coordsize="115,113" path="m28709,13289l28688,13289,28703,13299,28709,13289xe" filled="t" fillcolor="#FF0000" stroked="f">
                <v:path arrowok="t"/>
                <v:fill type="solid"/>
              </v:shape>
              <v:shape style="position:absolute;left:28628;top:13200;width:115;height:113" coordorigin="28628,13200" coordsize="115,113" path="m28733,13221l28715,13221,28683,13269,28701,13269,28733,13221xe" filled="t" fillcolor="#FF0000" stroked="f">
                <v:path arrowok="t"/>
                <v:fill type="solid"/>
              </v:shape>
            </v:group>
            <v:group style="position:absolute;left:28701;top:13259;width:105;height:113" coordorigin="28701,13259" coordsize="105,113">
              <v:shape style="position:absolute;left:28701;top:13259;width:105;height:113" coordorigin="28701,13259" coordsize="105,113" path="m28773,13307l28738,13307,28741,13310,28744,13315,28746,13321,28746,13329,28744,13363,28758,13372,28760,13339,28758,13323,28752,13312,28765,13312,28773,13307xe" filled="t" fillcolor="#FF0000" stroked="f">
                <v:path arrowok="t"/>
                <v:fill type="solid"/>
              </v:shape>
              <v:shape style="position:absolute;left:28701;top:13259;width:105;height:113" coordorigin="28701,13259" coordsize="105,113" path="m28752,13259l28701,13334,28714,13342,28738,13307,28773,13307,28781,13302,28749,13302,28744,13299,28765,13267,28752,13259xe" filled="t" fillcolor="#FF0000" stroked="f">
                <v:path arrowok="t"/>
                <v:fill type="solid"/>
              </v:shape>
              <v:shape style="position:absolute;left:28701;top:13259;width:105;height:113" coordorigin="28701,13259" coordsize="105,113" path="m28803,13299l28790,13299,28800,13305,28803,13299xe" filled="t" fillcolor="#FF0000" stroked="f">
                <v:path arrowok="t"/>
                <v:fill type="solid"/>
              </v:shape>
              <v:shape style="position:absolute;left:28701;top:13259;width:105;height:113" coordorigin="28701,13259" coordsize="105,113" path="m28793,13286l28784,13286,28771,13294,28760,13300,28754,13302,28781,13302,28787,13299,28803,13299,28806,13294,28803,13292,28793,13286xe" filled="t" fillcolor="#FF0000" stroked="f">
                <v:path arrowok="t"/>
                <v:fill type="solid"/>
              </v:shape>
            </v:group>
            <v:group style="position:absolute;left:28770;top:13366;width:24;height:24" coordorigin="28770,13366" coordsize="24,24">
              <v:shape style="position:absolute;left:28770;top:13366;width:24;height:24" coordorigin="28770,13366" coordsize="24,24" path="m28779,13366l28770,13380,28784,13390,28793,13375,28779,13366xe" filled="t" fillcolor="#FF0000" stroked="f">
                <v:path arrowok="t"/>
                <v:fill type="solid"/>
              </v:shape>
            </v:group>
            <v:group style="position:absolute;left:28840;top:13324;width:84;height:112" coordorigin="28840,13324" coordsize="84,112">
              <v:shape style="position:absolute;left:28840;top:13324;width:84;height:112" coordorigin="28840,13324" coordsize="84,112" path="m28867,13329l28859,13342,28878,13345,28895,13345,28840,13426,28852,13436,28923,13331,28881,13331,28867,13329xe" filled="t" fillcolor="#FF0000" stroked="f">
                <v:path arrowok="t"/>
                <v:fill type="solid"/>
              </v:shape>
              <v:shape style="position:absolute;left:28840;top:13324;width:84;height:112" coordorigin="28840,13324" coordsize="84,112" path="m28916,13324l28907,13328,28894,13331,28923,13331,28924,13329,28916,13324xe" filled="t" fillcolor="#FF0000" stroked="f">
                <v:path arrowok="t"/>
                <v:fill type="solid"/>
              </v:shape>
            </v:group>
            <v:group style="position:absolute;left:29678;top:13947;width:132;height:134" coordorigin="29678,13947" coordsize="132,134">
              <v:shape style="position:absolute;left:29678;top:13947;width:132;height:134" coordorigin="29678,13947" coordsize="132,134" path="m29798,13962l29778,13962,29786,13968,29792,13974,29796,13984,29796,13992,29791,14000,29783,14006,29772,14010,29756,14013,29714,14013,29698,14016,29687,14021,29679,14025,29678,14029,29742,14081,29751,14070,29705,14030,29716,14029,29738,14027,29767,14025,29783,14022,29810,13992,29810,13984,29808,13978,29805,13971,29800,13963,29798,13962xe" filled="t" fillcolor="#FF0000" stroked="f">
                <v:path arrowok="t"/>
                <v:fill type="solid"/>
              </v:shape>
              <v:shape style="position:absolute;left:29678;top:13947;width:132;height:134" coordorigin="29678,13947" coordsize="132,134" path="m29773,13947l29759,13947,29746,13954,29740,13960,29751,13971,29759,13963,29769,13962,29798,13962,29788,13954,29780,13949,29773,13947xe" filled="t" fillcolor="#FF0000" stroked="f">
                <v:path arrowok="t"/>
                <v:fill type="solid"/>
              </v:shape>
            </v:group>
            <v:group style="position:absolute;left:29754;top:14010;width:131;height:135" coordorigin="29754,14010" coordsize="131,135">
              <v:shape style="position:absolute;left:29754;top:14010;width:131;height:135" coordorigin="29754,14010" coordsize="131,135" path="m29872,14024l29843,14024,29853,14025,29863,14032,29867,14038,29871,14046,29871,14056,29808,14076,29789,14076,29775,14080,29762,14083,29754,14091,29818,14145,29828,14134,29780,14094,29791,14092,29859,14086,29885,14056,29885,14048,29883,14041,29880,14033,29875,14027,29872,14024xe" filled="t" fillcolor="#FF0000" stroked="f">
                <v:path arrowok="t"/>
                <v:fill type="solid"/>
              </v:shape>
              <v:shape style="position:absolute;left:29754;top:14010;width:131;height:135" coordorigin="29754,14010" coordsize="131,135" path="m29842,14010l29834,14011,29828,14013,29815,14022,29826,14035,29834,14027,29843,14024,29872,14024,29869,14021,29863,14016,29856,14013,29848,14011,29842,14010xe" filled="t" fillcolor="#FF0000" stroked="f">
                <v:path arrowok="t"/>
                <v:fill type="solid"/>
              </v:shape>
            </v:group>
            <v:group style="position:absolute;left:29834;top:14089;width:108;height:113" coordorigin="29834,14089" coordsize="108,113">
              <v:shape style="position:absolute;left:29834;top:14089;width:108;height:113" coordorigin="29834,14089" coordsize="108,113" path="m29919,14135l29874,14135,29877,14140,29879,14143,29879,14159,29872,14191,29887,14202,29891,14170,29891,14153,29888,14142,29904,14142,29912,14139,29919,14135xe" filled="t" fillcolor="#FF0000" stroked="f">
                <v:path arrowok="t"/>
                <v:fill type="solid"/>
              </v:shape>
              <v:shape style="position:absolute;left:29834;top:14089;width:108;height:113" coordorigin="29834,14089" coordsize="108,113" path="m29893,14089l29834,14159,29845,14169,29874,14135,29919,14135,29923,14134,29890,14134,29885,14132,29879,14129,29904,14099,29893,14089xe" filled="t" fillcolor="#FF0000" stroked="f">
                <v:path arrowok="t"/>
                <v:fill type="solid"/>
              </v:shape>
              <v:shape style="position:absolute;left:29834;top:14089;width:108;height:113" coordorigin="29834,14089" coordsize="108,113" path="m29904,14142l29888,14142,29899,14143,29904,14142xe" filled="t" fillcolor="#FF0000" stroked="f">
                <v:path arrowok="t"/>
                <v:fill type="solid"/>
              </v:shape>
              <v:shape style="position:absolute;left:29834;top:14089;width:108;height:113" coordorigin="29834,14089" coordsize="108,113" path="m29930,14121l29922,14121,29907,14127,29896,14132,29890,14134,29926,14134,29931,14137,29934,14140,29942,14131,29939,14129,29930,14121xe" filled="t" fillcolor="#FF0000" stroked="f">
                <v:path arrowok="t"/>
                <v:fill type="solid"/>
              </v:shape>
            </v:group>
            <v:group style="position:absolute;left:29898;top:14199;width:24;height:24" coordorigin="29898,14199" coordsize="24,24">
              <v:shape style="position:absolute;left:29898;top:14199;width:24;height:24" coordorigin="29898,14199" coordsize="24,24" path="m29909,14199l29898,14212,29910,14223,29922,14210,29909,14199xe" filled="t" fillcolor="#FF0000" stroked="f">
                <v:path arrowok="t"/>
                <v:fill type="solid"/>
              </v:shape>
            </v:group>
            <v:group style="position:absolute;left:29926;top:14155;width:132;height:135" coordorigin="29926,14155" coordsize="132,135">
              <v:shape style="position:absolute;left:29926;top:14155;width:132;height:135" coordorigin="29926,14155" coordsize="132,135" path="m30047,14170l30027,14170,30035,14177,30041,14183,30044,14191,30043,14201,30039,14209,30032,14215,30020,14218,30004,14221,29963,14221,29947,14225,29936,14228,29928,14234,29926,14236,29990,14290,30000,14279,29952,14239,29965,14237,29987,14236,30014,14234,30032,14231,30041,14226,30054,14213,30057,14207,30059,14201,30059,14193,30057,14186,30054,14178,30049,14172,30047,14170xe" filled="t" fillcolor="#FF0000" stroked="f">
                <v:path arrowok="t"/>
                <v:fill type="solid"/>
              </v:shape>
              <v:shape style="position:absolute;left:29926;top:14155;width:132;height:135" coordorigin="29926,14155" coordsize="132,135" path="m30014,14155l30001,14158,29993,14162,29987,14169,30000,14180,30008,14172,30017,14170,30047,14170,30043,14166,30036,14161,30028,14158,30022,14156,30014,14155xe" filled="t" fillcolor="#FF0000" stroked="f">
                <v:path arrowok="t"/>
                <v:fill type="solid"/>
              </v:shape>
            </v:group>
            <v:group style="position:absolute;left:30532;top:14387;width:132;height:134" coordorigin="30532,14387" coordsize="132,134">
              <v:shape style="position:absolute;left:30532;top:14387;width:132;height:134" coordorigin="30532,14387" coordsize="132,134" path="m30651,14401l30623,14401,30632,14403,30640,14408,30647,14416,30650,14424,30650,14432,30645,14440,30637,14446,30626,14451,30612,14452,30588,14452,30568,14454,30553,14456,30541,14460,30533,14467,30532,14468,30596,14521,30605,14510,30559,14470,30570,14468,30592,14467,30621,14467,30637,14464,30648,14457,30656,14451,30663,14438,30664,14432,30664,14425,30663,14417,30659,14411,30655,14405,30651,14401xe" filled="t" fillcolor="#FF0000" stroked="f">
                <v:path arrowok="t"/>
                <v:fill type="solid"/>
              </v:shape>
              <v:shape style="position:absolute;left:30532;top:14387;width:132;height:134" coordorigin="30532,14387" coordsize="132,134" path="m30627,14387l30613,14387,30600,14394,30594,14400,30605,14411,30613,14405,30623,14401,30651,14401,30648,14398,30642,14394,30634,14390,30627,14387xe" filled="t" fillcolor="#FF0000" stroked="f">
                <v:path arrowok="t"/>
                <v:fill type="solid"/>
              </v:shape>
            </v:group>
            <v:group style="position:absolute;left:30626;top:14452;width:110;height:118" coordorigin="30626,14452" coordsize="110,118">
              <v:shape style="position:absolute;left:30626;top:14452;width:110;height:118" coordorigin="30626,14452" coordsize="110,118" path="m30707,14452l30698,14452,30690,14454,30640,14497,30626,14529,30626,14539,30664,14570,30672,14567,30682,14564,30691,14558,30693,14556,30656,14556,30651,14554,30647,14551,30640,14542,30639,14537,30640,14531,30678,14476,30699,14465,30727,14465,30723,14460,30715,14456,30707,14452xe" filled="t" fillcolor="#FF0000" stroked="f">
                <v:path arrowok="t"/>
                <v:fill type="solid"/>
              </v:shape>
              <v:shape style="position:absolute;left:30626;top:14452;width:110;height:118" coordorigin="30626,14452" coordsize="110,118" path="m30727,14465l30704,14465,30710,14467,30715,14470,30721,14480,30723,14486,30721,14491,30683,14545,30663,14556,30693,14556,30733,14503,30736,14492,30736,14484,30734,14475,30729,14468,30727,14465xe" filled="t" fillcolor="#FF0000" stroked="f">
                <v:path arrowok="t"/>
                <v:fill type="solid"/>
              </v:shape>
            </v:group>
            <v:group style="position:absolute;left:30688;top:14529;width:108;height:115" coordorigin="30688,14529" coordsize="108,115">
              <v:shape style="position:absolute;left:30688;top:14529;width:108;height:115" coordorigin="30688,14529" coordsize="108,115" path="m30770,14577l30728,14577,30731,14580,30733,14585,30733,14599,30728,14631,30741,14644,30745,14610,30745,14594,30742,14583,30753,14583,30766,14578,30770,14577xe" filled="t" fillcolor="#FF0000" stroked="f">
                <v:path arrowok="t"/>
                <v:fill type="solid"/>
              </v:shape>
              <v:shape style="position:absolute;left:30688;top:14529;width:108;height:115" coordorigin="30688,14529" coordsize="108,115" path="m30747,14529l30688,14599,30699,14609,30728,14577,30770,14577,30777,14574,30744,14574,30739,14572,30734,14569,30758,14539,30747,14529xe" filled="t" fillcolor="#FF0000" stroked="f">
                <v:path arrowok="t"/>
                <v:fill type="solid"/>
              </v:shape>
              <v:shape style="position:absolute;left:30688;top:14529;width:108;height:115" coordorigin="30688,14529" coordsize="108,115" path="m30776,14561l30761,14567,30750,14572,30744,14574,30777,14574,30780,14575,30785,14577,30788,14580,30796,14570,30795,14569,30784,14562,30776,14561xe" filled="t" fillcolor="#FF0000" stroked="f">
                <v:path arrowok="t"/>
                <v:fill type="solid"/>
              </v:shape>
            </v:group>
            <v:group style="position:absolute;left:30752;top:14639;width:24;height:24" coordorigin="30752,14639" coordsize="24,24">
              <v:shape style="position:absolute;left:30752;top:14639;width:24;height:24" coordorigin="30752,14639" coordsize="24,24" path="m30763,14639l30752,14652,30764,14663,30776,14650,30763,14639xe" filled="t" fillcolor="#FF0000" stroked="f">
                <v:path arrowok="t"/>
                <v:fill type="solid"/>
              </v:shape>
            </v:group>
            <v:group style="position:absolute;left:30815;top:14612;width:94;height:104" coordorigin="30815,14612" coordsize="94,104">
              <v:shape style="position:absolute;left:30815;top:14612;width:94;height:104" coordorigin="30815,14612" coordsize="94,104" path="m30854,14612l30843,14625,30862,14629,30879,14631,30815,14706,30828,14715,30909,14618,30908,14617,30881,14617,30868,14615,30854,14612xe" filled="t" fillcolor="#FF0000" stroked="f">
                <v:path arrowok="t"/>
                <v:fill type="solid"/>
              </v:shape>
              <v:shape style="position:absolute;left:30815;top:14612;width:94;height:104" coordorigin="30815,14612" coordsize="94,104" path="m30903,14612l30892,14615,30881,14617,30908,14617,30903,14612xe" filled="t" fillcolor="#FF0000" stroked="f">
                <v:path arrowok="t"/>
                <v:fill type="solid"/>
              </v:shape>
            </v:group>
            <v:group style="position:absolute;left:29305;top:14123;width:96;height:84" coordorigin="29305,14123" coordsize="96,84">
              <v:shape style="position:absolute;left:29305;top:14123;width:96;height:84" coordorigin="29305,14123" coordsize="96,84" path="m29332,14123l29321,14126,29313,14132,29306,14142,29305,14155,29306,14162,29308,14172,29318,14188,29308,14191,29308,14207,29319,14202,29378,14202,29386,14201,29391,14196,29396,14190,29397,14186,29338,14186,29326,14180,29321,14174,29318,14167,29318,14151,29321,14145,29326,14142,29332,14140,29356,14140,29351,14132,29348,14127,29343,14126,29337,14124,29332,14123xe" filled="t" fillcolor="#D1D100" stroked="f">
                <v:path arrowok="t"/>
                <v:fill type="solid"/>
              </v:shape>
              <v:shape style="position:absolute;left:29305;top:14123;width:96;height:84" coordorigin="29305,14123" coordsize="96,84" path="m29356,14140l29332,14140,29338,14142,29342,14145,29345,14151,29348,14161,29350,14177,29353,14186,29365,14186,29362,14175,29361,14159,29357,14143,29356,14140xe" filled="t" fillcolor="#D1D100" stroked="f">
                <v:path arrowok="t"/>
                <v:fill type="solid"/>
              </v:shape>
              <v:shape style="position:absolute;left:29305;top:14123;width:96;height:84" coordorigin="29305,14123" coordsize="96,84" path="m29373,14126l29372,14140,29380,14143,29385,14148,29388,14155,29389,14164,29388,14175,29385,14182,29378,14185,29370,14186,29397,14186,29401,14180,29401,14166,29399,14150,29394,14139,29385,14131,29373,14126xe" filled="t" fillcolor="#D1D100" stroked="f">
                <v:path arrowok="t"/>
                <v:fill type="solid"/>
              </v:shape>
            </v:group>
            <v:group style="position:absolute;left:29308;top:14226;width:91;height:75" coordorigin="29308,14226" coordsize="91,75">
              <v:shape style="position:absolute;left:29308;top:14226;width:91;height:75" coordorigin="29308,14226" coordsize="91,75" path="m29399,14226l29308,14226,29308,14268,29334,14301,29342,14300,29348,14296,29353,14292,29356,14287,29395,14287,29395,14285,29327,14285,29324,14280,29321,14274,29319,14263,29319,14242,29399,14242,29399,14226xe" filled="t" fillcolor="#D1D100" stroked="f">
                <v:path arrowok="t"/>
                <v:fill type="solid"/>
              </v:shape>
              <v:shape style="position:absolute;left:29308;top:14226;width:91;height:75" coordorigin="29308,14226" coordsize="91,75" path="m29395,14287l29356,14287,29364,14295,29369,14298,29375,14298,29383,14296,29389,14293,29394,14288,29395,14287xe" filled="t" fillcolor="#D1D100" stroked="f">
                <v:path arrowok="t"/>
                <v:fill type="solid"/>
              </v:shape>
              <v:shape style="position:absolute;left:29308;top:14226;width:91;height:75" coordorigin="29308,14226" coordsize="91,75" path="m29362,14242l29350,14242,29350,14261,29348,14276,29346,14279,29343,14284,29338,14285,29395,14285,29395,14284,29373,14284,29367,14280,29362,14272,29362,14242xe" filled="t" fillcolor="#D1D100" stroked="f">
                <v:path arrowok="t"/>
                <v:fill type="solid"/>
              </v:shape>
              <v:shape style="position:absolute;left:29308;top:14226;width:91;height:75" coordorigin="29308,14226" coordsize="91,75" path="m29399,14242l29386,14242,29386,14271,29383,14277,29380,14282,29373,14284,29395,14284,29396,14282,29397,14274,29399,14263,29399,14242xe" filled="t" fillcolor="#D1D100" stroked="f">
                <v:path arrowok="t"/>
                <v:fill type="solid"/>
              </v:shape>
            </v:group>
            <v:group style="position:absolute;left:29308;top:14312;width:91;height:75" coordorigin="29308,14312" coordsize="91,75">
              <v:shape style="position:absolute;left:29308;top:14312;width:91;height:75" coordorigin="29308,14312" coordsize="91,75" path="m29399,14312l29386,14312,29386,14343,29308,14343,29308,14358,29386,14358,29386,14387,29399,14387,29399,14312xe" filled="t" fillcolor="#D1D100" stroked="f">
                <v:path arrowok="t"/>
                <v:fill type="solid"/>
              </v:shape>
            </v:group>
            <v:group style="position:absolute;left:29305;top:14397;width:96;height:84" coordorigin="29305,14397" coordsize="96,84">
              <v:shape style="position:absolute;left:29305;top:14397;width:96;height:84" coordorigin="29305,14397" coordsize="96,84" path="m29353,14397l29305,14430,29305,14448,29354,14481,29373,14478,29381,14475,29388,14470,29391,14467,29354,14467,29338,14464,29326,14459,29319,14449,29318,14440,29319,14429,29326,14419,29337,14414,29353,14413,29392,14413,29389,14409,29383,14405,29375,14400,29353,14397xe" filled="t" fillcolor="#D1D100" stroked="f">
                <v:path arrowok="t"/>
                <v:fill type="solid"/>
              </v:shape>
              <v:shape style="position:absolute;left:29305;top:14397;width:96;height:84" coordorigin="29305,14397" coordsize="96,84" path="m29392,14413l29353,14413,29369,14414,29380,14419,29386,14429,29389,14440,29388,14445,29386,14451,29383,14454,29380,14459,29369,14464,29354,14467,29391,14467,29394,14464,29401,14448,29401,14430,29397,14424,29394,14416,29392,14413xe" filled="t" fillcolor="#D1D100" stroked="f">
                <v:path arrowok="t"/>
                <v:fill type="solid"/>
              </v:shape>
            </v:group>
            <v:group style="position:absolute;left:29305;top:14496;width:96;height:80" coordorigin="29305,14496" coordsize="96,80">
              <v:shape style="position:absolute;left:29305;top:14496;width:96;height:80" coordorigin="29305,14496" coordsize="96,80" path="m29353,14496l29305,14539,29306,14551,29338,14575,29340,14559,29330,14558,29322,14553,29319,14545,29318,14537,29318,14531,29353,14510,29392,14510,29389,14507,29381,14502,29373,14499,29364,14497,29353,14496xe" filled="t" fillcolor="#D1D100" stroked="f">
                <v:path arrowok="t"/>
                <v:fill type="solid"/>
              </v:shape>
              <v:shape style="position:absolute;left:29305;top:14496;width:96;height:80" coordorigin="29305,14496" coordsize="96,80" path="m29392,14510l29353,14510,29369,14513,29380,14518,29383,14521,29386,14526,29388,14532,29389,14537,29388,14545,29385,14551,29378,14556,29370,14559,29372,14574,29401,14537,29401,14529,29394,14513,29392,14510xe" filled="t" fillcolor="#D1D100" stroked="f">
                <v:path arrowok="t"/>
                <v:fill type="solid"/>
              </v:shape>
            </v:group>
            <v:group style="position:absolute;left:29308;top:14580;width:91;height:75" coordorigin="29308,14580" coordsize="91,75">
              <v:shape style="position:absolute;left:29308;top:14580;width:91;height:75" coordorigin="29308,14580" coordsize="91,75" path="m29399,14580l29386,14580,29386,14612,29308,14612,29308,14626,29386,14626,29386,14655,29399,14655,29399,14580xe" filled="t" fillcolor="#D1D100" stroked="f">
                <v:path arrowok="t"/>
                <v:fill type="solid"/>
              </v:shape>
            </v:group>
            <v:group style="position:absolute;left:29308;top:14676;width:16;height:18" coordorigin="29308,14676" coordsize="16,18">
              <v:shape style="position:absolute;left:29308;top:14676;width:16;height:18" coordorigin="29308,14676" coordsize="16,18" path="m29308,14684l29324,14684e" filled="f" stroked="t" strokeweight=".97639pt" strokecolor="#D1D100">
                <v:path arrowok="t"/>
              </v:shape>
            </v:group>
            <v:group style="position:absolute;left:7030;top:2361;width:131;height:115" coordorigin="7030,2361" coordsize="131,115">
              <v:shape style="position:absolute;left:7030;top:2361;width:131;height:115" coordorigin="7030,2361" coordsize="131,115" path="m7030,2425l7030,2449,7119,2475,7134,2476,7147,2473,7156,2467,7159,2459,7161,2451,7132,2451,7116,2448,7030,2425xe" filled="t" fillcolor="#0000E0" stroked="f">
                <v:path arrowok="t"/>
                <v:fill type="solid"/>
              </v:shape>
              <v:shape style="position:absolute;left:7030;top:2361;width:131;height:115" coordorigin="7030,2361" coordsize="131,115" path="m7030,2361l7030,2385,7104,2408,7121,2414,7135,2422,7140,2430,7143,2438,7143,2444,7140,2448,7132,2451,7161,2451,7161,2449,7161,2441,7155,2428,7140,2414,7150,2412,7158,2411,7158,2389,7142,2389,7127,2387,7030,2361xe" filled="t" fillcolor="#0000E0" stroked="f">
                <v:path arrowok="t"/>
                <v:fill type="solid"/>
              </v:shape>
              <v:shape style="position:absolute;left:7030;top:2361;width:131;height:115" coordorigin="7030,2361" coordsize="131,115" path="m7158,2385l7142,2389,7158,2389,7158,2385xe" filled="t" fillcolor="#0000E0" stroked="f">
                <v:path arrowok="t"/>
                <v:fill type="solid"/>
              </v:shape>
            </v:group>
            <v:group style="position:absolute;left:6965;top:2475;width:196;height:135" coordorigin="6965,2475" coordsize="196,135">
              <v:shape style="position:absolute;left:6965;top:2475;width:196;height:135" coordorigin="6965,2475" coordsize="196,135" path="m6965,2475l6965,2500,7046,2522,7035,2527,7029,2537,7025,2553,7027,2564,7100,2607,7129,2610,7143,2607,7155,2597,7159,2589,7160,2583,7131,2583,7116,2581,7049,2559,7041,2545,7045,2537,7053,2532,7064,2529,7158,2529,7158,2519,7127,2519,6965,2475xe" filled="t" fillcolor="#0000E0" stroked="f">
                <v:path arrowok="t"/>
                <v:fill type="solid"/>
              </v:shape>
              <v:shape style="position:absolute;left:6965;top:2475;width:196;height:135" coordorigin="6965,2475" coordsize="196,135" path="m7158,2529l7064,2529,7078,2530,7104,2538,7118,2543,7131,2551,7137,2557,7142,2565,7142,2575,7137,2580,7131,2583,7160,2583,7161,2580,7161,2572,7153,2556,7140,2545,7158,2542,7158,2529xe" filled="t" fillcolor="#0000E0" stroked="f">
                <v:path arrowok="t"/>
                <v:fill type="solid"/>
              </v:shape>
              <v:shape style="position:absolute;left:6965;top:2475;width:196;height:135" coordorigin="6965,2475" coordsize="196,135" path="m7158,2516l7142,2519,7158,2519,7158,2516xe" filled="t" fillcolor="#0000E0" stroked="f">
                <v:path arrowok="t"/>
                <v:fill type="solid"/>
              </v:shape>
            </v:group>
            <v:group style="position:absolute;left:7030;top:2634;width:37;height:37" coordorigin="7030,2634" coordsize="37,37">
              <v:shape style="position:absolute;left:7030;top:2634;width:37;height:37" coordorigin="7030,2634" coordsize="37,37" path="m7030,2634l7030,2663,7067,2671,7067,2642,7030,2634xe" filled="t" fillcolor="#0000E0" stroked="f">
                <v:path arrowok="t"/>
                <v:fill type="solid"/>
              </v:shape>
            </v:group>
            <v:group style="position:absolute;left:5953;top:6477;width:131;height:116" coordorigin="5953,6477" coordsize="131,116">
              <v:shape style="position:absolute;left:5953;top:6477;width:131;height:116" coordorigin="5953,6477" coordsize="131,116" path="m5953,6541l5953,6567,6042,6590,6057,6594,6069,6590,6079,6584,6082,6576,6084,6567,6055,6567,6039,6565,5953,6541xe" filled="t" fillcolor="#0000E0" stroked="f">
                <v:path arrowok="t"/>
                <v:fill type="solid"/>
              </v:shape>
              <v:shape style="position:absolute;left:5953;top:6477;width:131;height:116" coordorigin="5953,6477" coordsize="131,116" path="m5953,6477l5953,6503,6026,6524,6044,6530,6057,6539,6063,6547,6066,6554,6066,6560,6063,6565,6055,6567,6084,6567,6084,6559,6077,6546,6063,6532,6073,6530,6081,6527,6081,6506,6065,6506,6050,6504,5953,6477xe" filled="t" fillcolor="#0000E0" stroked="f">
                <v:path arrowok="t"/>
                <v:fill type="solid"/>
              </v:shape>
              <v:shape style="position:absolute;left:5953;top:6477;width:131;height:116" coordorigin="5953,6477" coordsize="131,116" path="m6081,6501l6065,6506,6081,6506,6081,6501xe" filled="t" fillcolor="#0000E0" stroked="f">
                <v:path arrowok="t"/>
                <v:fill type="solid"/>
              </v:shape>
            </v:group>
            <v:group style="position:absolute;left:5888;top:6590;width:196;height:135" coordorigin="5888,6590" coordsize="196,135">
              <v:shape style="position:absolute;left:5888;top:6590;width:196;height:135" coordorigin="5888,6590" coordsize="196,135" path="m5888,6590l5888,6616,5969,6638,5969,6640,5958,6645,5951,6653,5948,6670,5950,6680,6023,6723,6052,6726,6066,6723,6077,6715,6082,6707,6083,6700,6053,6700,6039,6699,5972,6675,5964,6662,5967,6654,5975,6648,5987,6646,6081,6646,6081,6637,6065,6637,6050,6635,5888,6590xe" filled="t" fillcolor="#0000E0" stroked="f">
                <v:path arrowok="t"/>
                <v:fill type="solid"/>
              </v:shape>
              <v:shape style="position:absolute;left:5888;top:6590;width:196;height:135" coordorigin="5888,6590" coordsize="196,135" path="m6081,6646l5987,6646,6001,6648,6026,6656,6041,6661,6053,6669,6060,6675,6065,6681,6065,6692,6060,6697,6053,6700,6083,6700,6084,6697,6084,6689,6076,6672,6063,6661,6081,6659,6081,6646xe" filled="t" fillcolor="#0000E0" stroked="f">
                <v:path arrowok="t"/>
                <v:fill type="solid"/>
              </v:shape>
              <v:shape style="position:absolute;left:5888;top:6590;width:196;height:135" coordorigin="5888,6590" coordsize="196,135" path="m6081,6632l6065,6637,6081,6637,6081,6632xe" filled="t" fillcolor="#0000E0" stroked="f">
                <v:path arrowok="t"/>
                <v:fill type="solid"/>
              </v:shape>
            </v:group>
            <v:group style="position:absolute;left:5953;top:6751;width:37;height:37" coordorigin="5953,6751" coordsize="37,37">
              <v:shape style="position:absolute;left:5953;top:6751;width:37;height:37" coordorigin="5953,6751" coordsize="37,37" path="m5953,6751l5953,6780,5990,6788,5990,6759,5953,6751xe" filled="t" fillcolor="#0000E0" stroked="f">
                <v:path arrowok="t"/>
                <v:fill type="solid"/>
              </v:shape>
            </v:group>
            <v:group style="position:absolute;left:18113;top:671;width:83;height:81" coordorigin="18113,671" coordsize="83,81">
              <v:shape style="position:absolute;left:18113;top:671;width:83;height:81" coordorigin="18113,671" coordsize="83,81" path="m18156,720l18146,720,18144,727,18144,731,18146,738,18149,743,18156,749,18165,752,18172,751,18176,751,18181,747,18184,744,18186,743,18168,743,18162,741,18157,736,18154,730,18156,720xe" filled="t" fillcolor="#FF0000" stroked="f">
                <v:path arrowok="t"/>
                <v:fill type="solid"/>
              </v:shape>
              <v:shape style="position:absolute;left:18113;top:671;width:83;height:81" coordorigin="18113,671" coordsize="83,81" path="m18192,709l18181,714,18184,722,18184,728,18183,733,18180,738,18173,741,18168,743,18186,743,18192,738,18195,728,18195,719,18192,709xe" filled="t" fillcolor="#FF0000" stroked="f">
                <v:path arrowok="t"/>
                <v:fill type="solid"/>
              </v:shape>
              <v:shape style="position:absolute;left:18113;top:671;width:83;height:81" coordorigin="18113,671" coordsize="83,81" path="m18162,671l18124,671,18114,685,18113,692,18113,703,18116,707,18119,714,18124,719,18132,722,18138,723,18146,720,18156,720,18157,717,18162,712,18140,712,18133,709,18129,704,18124,698,18124,690,18125,684,18130,677,18136,674,18162,674,18164,672,18162,671xe" filled="t" fillcolor="#FF0000" stroked="f">
                <v:path arrowok="t"/>
                <v:fill type="solid"/>
              </v:shape>
              <v:shape style="position:absolute;left:18113;top:671;width:83;height:81" coordorigin="18113,671" coordsize="83,81" path="m18159,703l18154,707,18148,711,18140,712,18162,712,18164,711,18159,703xe" filled="t" fillcolor="#FF0000" stroked="f">
                <v:path arrowok="t"/>
                <v:fill type="solid"/>
              </v:shape>
              <v:shape style="position:absolute;left:18113;top:671;width:83;height:81" coordorigin="18113,671" coordsize="83,81" path="m18162,674l18143,674,18149,676,18156,680,18162,674xe" filled="t" fillcolor="#FF0000" stroked="f">
                <v:path arrowok="t"/>
                <v:fill type="solid"/>
              </v:shape>
            </v:group>
            <v:group style="position:absolute;left:9720;top:704;width:143;height:91" coordorigin="9720,704" coordsize="143,91">
              <v:shape style="position:absolute;left:9720;top:704;width:143;height:91" coordorigin="9720,704" coordsize="143,91" path="m9811,763l9793,763,9777,765,9760,768,9745,771,9720,781,9728,795,9744,789,9760,784,9776,781,9795,779,9863,779,9858,768,9841,768,9825,765,9811,763xe" filled="t" fillcolor="#FF0000" stroked="f">
                <v:path arrowok="t"/>
                <v:fill type="solid"/>
              </v:shape>
              <v:shape style="position:absolute;left:9720;top:704;width:143;height:91" coordorigin="9720,704" coordsize="143,91" path="m9863,779l9795,779,9827,781,9854,784,9863,779xe" filled="t" fillcolor="#FF0000" stroked="f">
                <v:path arrowok="t"/>
                <v:fill type="solid"/>
              </v:shape>
              <v:shape style="position:absolute;left:9720;top:704;width:143;height:91" coordorigin="9720,704" coordsize="143,91" path="m9825,704l9811,712,9841,768,9858,768,9825,704xe" filled="t" fillcolor="#FF0000" stroked="f">
                <v:path arrowok="t"/>
                <v:fill type="solid"/>
              </v:shape>
            </v:group>
            <v:group style="position:absolute;left:9755;top:829;width:143;height:121" coordorigin="9755,829" coordsize="143,121">
              <v:shape style="position:absolute;left:9755;top:829;width:143;height:121" coordorigin="9755,829" coordsize="143,121" path="m9818,856l9804,856,9828,902,9801,934,9809,950,9859,891,9838,891,9818,856xe" filled="t" fillcolor="#FF0000" stroked="f">
                <v:path arrowok="t"/>
                <v:fill type="solid"/>
              </v:shape>
              <v:shape style="position:absolute;left:9755;top:829;width:143;height:121" coordorigin="9755,829" coordsize="143,121" path="m9898,843l9881,843,9862,864,9838,891,9859,891,9898,845,9898,843xe" filled="t" fillcolor="#FF0000" stroked="f">
                <v:path arrowok="t"/>
                <v:fill type="solid"/>
              </v:shape>
              <v:shape style="position:absolute;left:9755;top:829;width:143;height:121" coordorigin="9755,829" coordsize="143,121" path="m9890,829l9755,846,9763,862,9804,856,9818,856,9817,854,9857,848,9881,843,9898,843,9890,829xe" filled="t" fillcolor="#FF0000" stroked="f">
                <v:path arrowok="t"/>
                <v:fill type="solid"/>
              </v:shape>
            </v:group>
            <v:group style="position:absolute;left:22071;top:1534;width:113;height:135" coordorigin="22071,1534" coordsize="113,135">
              <v:shape style="position:absolute;left:22071;top:1534;width:113;height:135" coordorigin="22071,1534" coordsize="113,135" path="m22166,1595l22149,1595,22166,1630,22125,1659,22133,1670,22184,1635,22166,1595xe" filled="t" fillcolor="#FF0000" stroked="f">
                <v:path arrowok="t"/>
                <v:fill type="solid"/>
              </v:shape>
              <v:shape style="position:absolute;left:22071;top:1534;width:113;height:135" coordorigin="22071,1534" coordsize="113,135" path="m22123,1534l22115,1534,22103,1536,22088,1542,22075,1555,22072,1563,22071,1571,22071,1581,22106,1622,22122,1622,22134,1616,22144,1606,22145,1605,22111,1605,22101,1601,22091,1592,22087,1582,22085,1571,22088,1560,22096,1552,22104,1549,22141,1549,22142,1547,22130,1538,22123,1534xe" filled="t" fillcolor="#FF0000" stroked="f">
                <v:path arrowok="t"/>
                <v:fill type="solid"/>
              </v:shape>
              <v:shape style="position:absolute;left:22071;top:1534;width:113;height:135" coordorigin="22071,1534" coordsize="113,135" path="m22155,1571l22142,1578,22139,1590,22136,1597,22130,1601,22120,1605,22145,1605,22149,1595,22166,1595,22155,1571xe" filled="t" fillcolor="#FF0000" stroked="f">
                <v:path arrowok="t"/>
                <v:fill type="solid"/>
              </v:shape>
              <v:shape style="position:absolute;left:22071;top:1534;width:113;height:135" coordorigin="22071,1534" coordsize="113,135" path="m22141,1549l22112,1549,22122,1552,22130,1558,22141,1549xe" filled="t" fillcolor="#FF0000" stroked="f">
                <v:path arrowok="t"/>
                <v:fill type="solid"/>
              </v:shape>
            </v:group>
            <v:group style="position:absolute;left:14317;top:974;width:84;height:48" coordorigin="14317,974" coordsize="84,48">
              <v:shape style="position:absolute;left:14317;top:974;width:84;height:48" coordorigin="14317,974" coordsize="84,48" path="m14400,982l14394,982,14394,1010,14319,1013,14319,1021,14401,1018,14400,982xe" filled="t" fillcolor="#000000" stroked="f">
                <v:path arrowok="t"/>
                <v:fill type="solid"/>
              </v:shape>
              <v:shape style="position:absolute;left:14317;top:974;width:84;height:48" coordorigin="14317,974" coordsize="84,48" path="m14400,974l14317,977,14317,985,14394,982,14400,982,14400,974xe" filled="t" fillcolor="#000000" stroked="f">
                <v:path arrowok="t"/>
                <v:fill type="solid"/>
              </v:shape>
            </v:group>
            <v:group style="position:absolute;left:14317;top:1047;width:89;height:51" coordorigin="14317,1047" coordsize="89,51">
              <v:shape style="position:absolute;left:14317;top:1047;width:89;height:51" coordorigin="14317,1047" coordsize="89,51" path="m14376,1047l14319,1063,14319,1068,14317,1074,14320,1085,14327,1092,14336,1096,14349,1098,14378,1096,14390,1095,14400,1090,14338,1090,14331,1087,14327,1082,14325,1074,14327,1066,14330,1061,14338,1056,14347,1055,14398,1055,14397,1053,14387,1048,14376,1047xe" filled="t" fillcolor="#000000" stroked="f">
                <v:path arrowok="t"/>
                <v:fill type="solid"/>
              </v:shape>
              <v:shape style="position:absolute;left:14317;top:1047;width:89;height:51" coordorigin="14317,1047" coordsize="89,51" path="m14398,1055l14387,1055,14394,1058,14397,1063,14398,1071,14398,1079,14394,1084,14387,1088,14379,1088,14349,1090,14400,1090,14405,1082,14406,1071,14403,1060,14398,1055xe" filled="t" fillcolor="#000000" stroked="f">
                <v:path arrowok="t"/>
                <v:fill type="solid"/>
              </v:shape>
            </v:group>
            <v:group style="position:absolute;left:14322;top:1115;width:86;height:54" coordorigin="14322,1115" coordsize="86,54">
              <v:shape style="position:absolute;left:14322;top:1115;width:86;height:54" coordorigin="14322,1115" coordsize="86,54" path="m14330,1115l14322,1115,14322,1123,14327,1130,14336,1133,14349,1136,14363,1138,14398,1138,14400,1160,14323,1162,14323,1170,14408,1166,14406,1130,14363,1130,14346,1128,14333,1123,14330,1117,14330,1115xe" filled="t" fillcolor="#000000" stroked="f">
                <v:path arrowok="t"/>
                <v:fill type="solid"/>
              </v:shape>
            </v:group>
            <v:group style="position:absolute;left:14325;top:1198;width:84;height:48" coordorigin="14325,1198" coordsize="84,48">
              <v:shape style="position:absolute;left:14325;top:1198;width:84;height:48" coordorigin="14325,1198" coordsize="84,48" path="m14408,1198l14325,1201,14325,1209,14339,1209,14381,1237,14327,1240,14327,1246,14409,1243,14409,1237,14395,1237,14354,1208,14409,1206,14408,1198xe" filled="t" fillcolor="#000000" stroked="f">
                <v:path arrowok="t"/>
                <v:fill type="solid"/>
              </v:shape>
            </v:group>
            <v:group style="position:absolute;left:14328;top:1273;width:84;height:56" coordorigin="14328,1273" coordsize="84,56">
              <v:shape style="position:absolute;left:14328;top:1273;width:84;height:56" coordorigin="14328,1273" coordsize="84,56" path="m14378,1283l14370,1283,14370,1303,14366,1308,14362,1311,14355,1313,14343,1313,14336,1315,14331,1316,14330,1319,14330,1329,14338,1329,14339,1323,14344,1321,14360,1319,14366,1319,14370,1318,14373,1315,14374,1311,14412,1311,14409,1308,14405,1305,14384,1305,14379,1303,14378,1299,14378,1283xe" filled="t" fillcolor="#000000" stroked="f">
                <v:path arrowok="t"/>
                <v:fill type="solid"/>
              </v:shape>
              <v:shape style="position:absolute;left:14328;top:1273;width:84;height:56" coordorigin="14328,1273" coordsize="84,56" path="m14412,1311l14374,1311,14379,1315,14403,1315,14406,1321,14413,1321,14413,1313,14412,1311xe" filled="t" fillcolor="#000000" stroked="f">
                <v:path arrowok="t"/>
                <v:fill type="solid"/>
              </v:shape>
              <v:shape style="position:absolute;left:14328;top:1273;width:84;height:56" coordorigin="14328,1273" coordsize="84,56" path="m14411,1273l14328,1276,14328,1284,14370,1283,14378,1283,14411,1281,14411,1273xe" filled="t" fillcolor="#000000" stroked="f">
                <v:path arrowok="t"/>
                <v:fill type="solid"/>
              </v:shape>
            </v:group>
            <v:group style="position:absolute;left:14330;top:1343;width:86;height:54" coordorigin="14330,1343" coordsize="86,54">
              <v:shape style="position:absolute;left:14330;top:1343;width:86;height:54" coordorigin="14330,1343" coordsize="86,54" path="m14338,1343l14330,1343,14330,1351,14335,1358,14344,1361,14357,1364,14373,1366,14408,1366,14408,1388,14331,1391,14331,1397,14416,1394,14414,1359,14373,1359,14354,1356,14343,1353,14338,1346,14338,1343xe" filled="t" fillcolor="#000000" stroked="f">
                <v:path arrowok="t"/>
                <v:fill type="solid"/>
              </v:shape>
              <v:shape style="position:absolute;left:14330;top:1343;width:86;height:54" coordorigin="14330,1343" coordsize="86,54" path="m14414,1358l14398,1358,14373,1359,14414,1359,14414,1358xe" filled="t" fillcolor="#000000" stroked="f">
                <v:path arrowok="t"/>
                <v:fill type="solid"/>
              </v:shape>
              <v:shape style="position:absolute;left:14326;top:1422;width:149;height:1352" type="#_x0000_t75">
                <v:imagedata r:id="rId193" o:title=""/>
              </v:shape>
            </v:group>
            <v:group style="position:absolute;left:14660;top:2237;width:116;height:112" coordorigin="14660,2237" coordsize="116,112">
              <v:shape style="position:absolute;left:14660;top:2237;width:116;height:112" coordorigin="14660,2237" coordsize="116,112" path="m14671,2280l14666,2287,14663,2291,14661,2298,14660,2306,14660,2312,14663,2320,14664,2326,14696,2349,14704,2349,14720,2346,14727,2341,14732,2334,14696,2334,14687,2331,14679,2325,14674,2317,14674,2309,14676,2301,14682,2291,14671,2280xe" filled="t" fillcolor="#FF0000" stroked="f">
                <v:path arrowok="t"/>
                <v:fill type="solid"/>
              </v:shape>
              <v:shape style="position:absolute;left:14660;top:2237;width:116;height:112" coordorigin="14660,2237" coordsize="116,112" path="m14722,2280l14711,2287,14719,2295,14723,2303,14696,2334,14732,2334,14733,2333,14738,2323,14739,2314,14735,2303,14761,2303,14765,2299,14770,2295,14772,2291,14739,2291,14731,2288,14723,2282,14722,2280xe" filled="t" fillcolor="#FF0000" stroked="f">
                <v:path arrowok="t"/>
                <v:fill type="solid"/>
              </v:shape>
              <v:shape style="position:absolute;left:14660;top:2237;width:116;height:112" coordorigin="14660,2237" coordsize="116,112" path="m14761,2303l14735,2303,14742,2306,14750,2306,14758,2304,14761,2303xe" filled="t" fillcolor="#FF0000" stroked="f">
                <v:path arrowok="t"/>
                <v:fill type="solid"/>
              </v:shape>
              <v:shape style="position:absolute;left:14660;top:2237;width:116;height:112" coordorigin="14660,2237" coordsize="116,112" path="m14766,2252l14744,2252,14752,2253,14758,2260,14762,2266,14763,2274,14762,2282,14757,2288,14747,2291,14772,2291,14773,2290,14776,2283,14776,2271,14774,2263,14771,2258,14766,2252xe" filled="t" fillcolor="#FF0000" stroked="f">
                <v:path arrowok="t"/>
                <v:fill type="solid"/>
              </v:shape>
              <v:shape style="position:absolute;left:14660;top:2237;width:116;height:112" coordorigin="14660,2237" coordsize="116,112" path="m14746,2237l14733,2239,14719,2244,14727,2256,14736,2253,14744,2252,14766,2252,14757,2242,14746,2237xe" filled="t" fillcolor="#FF0000" stroked="f">
                <v:path arrowok="t"/>
                <v:fill type="solid"/>
              </v:shape>
            </v:group>
            <v:group style="position:absolute;left:14720;top:2312;width:118;height:112" coordorigin="14720,2312" coordsize="118,112">
              <v:shape style="position:absolute;left:14720;top:2312;width:118;height:112" coordorigin="14720,2312" coordsize="118,112" path="m14754,2344l14720,2379,14722,2387,14757,2424,14765,2424,14773,2422,14779,2420,14787,2416,14792,2409,14758,2409,14749,2406,14741,2400,14736,2390,14735,2381,14738,2371,14744,2363,14752,2358,14787,2358,14784,2354,14784,2350,14773,2350,14763,2346,14754,2344xe" filled="t" fillcolor="#FF0000" stroked="f">
                <v:path arrowok="t"/>
                <v:fill type="solid"/>
              </v:shape>
              <v:shape style="position:absolute;left:14720;top:2312;width:118;height:112" coordorigin="14720,2312" coordsize="118,112" path="m14787,2358l14762,2358,14771,2360,14779,2368,14784,2377,14786,2387,14784,2397,14776,2405,14768,2409,14792,2409,14793,2408,14798,2400,14798,2389,14797,2379,14822,2379,14827,2376,14832,2371,14833,2368,14803,2368,14795,2366,14789,2360,14787,2358xe" filled="t" fillcolor="#FF0000" stroked="f">
                <v:path arrowok="t"/>
                <v:fill type="solid"/>
              </v:shape>
              <v:shape style="position:absolute;left:14720;top:2312;width:118;height:112" coordorigin="14720,2312" coordsize="118,112" path="m14822,2379l14797,2379,14805,2382,14813,2382,14819,2381,14822,2379xe" filled="t" fillcolor="#FF0000" stroked="f">
                <v:path arrowok="t"/>
                <v:fill type="solid"/>
              </v:shape>
              <v:shape style="position:absolute;left:14720;top:2312;width:118;height:112" coordorigin="14720,2312" coordsize="118,112" path="m14829,2326l14806,2326,14814,2330,14821,2334,14824,2342,14825,2350,14824,2358,14817,2365,14811,2368,14833,2368,14835,2365,14838,2360,14838,2346,14836,2339,14833,2333,14829,2326xe" filled="t" fillcolor="#FF0000" stroked="f">
                <v:path arrowok="t"/>
                <v:fill type="solid"/>
              </v:shape>
              <v:shape style="position:absolute;left:14720;top:2312;width:118;height:112" coordorigin="14720,2312" coordsize="118,112" path="m14806,2312l14800,2312,14787,2315,14781,2320,14776,2326,14773,2333,14771,2341,14773,2350,14784,2350,14784,2346,14786,2338,14792,2331,14798,2326,14829,2326,14819,2317,14813,2314,14806,2312xe" filled="t" fillcolor="#FF0000" stroked="f">
                <v:path arrowok="t"/>
                <v:fill type="solid"/>
              </v:shape>
            </v:group>
            <v:group style="position:absolute;left:10686;top:3448;width:118;height:110" coordorigin="10686,3448" coordsize="118,110">
              <v:shape style="position:absolute;left:10686;top:3448;width:118;height:110" coordorigin="10686,3448" coordsize="118,110" path="m10698,3486l10694,3493,10689,3498,10686,3510,10686,3525,10689,3533,10727,3558,10735,3557,10741,3555,10749,3550,10757,3542,10719,3542,10709,3539,10703,3531,10698,3523,10698,3515,10702,3507,10709,3498,10698,3486xe" filled="t" fillcolor="#FF0000" stroked="f">
                <v:path arrowok="t"/>
                <v:fill type="solid"/>
              </v:shape>
              <v:shape style="position:absolute;left:10686;top:3448;width:118;height:110" coordorigin="10686,3448" coordsize="118,110" path="m10749,3490l10737,3496,10745,3504,10749,3512,10749,3522,10746,3529,10738,3537,10729,3542,10757,3542,10762,3534,10764,3525,10760,3514,10787,3514,10791,3512,10796,3507,10798,3504,10773,3504,10765,3502,10757,3498,10749,3490xe" filled="t" fillcolor="#FF0000" stroked="f">
                <v:path arrowok="t"/>
                <v:fill type="solid"/>
              </v:shape>
              <v:shape style="position:absolute;left:10686;top:3448;width:118;height:110" coordorigin="10686,3448" coordsize="118,110" path="m10787,3514l10760,3514,10768,3517,10776,3517,10783,3515,10787,3514xe" filled="t" fillcolor="#FF0000" stroked="f">
                <v:path arrowok="t"/>
                <v:fill type="solid"/>
              </v:shape>
              <v:shape style="position:absolute;left:10686;top:3448;width:118;height:110" coordorigin="10686,3448" coordsize="118,110" path="m10794,3463l10773,3463,10781,3466,10786,3472,10789,3478,10791,3486,10788,3494,10783,3499,10773,3504,10798,3504,10799,3502,10802,3496,10804,3490,10804,3483,10802,3477,10796,3464,10794,3463xe" filled="t" fillcolor="#FF0000" stroked="f">
                <v:path arrowok="t"/>
                <v:fill type="solid"/>
              </v:shape>
              <v:shape style="position:absolute;left:10686;top:3448;width:118;height:110" coordorigin="10686,3448" coordsize="118,110" path="m10762,3448l10748,3453,10756,3467,10765,3463,10794,3463,10786,3455,10775,3450,10762,3448xe" filled="t" fillcolor="#FF0000" stroked="f">
                <v:path arrowok="t"/>
                <v:fill type="solid"/>
              </v:shape>
            </v:group>
            <v:group style="position:absolute;left:15606;top:2985;width:84;height:37" coordorigin="15606,2985" coordsize="84,37">
              <v:shape style="position:absolute;left:15606;top:2985;width:84;height:37" coordorigin="15606,2985" coordsize="84,37" path="m15691,2985l15606,2985,15606,2992,15683,2992,15683,3021,15691,3021,15691,2985xe" filled="t" fillcolor="#000000" stroked="f">
                <v:path arrowok="t"/>
                <v:fill type="solid"/>
              </v:shape>
            </v:group>
            <v:group style="position:absolute;left:15605;top:3037;width:89;height:49" coordorigin="15605,3037" coordsize="89,49">
              <v:shape style="position:absolute;left:15605;top:3037;width:89;height:49" coordorigin="15605,3037" coordsize="89,49" path="m15663,3037l15633,3037,15622,3039,15612,3043,15609,3047,15606,3051,15605,3056,15605,3061,15606,3072,15612,3080,15622,3085,15633,3086,15663,3086,15676,3085,15686,3080,15687,3079,15635,3079,15625,3077,15617,3074,15612,3069,15612,3055,15617,3048,15625,3045,15685,3045,15684,3043,15675,3039,15663,3037xe" filled="t" fillcolor="#000000" stroked="f">
                <v:path arrowok="t"/>
                <v:fill type="solid"/>
              </v:shape>
              <v:shape style="position:absolute;left:15605;top:3037;width:89;height:49" coordorigin="15605,3037" coordsize="89,49" path="m15685,3045l15675,3045,15681,3048,15684,3055,15686,3061,15684,3069,15681,3074,15675,3077,15665,3079,15687,3079,15691,3072,15694,3061,15691,3051,15685,3045xe" filled="t" fillcolor="#000000" stroked="f">
                <v:path arrowok="t"/>
                <v:fill type="solid"/>
              </v:shape>
            </v:group>
            <v:group style="position:absolute;left:15605;top:3114;width:89;height:49" coordorigin="15605,3114" coordsize="89,49">
              <v:shape style="position:absolute;left:15605;top:3114;width:89;height:49" coordorigin="15605,3114" coordsize="89,49" path="m15663,3114l15633,3114,15620,3115,15612,3118,15606,3126,15605,3137,15605,3145,15635,3163,15635,3155,15625,3153,15617,3150,15612,3145,15612,3130,15617,3125,15625,3122,15635,3120,15685,3120,15684,3118,15676,3115,15663,3114xe" filled="t" fillcolor="#000000" stroked="f">
                <v:path arrowok="t"/>
                <v:fill type="solid"/>
              </v:shape>
              <v:shape style="position:absolute;left:15605;top:3114;width:89;height:49" coordorigin="15605,3114" coordsize="89,49" path="m15685,3120l15665,3120,15673,3122,15679,3125,15684,3130,15686,3137,15684,3145,15679,3150,15673,3153,15663,3155,15663,3161,15675,3161,15681,3160,15686,3157,15689,3152,15692,3145,15694,3137,15691,3126,15685,3120xe" filled="t" fillcolor="#000000" stroked="f">
                <v:path arrowok="t"/>
                <v:fill type="solid"/>
              </v:shape>
            </v:group>
            <v:group style="position:absolute;left:15606;top:3179;width:84;height:51" coordorigin="15606,3179" coordsize="84,51">
              <v:shape style="position:absolute;left:15606;top:3179;width:84;height:51" coordorigin="15606,3179" coordsize="84,51" path="m15691,3179l15683,3179,15683,3203,15606,3203,15606,3209,15683,3209,15683,3230,15691,3230,15691,3179xe" filled="t" fillcolor="#000000" stroked="f">
                <v:path arrowok="t"/>
                <v:fill type="solid"/>
              </v:shape>
            </v:group>
            <v:group style="position:absolute;left:15606;top:3251;width:13;height:11" coordorigin="15606,3251" coordsize="13,11">
              <v:shape style="position:absolute;left:15606;top:3251;width:13;height:11" coordorigin="15606,3251" coordsize="13,11" path="m15606,3256l15619,3256e" filled="f" stroked="t" strokeweight=".657703pt" strokecolor="#000000">
                <v:path arrowok="t"/>
              </v:shape>
              <v:shape style="position:absolute;left:15051;top:3000;width:2661;height:3333" type="#_x0000_t75">
                <v:imagedata r:id="rId194" o:title=""/>
              </v:shape>
            </v:group>
            <v:group style="position:absolute;left:4812;top:3625;width:80;height:102" coordorigin="4812,3625" coordsize="80,102">
              <v:shape style="position:absolute;left:4812;top:3625;width:80;height:102" coordorigin="4812,3625" coordsize="80,102" path="m4868,3641l4857,3641,4855,3649,4847,3665,4839,3682,4834,3695,4834,3703,4862,3727,4866,3725,4873,3724,4879,3721,4882,3718,4863,3718,4857,3716,4850,3713,4847,3706,4846,3700,4847,3692,4850,3681,4858,3667,4865,3654,4868,3643,4868,3641xe" filled="t" fillcolor="#FF0000" stroked="f">
                <v:path arrowok="t"/>
                <v:fill type="solid"/>
              </v:shape>
              <v:shape style="position:absolute;left:4812;top:3625;width:80;height:102" coordorigin="4812,3625" coordsize="80,102" path="m4890,3687l4879,3690,4881,3698,4879,3706,4876,3711,4870,3716,4863,3718,4882,3718,4887,3714,4890,3710,4892,3705,4892,3694,4890,3687xe" filled="t" fillcolor="#FF0000" stroked="f">
                <v:path arrowok="t"/>
                <v:fill type="solid"/>
              </v:shape>
              <v:shape style="position:absolute;left:4812;top:3625;width:80;height:102" coordorigin="4812,3625" coordsize="80,102" path="m4868,3625l4812,3647,4815,3657,4857,3641,4868,3641,4870,3633,4868,3627,4868,3625xe" filled="t" fillcolor="#FF0000" stroked="f">
                <v:path arrowok="t"/>
                <v:fill type="solid"/>
              </v:shape>
            </v:group>
            <v:group style="position:absolute;left:4725;top:3651;width:83;height:105" coordorigin="4725,3651" coordsize="83,105">
              <v:shape style="position:absolute;left:4725;top:3651;width:83;height:105" coordorigin="4725,3651" coordsize="83,105" path="m4737,3678l4725,3682,4795,3756,4807,3751,4807,3743,4796,3743,4783,3727,4764,3706,4782,3700,4758,3700,4737,3678xe" filled="t" fillcolor="#FF0000" stroked="f">
                <v:path arrowok="t"/>
                <v:fill type="solid"/>
              </v:shape>
              <v:shape style="position:absolute;left:4725;top:3651;width:83;height:105" coordorigin="4725,3651" coordsize="83,105" path="m4806,3695l4795,3695,4795,3724,4796,3743,4807,3743,4806,3695xe" filled="t" fillcolor="#FF0000" stroked="f">
                <v:path arrowok="t"/>
                <v:fill type="solid"/>
              </v:shape>
              <v:shape style="position:absolute;left:4725;top:3651;width:83;height:105" coordorigin="4725,3651" coordsize="83,105" path="m4804,3651l4793,3655,4795,3686,4758,3700,4782,3700,4795,3695,4806,3695,4804,3651xe" filled="t" fillcolor="#FF0000" stroked="f">
                <v:path arrowok="t"/>
                <v:fill type="solid"/>
              </v:shape>
              <v:shape style="position:absolute;left:919;top:2245;width:1162;height:1111" type="#_x0000_t75">
                <v:imagedata r:id="rId195" o:title=""/>
              </v:shape>
            </v:group>
            <v:group style="position:absolute;left:22219;top:3995;width:64;height:88" coordorigin="22219,3995" coordsize="64,88">
              <v:shape style="position:absolute;left:22219;top:3995;width:64;height:88" coordorigin="22219,3995" coordsize="64,88" path="m22251,4035l22238,4035,22276,4082,22283,4078,22282,4062,22273,4062,22251,4035xe" filled="t" fillcolor="#FF0000" stroked="f">
                <v:path arrowok="t"/>
                <v:fill type="solid"/>
              </v:shape>
              <v:shape style="position:absolute;left:22219;top:3995;width:64;height:88" coordorigin="22219,3995" coordsize="64,88" path="m22280,4009l22270,4009,22273,4062,22282,4062,22280,4009xe" filled="t" fillcolor="#FF0000" stroked="f">
                <v:path arrowok="t"/>
                <v:fill type="solid"/>
              </v:shape>
              <v:shape style="position:absolute;left:22219;top:3995;width:64;height:88" coordorigin="22219,3995" coordsize="64,88" path="m22227,4003l22219,4011,22232,4027,22222,4035,22228,4043,22238,4035,22251,4035,22246,4028,22256,4020,22240,4020,22227,4003xe" filled="t" fillcolor="#FF0000" stroked="f">
                <v:path arrowok="t"/>
                <v:fill type="solid"/>
              </v:shape>
              <v:shape style="position:absolute;left:22219;top:3995;width:64;height:88" coordorigin="22219,3995" coordsize="64,88" path="m22271,3995l22240,4020,22256,4020,22270,4009,22280,4009,22279,4003,22271,3995xe" filled="t" fillcolor="#FF0000" stroked="f">
                <v:path arrowok="t"/>
                <v:fill type="solid"/>
              </v:shape>
            </v:group>
            <v:group style="position:absolute;left:22136;top:4022;width:99;height:104" coordorigin="22136,4022" coordsize="99,104">
              <v:shape style="position:absolute;left:22136;top:4022;width:99;height:104" coordorigin="22136,4022" coordsize="99,104" path="m22147,4066l22136,4076,22225,4125,22235,4116,22234,4113,22224,4113,22206,4102,22182,4087,22188,4082,22174,4082,22147,4066xe" filled="t" fillcolor="#FF0000" stroked="f">
                <v:path arrowok="t"/>
                <v:fill type="solid"/>
              </v:shape>
              <v:shape style="position:absolute;left:22136;top:4022;width:99;height:104" coordorigin="22136,4022" coordsize="99,104" path="m22219,4068l22206,4068,22216,4095,22224,4113,22234,4113,22219,4068xe" filled="t" fillcolor="#FF0000" stroked="f">
                <v:path arrowok="t"/>
                <v:fill type="solid"/>
              </v:shape>
              <v:shape style="position:absolute;left:22136;top:4022;width:99;height:104" coordorigin="22136,4022" coordsize="99,104" path="m22205,4022l22193,4030,22205,4058,22174,4082,22188,4082,22206,4068,22219,4068,22205,4022xe" filled="t" fillcolor="#FF0000" stroked="f">
                <v:path arrowok="t"/>
                <v:fill type="solid"/>
              </v:shape>
              <v:shape style="position:absolute;left:1428;top:4159;width:1896;height:663" type="#_x0000_t75">
                <v:imagedata r:id="rId196" o:title=""/>
              </v:shape>
            </v:group>
            <v:group style="position:absolute;left:18046;top:4184;width:113;height:112" coordorigin="18046,4184" coordsize="113,112">
              <v:shape style="position:absolute;left:18046;top:4184;width:113;height:112" coordorigin="18046,4184" coordsize="113,112" path="m18124,4184l18114,4184,18103,4188,18052,4234,18046,4253,18046,4262,18071,4293,18078,4296,18086,4296,18093,4294,18101,4291,18114,4282,18074,4282,18065,4275,18062,4272,18058,4262,18058,4256,18062,4245,18068,4235,18078,4229,18087,4227,18117,4227,18111,4221,18103,4218,18084,4218,18100,4205,18114,4197,18149,4197,18148,4196,18141,4189,18132,4186,18124,4184xe" filled="t" fillcolor="#FF0000" stroked="f">
                <v:path arrowok="t"/>
                <v:fill type="solid"/>
              </v:shape>
              <v:shape style="position:absolute;left:18046;top:4184;width:113;height:112" coordorigin="18046,4184" coordsize="113,112" path="m18117,4227l18087,4227,18097,4229,18106,4235,18111,4243,18113,4253,18109,4264,18103,4272,18093,4280,18084,4282,18114,4282,18121,4275,18124,4269,18127,4261,18129,4253,18127,4247,18125,4239,18122,4232,18117,4227xe" filled="t" fillcolor="#FF0000" stroked="f">
                <v:path arrowok="t"/>
                <v:fill type="solid"/>
              </v:shape>
              <v:shape style="position:absolute;left:18046;top:4184;width:113;height:112" coordorigin="18046,4184" coordsize="113,112" path="m18149,4197l18129,4197,18133,4200,18140,4204,18144,4210,18146,4218,18144,4224,18141,4232,18151,4242,18157,4231,18159,4219,18156,4207,18149,4197xe" filled="t" fillcolor="#FF0000" stroked="f">
                <v:path arrowok="t"/>
                <v:fill type="solid"/>
              </v:shape>
              <v:shape style="position:absolute;left:18046;top:4184;width:113;height:112" coordorigin="18046,4184" coordsize="113,112" path="m18093,4216l18084,4218,18103,4218,18093,4216xe" filled="t" fillcolor="#FF0000" stroked="f">
                <v:path arrowok="t"/>
                <v:fill type="solid"/>
              </v:shape>
            </v:group>
            <v:group style="position:absolute;left:19034;top:4184;width:112;height:121" coordorigin="19034,4184" coordsize="112,121">
              <v:shape style="position:absolute;left:19034;top:4184;width:112;height:121" coordorigin="19034,4184" coordsize="112,121" path="m19093,4261l19078,4261,19075,4269,19075,4277,19077,4285,19102,4305,19110,4305,19123,4302,19129,4298,19134,4293,19107,4293,19099,4290,19093,4285,19089,4275,19091,4267,19093,4261xe" filled="t" fillcolor="#FF0000" stroked="f">
                <v:path arrowok="t"/>
                <v:fill type="solid"/>
              </v:shape>
              <v:shape style="position:absolute;left:19034;top:4184;width:112;height:121" coordorigin="19034,4184" coordsize="112,121" path="m19142,4250l19128,4256,19131,4266,19131,4275,19128,4283,19121,4290,19115,4293,19134,4293,19139,4288,19145,4277,19145,4264,19142,4250xe" filled="t" fillcolor="#FF0000" stroked="f">
                <v:path arrowok="t"/>
                <v:fill type="solid"/>
              </v:shape>
              <v:shape style="position:absolute;left:19034;top:4184;width:112;height:121" coordorigin="19034,4184" coordsize="112,121" path="m19083,4184l19069,4184,19061,4188,19034,4226,19037,4242,19042,4250,19050,4258,19058,4262,19069,4264,19078,4261,19093,4261,19094,4258,19102,4251,19104,4250,19072,4250,19062,4247,19056,4239,19051,4229,19051,4219,19054,4210,19061,4202,19069,4199,19078,4197,19107,4197,19102,4192,19089,4186,19083,4184xe" filled="t" fillcolor="#FF0000" stroked="f">
                <v:path arrowok="t"/>
                <v:fill type="solid"/>
              </v:shape>
              <v:shape style="position:absolute;left:19034;top:4184;width:112;height:121" coordorigin="19034,4184" coordsize="112,121" path="m19097,4237l19089,4245,19080,4250,19104,4250,19097,4237xe" filled="t" fillcolor="#FF0000" stroked="f">
                <v:path arrowok="t"/>
                <v:fill type="solid"/>
              </v:shape>
              <v:shape style="position:absolute;left:19034;top:4184;width:112;height:121" coordorigin="19034,4184" coordsize="112,121" path="m19107,4197l19078,4197,19086,4202,19096,4208,19107,4197xe" filled="t" fillcolor="#FF0000" stroked="f">
                <v:path arrowok="t"/>
                <v:fill type="solid"/>
              </v:shape>
            </v:group>
            <v:group style="position:absolute;left:20364;top:4226;width:124;height:135" coordorigin="20364,4226" coordsize="124,135">
              <v:shape style="position:absolute;left:20364;top:4226;width:124;height:135" coordorigin="20364,4226" coordsize="124,135" path="m20437,4250l20421,4250,20421,4262,20417,4283,20412,4310,20412,4326,20442,4360,20449,4361,20455,4360,20463,4356,20476,4347,20445,4347,20437,4345,20431,4339,20426,4331,20426,4320,20428,4304,20431,4282,20436,4264,20437,4250xe" filled="t" fillcolor="#FF0000" stroked="f">
                <v:path arrowok="t"/>
                <v:fill type="solid"/>
              </v:shape>
              <v:shape style="position:absolute;left:20364;top:4226;width:124;height:135" coordorigin="20364,4226" coordsize="124,135" path="m20480,4299l20468,4307,20472,4317,20472,4326,20469,4336,20463,4342,20455,4347,20476,4347,20485,4334,20488,4321,20487,4313,20485,4307,20480,4299xe" filled="t" fillcolor="#FF0000" stroked="f">
                <v:path arrowok="t"/>
                <v:fill type="solid"/>
              </v:shape>
              <v:shape style="position:absolute;left:20364;top:4226;width:124;height:135" coordorigin="20364,4226" coordsize="124,135" path="m20429,4226l20364,4275,20374,4286,20421,4250,20437,4250,20437,4248,20436,4237,20431,4229,20429,4226xe" filled="t" fillcolor="#FF0000" stroked="f">
                <v:path arrowok="t"/>
                <v:fill type="solid"/>
              </v:shape>
            </v:group>
            <v:group style="position:absolute;left:22391;top:2089;width:21;height:32" coordorigin="22391,2089" coordsize="21,32">
              <v:shape style="position:absolute;left:22391;top:2089;width:21;height:32" coordorigin="22391,2089" coordsize="21,32" path="m22412,2110l22401,2110,22412,2121,22412,2110xe" filled="t" fillcolor="#000000" stroked="f">
                <v:path arrowok="t"/>
                <v:fill type="solid"/>
              </v:shape>
              <v:shape style="position:absolute;left:22391;top:2089;width:21;height:32" coordorigin="22391,2089" coordsize="21,32" path="m22412,2089l22409,2092,22405,2102,22399,2102,22393,2103,22391,2107,22394,2111,22401,2110,22412,2110,22412,2089xe" filled="t" fillcolor="#000000" stroked="f">
                <v:path arrowok="t"/>
                <v:fill type="solid"/>
              </v:shape>
              <v:shape style="position:absolute;left:999;top:6114;width:1465;height:580" type="#_x0000_t75">
                <v:imagedata r:id="rId197" o:title=""/>
              </v:shape>
            </v:group>
            <v:group style="position:absolute;left:22348;top:6603;width:61;height:118" coordorigin="22348,6603" coordsize="61,118">
              <v:shape style="position:absolute;left:22348;top:6603;width:61;height:118" coordorigin="22348,6603" coordsize="61,118" path="m22361,6603l22348,6610,22404,6721,22409,6718,22409,6689,22404,6689,22361,6603xe" filled="t" fillcolor="#FF0000" stroked="f">
                <v:path arrowok="t"/>
                <v:fill type="solid"/>
              </v:shape>
              <v:shape style="position:absolute;left:22348;top:6603;width:61;height:118" coordorigin="22348,6603" coordsize="61,118" path="m22409,6680l22404,6689,22409,6689,22409,6680xe" filled="t" fillcolor="#FF0000" stroked="f">
                <v:path arrowok="t"/>
                <v:fill type="solid"/>
              </v:shape>
            </v:group>
            <v:group style="position:absolute;left:22262;top:6645;width:83;height:118" coordorigin="22262,6645" coordsize="83,118">
              <v:shape style="position:absolute;left:22262;top:6645;width:83;height:118" coordorigin="22262,6645" coordsize="83,118" path="m22275,6645l22262,6651,22318,6763,22326,6759,22327,6748,22330,6737,22333,6732,22318,6732,22275,6645xe" filled="t" fillcolor="#FF0000" stroked="f">
                <v:path arrowok="t"/>
                <v:fill type="solid"/>
              </v:shape>
              <v:shape style="position:absolute;left:22262;top:6645;width:83;height:118" coordorigin="22262,6645" coordsize="83,118" path="m22338,6702l22326,6716,22318,6732,22333,6732,22337,6726,22345,6715,22338,6702xe" filled="t" fillcolor="#FF0000" stroked="f">
                <v:path arrowok="t"/>
                <v:fill type="solid"/>
              </v:shape>
              <v:shape style="position:absolute;left:16502;top:2908;width:948;height:1144" type="#_x0000_t75">
                <v:imagedata r:id="rId198" o:title=""/>
              </v:shape>
            </v:group>
            <v:group style="position:absolute;left:13238;top:5270;width:118;height:49" coordorigin="13238,5270" coordsize="118,49">
              <v:shape style="position:absolute;left:13238;top:5270;width:118;height:49" coordorigin="13238,5270" coordsize="118,49" path="m13299,5276l13277,5276,13277,5277,13270,5284,13269,5293,13269,5300,13297,5319,13328,5319,13335,5317,13342,5316,13348,5313,13350,5311,13299,5311,13289,5309,13283,5306,13277,5301,13275,5293,13278,5285,13281,5281,13289,5277,13299,5276xe" filled="t" fillcolor="#000000" stroked="f">
                <v:path arrowok="t"/>
                <v:fill type="solid"/>
              </v:shape>
              <v:shape style="position:absolute;left:13238;top:5270;width:118;height:49" coordorigin="13238,5270" coordsize="118,49" path="m13345,5276l13328,5276,13335,5277,13342,5281,13348,5287,13350,5293,13348,5301,13343,5306,13337,5309,13329,5311,13350,5311,13353,5308,13356,5301,13356,5289,13350,5279,13345,5276xe" filled="t" fillcolor="#000000" stroked="f">
                <v:path arrowok="t"/>
                <v:fill type="solid"/>
              </v:shape>
              <v:shape style="position:absolute;left:13238;top:5270;width:118;height:49" coordorigin="13238,5270" coordsize="118,49" path="m13355,5270l13238,5270,13238,5276,13355,5276,13355,5270xe" filled="t" fillcolor="#000000" stroked="f">
                <v:path arrowok="t"/>
                <v:fill type="solid"/>
              </v:shape>
            </v:group>
            <v:group style="position:absolute;left:13270;top:5407;width:84;height:2" coordorigin="13270,5407" coordsize="84,2">
              <v:shape style="position:absolute;left:13270;top:5407;width:84;height:2" coordorigin="13270,5407" coordsize="84,0" path="m13270,5407l13355,5407e" filled="f" stroked="t" strokeweight=".418687pt" strokecolor="#000000">
                <v:path arrowok="t"/>
              </v:shape>
            </v:group>
            <v:group style="position:absolute;left:13270;top:5346;width:84;height:48" coordorigin="13270,5346" coordsize="84,48">
              <v:shape style="position:absolute;left:13270;top:5346;width:84;height:48" coordorigin="13270,5346" coordsize="84,48" path="m13355,5346l13270,5346,13270,5371,13272,5381,13277,5387,13284,5392,13296,5394,13307,5392,13315,5387,13316,5386,13296,5386,13288,5384,13283,5383,13280,5378,13278,5371,13278,5354,13355,5354,13355,5346xe" filled="t" fillcolor="#000000" stroked="f">
                <v:path arrowok="t"/>
                <v:fill type="solid"/>
              </v:shape>
              <v:shape style="position:absolute;left:13270;top:5346;width:84;height:48" coordorigin="13270,5346" coordsize="84,48" path="m13320,5354l13313,5354,13313,5367,13312,5376,13308,5381,13304,5384,13296,5386,13316,5386,13318,5381,13320,5370,13320,5354xe" filled="t" fillcolor="#000000" stroked="f">
                <v:path arrowok="t"/>
                <v:fill type="solid"/>
              </v:shape>
            </v:group>
            <v:group style="position:absolute;left:13270;top:5440;width:84;height:45" coordorigin="13270,5440" coordsize="84,45">
              <v:shape style="position:absolute;left:13270;top:5440;width:84;height:45" coordorigin="13270,5440" coordsize="84,45" path="m13355,5477l13270,5477,13270,5485,13355,5485,13355,5477xe" filled="t" fillcolor="#000000" stroked="f">
                <v:path arrowok="t"/>
                <v:fill type="solid"/>
              </v:shape>
              <v:shape style="position:absolute;left:13270;top:5440;width:84;height:45" coordorigin="13270,5440" coordsize="84,45" path="m13320,5446l13313,5446,13313,5477,13320,5477,13320,5446xe" filled="t" fillcolor="#000000" stroked="f">
                <v:path arrowok="t"/>
                <v:fill type="solid"/>
              </v:shape>
              <v:shape style="position:absolute;left:13270;top:5440;width:84;height:45" coordorigin="13270,5440" coordsize="84,45" path="m13355,5440l13270,5440,13270,5446,13355,5446,13355,5440xe" filled="t" fillcolor="#000000" stroked="f">
                <v:path arrowok="t"/>
                <v:fill type="solid"/>
              </v:shape>
            </v:group>
            <v:group style="position:absolute;left:13269;top:5512;width:88;height:49" coordorigin="13269,5512" coordsize="88,49">
              <v:shape style="position:absolute;left:13269;top:5512;width:88;height:49" coordorigin="13269,5512" coordsize="88,49" path="m13328,5512l13297,5512,13286,5513,13277,5518,13273,5521,13270,5526,13269,5531,13269,5537,13270,5547,13277,5555,13286,5560,13297,5561,13328,5561,13340,5560,13350,5555,13299,5555,13288,5553,13281,5550,13277,5544,13275,5537,13277,5529,13281,5524,13288,5521,13299,5520,13349,5520,13348,5518,13339,5513,13328,5512xe" filled="t" fillcolor="#000000" stroked="f">
                <v:path arrowok="t"/>
                <v:fill type="solid"/>
              </v:shape>
              <v:shape style="position:absolute;left:13269;top:5512;width:88;height:49" coordorigin="13269,5512" coordsize="88,49" path="m13349,5520l13329,5520,13339,5521,13345,5524,13348,5529,13350,5537,13348,5544,13345,5550,13339,5553,13329,5555,13350,5555,13355,5548,13356,5537,13355,5526,13349,5520xe" filled="t" fillcolor="#000000" stroked="f">
                <v:path arrowok="t"/>
                <v:fill type="solid"/>
              </v:shape>
            </v:group>
            <v:group style="position:absolute;left:13270;top:5590;width:84;height:53" coordorigin="13270,5590" coordsize="84,53">
              <v:shape style="position:absolute;left:13270;top:5590;width:84;height:53" coordorigin="13270,5590" coordsize="84,53" path="m13320,5598l13313,5598,13313,5612,13312,5618,13308,5623,13304,5626,13297,5628,13278,5628,13273,5630,13272,5633,13270,5638,13272,5642,13280,5642,13280,5636,13286,5634,13307,5634,13312,5633,13315,5630,13316,5626,13352,5626,13351,5625,13347,5622,13340,5620,13326,5620,13321,5618,13320,5614,13320,5598xe" filled="t" fillcolor="#000000" stroked="f">
                <v:path arrowok="t"/>
                <v:fill type="solid"/>
              </v:shape>
              <v:shape style="position:absolute;left:13270;top:5590;width:84;height:53" coordorigin="13270,5590" coordsize="84,53" path="m13353,5630l13339,5630,13345,5631,13347,5638,13355,5638,13353,5630xe" filled="t" fillcolor="#000000" stroked="f">
                <v:path arrowok="t"/>
                <v:fill type="solid"/>
              </v:shape>
              <v:shape style="position:absolute;left:13270;top:5590;width:84;height:53" coordorigin="13270,5590" coordsize="84,53" path="m13352,5626l13316,5626,13321,5630,13331,5631,13339,5630,13353,5630,13352,5626xe" filled="t" fillcolor="#000000" stroked="f">
                <v:path arrowok="t"/>
                <v:fill type="solid"/>
              </v:shape>
              <v:shape style="position:absolute;left:13270;top:5590;width:84;height:53" coordorigin="13270,5590" coordsize="84,53" path="m13355,5590l13270,5590,13270,5598,13355,5598,13355,5590xe" filled="t" fillcolor="#000000" stroked="f">
                <v:path arrowok="t"/>
                <v:fill type="solid"/>
              </v:shape>
            </v:group>
            <v:group style="position:absolute;left:13355;top:5733;width:41;height:10" coordorigin="13355,5733" coordsize="41,10">
              <v:shape style="position:absolute;left:13355;top:5733;width:41;height:10" coordorigin="13355,5733" coordsize="41,10" path="m13396,5733l13377,5733,13355,5736,13355,5740,13377,5743,13396,5743,13396,5733xe" filled="t" fillcolor="#000000" stroked="f">
                <v:path arrowok="t"/>
                <v:fill type="solid"/>
              </v:shape>
            </v:group>
            <v:group style="position:absolute;left:13355;top:5752;width:41;height:11" coordorigin="13355,5752" coordsize="41,11">
              <v:shape style="position:absolute;left:13355;top:5752;width:41;height:11" coordorigin="13355,5752" coordsize="41,11" path="m13396,5752l13377,5752,13355,5756,13355,5760,13377,5763,13396,5763,13396,5752xe" filled="t" fillcolor="#000000" stroked="f">
                <v:path arrowok="t"/>
                <v:fill type="solid"/>
              </v:shape>
              <v:shape style="position:absolute;left:13229;top:5781;width:180;height:1968" type="#_x0000_t75">
                <v:imagedata r:id="rId199" o:title=""/>
              </v:shape>
            </v:group>
            <v:group style="position:absolute;left:14048;top:6916;width:89;height:91" coordorigin="14048,6916" coordsize="89,91">
              <v:shape style="position:absolute;left:14048;top:6916;width:89;height:91" coordorigin="14048,6916" coordsize="89,91" path="m14094,6916l14048,6967,14048,6976,14086,7006,14092,7006,14099,7005,14105,7002,14111,6997,14108,6994,14084,6994,14076,6992,14068,6987,14062,6978,14060,6973,14060,6968,14065,6957,14073,6944,14084,6935,14096,6930,14127,6930,14124,6927,14116,6922,14110,6919,14094,6916xe" filled="t" fillcolor="#FF0000" stroked="f">
                <v:path arrowok="t"/>
                <v:fill type="solid"/>
              </v:shape>
              <v:shape style="position:absolute;left:14048;top:6916;width:89;height:91" coordorigin="14048,6916" coordsize="89,91" path="m14100,6986l14092,6990,14084,6994,14108,6994,14100,6986xe" filled="t" fillcolor="#FF0000" stroked="f">
                <v:path arrowok="t"/>
                <v:fill type="solid"/>
              </v:shape>
              <v:shape style="position:absolute;left:14048;top:6916;width:89;height:91" coordorigin="14048,6916" coordsize="89,91" path="m14127,6930l14107,6930,14116,6936,14121,6941,14123,6947,14123,6955,14119,6963,14132,6971,14135,6965,14137,6959,14137,6947,14132,6936,14127,6930xe" filled="t" fillcolor="#FF0000" stroked="f">
                <v:path arrowok="t"/>
                <v:fill type="solid"/>
              </v:shape>
            </v:group>
            <v:group style="position:absolute;left:14118;top:6957;width:89;height:96" coordorigin="14118,6957" coordsize="89,96">
              <v:shape style="position:absolute;left:14118;top:6957;width:89;height:96" coordorigin="14118,6957" coordsize="89,96" path="m14153,6957l14145,6965,14169,6986,14118,7043,14127,7053,14178,6995,14196,6995,14153,6957xe" filled="t" fillcolor="#FF0000" stroked="f">
                <v:path arrowok="t"/>
                <v:fill type="solid"/>
              </v:shape>
              <v:shape style="position:absolute;left:14118;top:6957;width:89;height:96" coordorigin="14118,6957" coordsize="89,96" path="m14196,6995l14178,6995,14199,7014,14207,7005,14196,6995xe" filled="t" fillcolor="#FF0000" stroked="f">
                <v:path arrowok="t"/>
                <v:fill type="solid"/>
              </v:shape>
            </v:group>
            <v:group style="position:absolute;left:14139;top:7014;width:123;height:104" coordorigin="14139,7014" coordsize="123,104">
              <v:shape style="position:absolute;left:14139;top:7014;width:123;height:104" coordorigin="14139,7014" coordsize="123,104" path="m14186,7084l14177,7084,14177,7091,14209,7118,14225,7115,14233,7112,14241,7105,14242,7104,14202,7104,14194,7099,14191,7094,14188,7091,14186,7084xe" filled="t" fillcolor="#FF0000" stroked="f">
                <v:path arrowok="t"/>
                <v:fill type="solid"/>
              </v:shape>
              <v:shape style="position:absolute;left:14139;top:7014;width:123;height:104" coordorigin="14139,7014" coordsize="123,104" path="m14218,7014l14139,7107,14148,7116,14177,7084,14186,7084,14186,7080,14191,7068,14199,7057,14210,7048,14221,7043,14226,7041,14252,7041,14250,7038,14244,7035,14236,7032,14221,7032,14229,7024,14218,7014xe" filled="t" fillcolor="#FF0000" stroked="f">
                <v:path arrowok="t"/>
                <v:fill type="solid"/>
              </v:shape>
              <v:shape style="position:absolute;left:14139;top:7014;width:123;height:104" coordorigin="14139,7014" coordsize="123,104" path="m14252,7041l14226,7041,14233,7043,14237,7045,14244,7051,14247,7056,14249,7061,14249,7065,14245,7076,14237,7089,14225,7099,14213,7104,14242,7104,14249,7097,14253,7091,14258,7083,14261,7075,14261,7059,14260,7051,14252,7041xe" filled="t" fillcolor="#FF0000" stroked="f">
                <v:path arrowok="t"/>
                <v:fill type="solid"/>
              </v:shape>
              <v:shape style="position:absolute;left:14139;top:7014;width:123;height:104" coordorigin="14139,7014" coordsize="123,104" path="m14229,7030l14221,7032,14236,7032,14229,7030xe" filled="t" fillcolor="#FF0000" stroked="f">
                <v:path arrowok="t"/>
                <v:fill type="solid"/>
              </v:shape>
            </v:group>
            <v:group style="position:absolute;left:14236;top:7135;width:24;height:24" coordorigin="14236,7135" coordsize="24,24">
              <v:shape style="position:absolute;left:14236;top:7135;width:24;height:24" coordorigin="14236,7135" coordsize="24,24" path="m14247,7135l14236,7148,14249,7159,14260,7147,14247,7135xe" filled="t" fillcolor="#FF0000" stroked="f">
                <v:path arrowok="t"/>
                <v:fill type="solid"/>
              </v:shape>
            </v:group>
            <v:group style="position:absolute;left:14277;top:7081;width:131;height:115" coordorigin="14277,7081" coordsize="131,115">
              <v:shape style="position:absolute;left:14277;top:7081;width:131;height:115" coordorigin="14277,7081" coordsize="131,115" path="m14347,7081l14338,7091,14384,7132,14368,7135,14354,7139,14339,7145,14323,7151,14309,7159,14298,7167,14287,7177,14277,7185,14288,7196,14301,7185,14314,7175,14328,7167,14344,7159,14374,7148,14400,7143,14408,7135,14347,7081xe" filled="t" fillcolor="#FF0000" stroked="f">
                <v:path arrowok="t"/>
                <v:fill type="solid"/>
              </v:shape>
            </v:group>
            <v:group style="position:absolute;left:21636;top:7706;width:83;height:118" coordorigin="21636,7706" coordsize="83,118">
              <v:shape style="position:absolute;left:21636;top:7706;width:83;height:118" coordorigin="21636,7706" coordsize="83,118" path="m21648,7706l21636,7712,21691,7824,21699,7821,21701,7809,21704,7798,21708,7792,21691,7792,21648,7706xe" filled="t" fillcolor="#FF0000" stroked="f">
                <v:path arrowok="t"/>
                <v:fill type="solid"/>
              </v:shape>
              <v:shape style="position:absolute;left:21636;top:7706;width:83;height:118" coordorigin="21636,7706" coordsize="83,118" path="m21711,7763l21699,7778,21691,7792,21708,7792,21711,7787,21719,7776,21711,7763xe" filled="t" fillcolor="#FF0000" stroked="f">
                <v:path arrowok="t"/>
                <v:fill type="solid"/>
              </v:shape>
            </v:group>
            <v:group style="position:absolute;left:21540;top:7741;width:102;height:121" coordorigin="21540,7741" coordsize="102,121">
              <v:shape style="position:absolute;left:21540;top:7741;width:102;height:121" coordorigin="21540,7741" coordsize="102,121" path="m21586,7741l21580,7741,21572,7743,21542,7776,21540,7782,21569,7816,21578,7816,21575,7822,21572,7830,21574,7838,21575,7845,21580,7851,21583,7856,21596,7862,21609,7862,21621,7859,21633,7851,21609,7851,21601,7849,21594,7846,21589,7840,21586,7830,21589,7822,21594,7814,21602,7809,21605,7808,21604,7805,21582,7805,21574,7803,21566,7798,21559,7790,21556,7781,21558,7770,21562,7762,21570,7755,21578,7754,21611,7754,21610,7752,21605,7749,21601,7744,21594,7743,21586,7741xe" filled="t" fillcolor="#FF0000" stroked="f">
                <v:path arrowok="t"/>
                <v:fill type="solid"/>
              </v:shape>
              <v:shape style="position:absolute;left:21540;top:7741;width:102;height:121" coordorigin="21540,7741" coordsize="102,121" path="m21640,7814l21626,7817,21628,7829,21626,7837,21623,7843,21617,7848,21609,7851,21633,7851,21640,7840,21642,7827,21640,7814xe" filled="t" fillcolor="#FF0000" stroked="f">
                <v:path arrowok="t"/>
                <v:fill type="solid"/>
              </v:shape>
              <v:shape style="position:absolute;left:21540;top:7741;width:102;height:121" coordorigin="21540,7741" coordsize="102,121" path="m21601,7795l21591,7801,21582,7805,21604,7805,21601,7795xe" filled="t" fillcolor="#FF0000" stroked="f">
                <v:path arrowok="t"/>
                <v:fill type="solid"/>
              </v:shape>
              <v:shape style="position:absolute;left:21540;top:7741;width:102;height:121" coordorigin="21540,7741" coordsize="102,121" path="m21611,7754l21586,7754,21594,7758,21602,7766,21615,7758,21611,7754xe" filled="t" fillcolor="#FF0000" stroked="f">
                <v:path arrowok="t"/>
                <v:fill type="solid"/>
              </v:shape>
            </v:group>
            <v:group style="position:absolute;left:10405;top:8555;width:88;height:62" coordorigin="10405,8555" coordsize="88,62">
              <v:shape style="position:absolute;left:10405;top:8555;width:88;height:62" coordorigin="10405,8555" coordsize="88,62" path="m10456,8555l10447,8560,10458,8570,10470,8576,10405,8608,10410,8617,10493,8576,10490,8570,10474,8566,10466,8562,10456,8555xe" filled="t" fillcolor="#FF0000" stroked="f">
                <v:path arrowok="t"/>
                <v:fill type="solid"/>
              </v:shape>
            </v:group>
            <v:group style="position:absolute;left:10432;top:8613;width:91;height:76" coordorigin="10432,8613" coordsize="91,76">
              <v:shape style="position:absolute;left:10432;top:8613;width:91;height:76" coordorigin="10432,8613" coordsize="91,76" path="m10463,8628l10455,8628,10447,8632,10437,8638,10434,8643,10432,8649,10432,8660,10434,8665,10435,8671,10442,8681,10451,8687,10458,8689,10469,8689,10474,8686,10480,8681,10482,8679,10463,8679,10455,8678,10448,8673,10443,8668,10442,8660,10442,8652,10445,8646,10451,8641,10458,8640,10483,8640,10483,8636,10475,8636,10469,8630,10463,8628xe" filled="t" fillcolor="#FF0000" stroked="f">
                <v:path arrowok="t"/>
                <v:fill type="solid"/>
              </v:shape>
              <v:shape style="position:absolute;left:10432;top:8613;width:91;height:76" coordorigin="10432,8613" coordsize="91,76" path="m10483,8640l10466,8640,10472,8643,10477,8651,10480,8657,10478,8665,10475,8671,10469,8676,10463,8679,10482,8679,10485,8676,10488,8668,10488,8660,10515,8660,10520,8656,10501,8656,10494,8654,10490,8651,10485,8646,10483,8640xe" filled="t" fillcolor="#FF0000" stroked="f">
                <v:path arrowok="t"/>
                <v:fill type="solid"/>
              </v:shape>
              <v:shape style="position:absolute;left:10432;top:8613;width:91;height:76" coordorigin="10432,8613" coordsize="91,76" path="m10515,8660l10488,8660,10493,8665,10499,8667,10504,8665,10510,8664,10515,8660xe" filled="t" fillcolor="#FF0000" stroked="f">
                <v:path arrowok="t"/>
                <v:fill type="solid"/>
              </v:shape>
              <v:shape style="position:absolute;left:10432;top:8613;width:91;height:76" coordorigin="10432,8613" coordsize="91,76" path="m10517,8624l10502,8624,10509,8627,10512,8632,10513,8638,10513,8644,10510,8651,10506,8654,10501,8656,10520,8656,10521,8654,10523,8649,10523,8633,10517,8624xe" filled="t" fillcolor="#FF0000" stroked="f">
                <v:path arrowok="t"/>
                <v:fill type="solid"/>
              </v:shape>
              <v:shape style="position:absolute;left:10432;top:8613;width:91;height:76" coordorigin="10432,8613" coordsize="91,76" path="m10501,8613l10496,8613,10486,8616,10482,8619,10477,8624,10475,8630,10475,8636,10483,8636,10483,8635,10486,8628,10491,8625,10498,8624,10517,8624,10513,8619,10510,8616,10501,8613xe" filled="t" fillcolor="#FF0000" stroked="f">
                <v:path arrowok="t"/>
                <v:fill type="solid"/>
              </v:shape>
            </v:group>
            <v:group style="position:absolute;left:7274;top:9043;width:94;height:69" coordorigin="7274,9043" coordsize="94,69">
              <v:shape style="position:absolute;left:7274;top:9043;width:94;height:69" coordorigin="7274,9043" coordsize="94,69" path="m7295,9052l7288,9054,7285,9057,7280,9060,7279,9065,7276,9070,7274,9075,7274,9081,7276,9086,7277,9092,7284,9102,7288,9107,7293,9110,7298,9111,7311,9111,7317,9108,7323,9103,7327,9099,7300,9099,7292,9095,7287,9091,7284,9084,7284,9078,7285,9071,7290,9067,7298,9062,7295,9052xe" filled="t" fillcolor="#FF0000" stroked="f">
                <v:path arrowok="t"/>
                <v:fill type="solid"/>
              </v:shape>
              <v:shape style="position:absolute;left:7274;top:9043;width:94;height:69" coordorigin="7274,9043" coordsize="94,69" path="m7328,9068l7319,9070,7320,9076,7322,9084,7319,9091,7314,9095,7308,9099,7327,9099,7328,9097,7330,9089,7362,9089,7365,9086,7341,9086,7336,9083,7331,9078,7328,9070,7328,9068xe" filled="t" fillcolor="#FF0000" stroked="f">
                <v:path arrowok="t"/>
                <v:fill type="solid"/>
              </v:shape>
              <v:shape style="position:absolute;left:7274;top:9043;width:94;height:69" coordorigin="7274,9043" coordsize="94,69" path="m7362,9089l7330,9089,7333,9094,7338,9095,7344,9097,7351,9097,7355,9095,7362,9089xe" filled="t" fillcolor="#FF0000" stroked="f">
                <v:path arrowok="t"/>
                <v:fill type="solid"/>
              </v:shape>
              <v:shape style="position:absolute;left:7274;top:9043;width:94;height:69" coordorigin="7274,9043" coordsize="94,69" path="m7339,9043l7339,9056,7347,9056,7352,9057,7357,9062,7360,9068,7360,9073,7358,9079,7349,9086,7365,9086,7368,9081,7368,9065,7365,9056,7358,9049,7349,9044,7339,9043xe" filled="t" fillcolor="#FF0000" stroked="f">
                <v:path arrowok="t"/>
                <v:fill type="solid"/>
              </v:shape>
            </v:group>
            <v:group style="position:absolute;left:7290;top:9114;width:94;height:64" coordorigin="7290,9114" coordsize="94,64">
              <v:shape style="position:absolute;left:7290;top:9114;width:94;height:64" coordorigin="7290,9114" coordsize="94,64" path="m7360,9114l7343,9114,7331,9118,7320,9119,7311,9124,7303,9127,7293,9137,7290,9150,7293,9162,7296,9169,7301,9172,7308,9175,7314,9177,7323,9178,7333,9177,7344,9175,7363,9169,7366,9167,7323,9167,7311,9165,7306,9164,7303,9162,7301,9159,7300,9154,7300,9146,7351,9126,7379,9126,7378,9124,7373,9119,7368,9116,7360,9114xe" filled="t" fillcolor="#FF0000" stroked="f">
                <v:path arrowok="t"/>
                <v:fill type="solid"/>
              </v:shape>
              <v:shape style="position:absolute;left:7290;top:9114;width:94;height:64" coordorigin="7290,9114" coordsize="94,64" path="m7379,9126l7363,9126,7368,9127,7371,9130,7373,9134,7374,9138,7376,9142,7323,9167,7366,9167,7371,9164,7378,9161,7381,9154,7384,9150,7384,9135,7381,9129,7379,9126xe" filled="t" fillcolor="#FF0000" stroked="f">
                <v:path arrowok="t"/>
                <v:fill type="solid"/>
              </v:shape>
            </v:group>
            <v:group style="position:absolute;left:22657;top:9508;width:118;height:108" coordorigin="22657,9508" coordsize="118,108">
              <v:shape style="position:absolute;left:22657;top:9508;width:118;height:108" coordorigin="22657,9508" coordsize="118,108" path="m22671,9546l22665,9551,22662,9557,22659,9562,22657,9570,22657,9577,22691,9616,22706,9616,22713,9615,22721,9610,22729,9604,22730,9602,22691,9602,22681,9597,22675,9591,22671,9583,22670,9575,22675,9565,22681,9557,22671,9546xe" filled="t" fillcolor="#FF0000" stroked="f">
                <v:path arrowok="t"/>
                <v:fill type="solid"/>
              </v:shape>
              <v:shape style="position:absolute;left:22657;top:9508;width:118;height:108" coordorigin="22657,9508" coordsize="118,108" path="m22721,9549l22710,9556,22716,9564,22721,9572,22721,9581,22718,9589,22710,9597,22700,9600,22691,9602,22730,9602,22734,9594,22735,9585,22732,9573,22760,9573,22762,9572,22767,9569,22772,9564,22746,9564,22737,9562,22729,9559,22722,9551,22721,9549xe" filled="t" fillcolor="#FF0000" stroked="f">
                <v:path arrowok="t"/>
                <v:fill type="solid"/>
              </v:shape>
              <v:shape style="position:absolute;left:22657;top:9508;width:118;height:108" coordorigin="22657,9508" coordsize="118,108" path="m22760,9573l22732,9573,22740,9577,22748,9578,22754,9577,22760,9573xe" filled="t" fillcolor="#FF0000" stroked="f">
                <v:path arrowok="t"/>
                <v:fill type="solid"/>
              </v:shape>
              <v:shape style="position:absolute;left:22657;top:9508;width:118;height:108" coordorigin="22657,9508" coordsize="118,108" path="m22767,9522l22746,9522,22753,9526,22759,9532,22762,9540,22762,9546,22761,9554,22754,9561,22746,9564,22772,9564,22775,9551,22775,9537,22769,9524,22767,9522xe" filled="t" fillcolor="#FF0000" stroked="f">
                <v:path arrowok="t"/>
                <v:fill type="solid"/>
              </v:shape>
              <v:shape style="position:absolute;left:22657;top:9508;width:118;height:108" coordorigin="22657,9508" coordsize="118,108" path="m22735,9508l22721,9513,22727,9527,22737,9524,22746,9522,22767,9522,22759,9514,22748,9510,22735,9508xe" filled="t" fillcolor="#FF0000" stroked="f">
                <v:path arrowok="t"/>
                <v:fill type="solid"/>
              </v:shape>
            </v:group>
            <v:group style="position:absolute;left:22719;top:9615;width:120;height:81" coordorigin="22719,9615" coordsize="120,81">
              <v:shape style="position:absolute;left:22719;top:9615;width:120;height:81" coordorigin="22719,9615" coordsize="120,81" path="m22831,9615l22732,9615,22719,9623,22751,9667,22727,9683,22735,9696,22759,9680,22778,9680,22772,9671,22788,9659,22762,9659,22740,9626,22836,9626,22839,9624,22831,9615xe" filled="t" fillcolor="#FF0000" stroked="f">
                <v:path arrowok="t"/>
                <v:fill type="solid"/>
              </v:shape>
              <v:shape style="position:absolute;left:22719;top:9615;width:120;height:81" coordorigin="22719,9615" coordsize="120,81" path="m22778,9680l22759,9680,22769,9693,22781,9685,22778,9680xe" filled="t" fillcolor="#FF0000" stroked="f">
                <v:path arrowok="t"/>
                <v:fill type="solid"/>
              </v:shape>
              <v:shape style="position:absolute;left:22719;top:9615;width:120;height:81" coordorigin="22719,9615" coordsize="120,81" path="m22836,9626l22740,9626,22808,9628,22762,9659,22788,9659,22836,9626xe" filled="t" fillcolor="#FF0000" stroked="f">
                <v:path arrowok="t"/>
                <v:fill type="solid"/>
              </v:shape>
              <v:shape style="position:absolute;left:22026;top:9984;width:990;height:1590" type="#_x0000_t75">
                <v:imagedata r:id="rId200" o:title=""/>
              </v:shape>
            </v:group>
            <v:group style="position:absolute;left:26668;top:9898;width:62;height:67" coordorigin="26668,9898" coordsize="62,67">
              <v:shape style="position:absolute;left:26668;top:9898;width:62;height:67" coordorigin="26668,9898" coordsize="62,67" path="m26725,9906l26714,9906,26719,9908,26722,9911,26724,9916,26724,9919,26695,9932,26685,9933,26677,9935,26668,9941,26701,9965,26704,9959,26681,9941,26687,9940,26696,9938,26711,9937,26719,9935,26724,9932,26727,9929,26730,9922,26730,9916,26725,9906xe" filled="t" fillcolor="#FF0000" stroked="f">
                <v:path arrowok="t"/>
                <v:fill type="solid"/>
              </v:shape>
              <v:shape style="position:absolute;left:26668;top:9898;width:62;height:67" coordorigin="26668,9898" coordsize="62,67" path="m26711,9898l26708,9898,26698,9903,26695,9906,26701,9911,26704,9908,26709,9906,26725,9906,26722,9903,26717,9902,26711,9898xe" filled="t" fillcolor="#FF0000" stroked="f">
                <v:path arrowok="t"/>
                <v:fill type="solid"/>
              </v:shape>
            </v:group>
            <v:group style="position:absolute;left:26714;top:9927;width:54;height:61" coordorigin="26714,9927" coordsize="54,61">
              <v:shape style="position:absolute;left:26714;top:9927;width:54;height:61" coordorigin="26714,9927" coordsize="54,61" path="m26754,9927l26747,9927,26744,9929,26741,9929,26736,9933,26735,9938,26733,9941,26735,9946,26736,9949,26725,9949,26722,9953,26717,9956,26714,9962,26714,9970,26717,9977,26724,9983,26730,9986,26735,9988,26738,9988,26743,9986,26749,9983,26750,9981,26736,9981,26727,9978,26724,9975,26722,9970,26722,9964,26724,9961,26727,9957,26731,9954,26749,9954,26746,9953,26743,9949,26736,9949,26731,9948,26742,9948,26741,9946,26741,9941,26743,9938,26746,9935,26749,9933,26763,9933,26760,9930,26754,9927xe" filled="t" fillcolor="#FF0000" stroked="f">
                <v:path arrowok="t"/>
                <v:fill type="solid"/>
              </v:shape>
              <v:shape style="position:absolute;left:26714;top:9927;width:54;height:61" coordorigin="26714,9927" coordsize="54,61" path="m26763,9933l26752,9933,26757,9937,26760,9938,26762,9943,26762,9946,26760,9951,26757,9953,26752,9954,26736,9954,26746,9961,26747,9965,26747,9970,26744,9975,26741,9978,26736,9981,26750,9981,26751,9980,26754,9975,26754,9965,26751,9961,26759,9961,26767,9953,26768,9949,26768,9943,26767,9938,26765,9937,26763,9933xe" filled="t" fillcolor="#FF0000" stroked="f">
                <v:path arrowok="t"/>
                <v:fill type="solid"/>
              </v:shape>
            </v:group>
            <v:group style="position:absolute;left:26749;top:9964;width:51;height:54" coordorigin="26749,9964" coordsize="51,54">
              <v:shape style="position:absolute;left:26749;top:9964;width:51;height:54" coordorigin="26749,9964" coordsize="51,54" path="m26786,9986l26767,9986,26768,9988,26770,9991,26770,9997,26768,10013,26776,10018,26776,9994,26773,9989,26779,9989,26786,9986xe" filled="t" fillcolor="#FF0000" stroked="f">
                <v:path arrowok="t"/>
                <v:fill type="solid"/>
              </v:shape>
              <v:shape style="position:absolute;left:26749;top:9964;width:51;height:54" coordorigin="26749,9964" coordsize="51,54" path="m26775,9964l26749,9999,26754,10004,26767,9986,26786,9986,26788,9984,26771,9984,26770,9983,26781,9967,26775,9964xe" filled="t" fillcolor="#FF0000" stroked="f">
                <v:path arrowok="t"/>
                <v:fill type="solid"/>
              </v:shape>
              <v:shape style="position:absolute;left:26749;top:9964;width:51;height:54" coordorigin="26749,9964" coordsize="51,54" path="m26799,9983l26792,9983,26795,9984,26797,9986,26799,9983xe" filled="t" fillcolor="#FF0000" stroked="f">
                <v:path arrowok="t"/>
                <v:fill type="solid"/>
              </v:shape>
              <v:shape style="position:absolute;left:26749;top:9964;width:51;height:54" coordorigin="26749,9964" coordsize="51,54" path="m26794,9977l26789,9977,26782,9981,26778,9983,26775,9984,26788,9984,26790,9983,26799,9983,26800,9981,26798,9980,26794,9977xe" filled="t" fillcolor="#FF0000" stroked="f">
                <v:path arrowok="t"/>
                <v:fill type="solid"/>
              </v:shape>
            </v:group>
            <v:group style="position:absolute;left:26781;top:10016;width:13;height:11" coordorigin="26781,10016" coordsize="13,11">
              <v:shape style="position:absolute;left:26781;top:10016;width:13;height:11" coordorigin="26781,10016" coordsize="13,11" path="m26786,10016l26781,10023,26789,10028,26794,10021,26786,10016xe" filled="t" fillcolor="#FF0000" stroked="f">
                <v:path arrowok="t"/>
                <v:fill type="solid"/>
              </v:shape>
            </v:group>
            <v:group style="position:absolute;left:26797;top:9991;width:62;height:65" coordorigin="26797,9991" coordsize="62,65">
              <v:shape style="position:absolute;left:26797;top:9991;width:62;height:65" coordorigin="26797,9991" coordsize="62,65" path="m26853,9997l26841,9997,26846,10000,26849,10004,26851,10007,26851,10012,26849,10015,26846,10018,26841,10021,26833,10023,26822,10023,26813,10024,26806,10026,26800,10029,26797,10032,26829,10056,26833,10051,26810,10034,26814,10032,26826,10031,26838,10029,26848,10026,26853,10023,26856,10020,26859,10013,26859,10007,26856,10000,26853,9997xe" filled="t" fillcolor="#FF0000" stroked="f">
                <v:path arrowok="t"/>
                <v:fill type="solid"/>
              </v:shape>
              <v:shape style="position:absolute;left:26797;top:9991;width:62;height:65" coordorigin="26797,9991" coordsize="62,65" path="m26843,9991l26832,9991,26826,9994,26824,9997,26829,10002,26833,9999,26837,9997,26853,9997,26849,9994,26843,9991xe" filled="t" fillcolor="#FF0000" stroked="f">
                <v:path arrowok="t"/>
                <v:fill type="solid"/>
              </v:shape>
            </v:group>
            <v:group style="position:absolute;left:26864;top:10047;width:43;height:45" coordorigin="26864,10047" coordsize="43,45">
              <v:shape style="position:absolute;left:26864;top:10047;width:43;height:45" coordorigin="26864,10047" coordsize="43,45" path="m26891,10047l26883,10047,26880,10048,26875,10050,26872,10053,26869,10058,26865,10061,26864,10066,26864,10079,26865,10082,26872,10088,26878,10091,26888,10091,26894,10088,26896,10085,26878,10085,26875,10083,26870,10079,26870,10067,26875,10061,26880,10056,26884,10053,26902,10053,26899,10050,26894,10048,26891,10047xe" filled="t" fillcolor="#FF0000" stroked="f">
                <v:path arrowok="t"/>
                <v:fill type="solid"/>
              </v:shape>
              <v:shape style="position:absolute;left:26864;top:10047;width:43;height:45" coordorigin="26864,10047" coordsize="43,45" path="m26891,10080l26886,10083,26883,10085,26896,10085,26891,10080xe" filled="t" fillcolor="#FF0000" stroked="f">
                <v:path arrowok="t"/>
                <v:fill type="solid"/>
              </v:shape>
              <v:shape style="position:absolute;left:26864;top:10047;width:43;height:45" coordorigin="26864,10047" coordsize="43,45" path="m26902,10053l26892,10053,26896,10055,26899,10061,26899,10069,26905,10072,26907,10069,26907,10059,26904,10055,26902,10053xe" filled="t" fillcolor="#FF0000" stroked="f">
                <v:path arrowok="t"/>
                <v:fill type="solid"/>
              </v:shape>
            </v:group>
            <v:group style="position:absolute;left:26902;top:10063;width:43;height:49" coordorigin="26902,10063" coordsize="43,49">
              <v:shape style="position:absolute;left:26902;top:10063;width:43;height:49" coordorigin="26902,10063" coordsize="43,49" path="m26915,10063l26912,10067,26924,10077,26902,10107,26907,10112,26929,10080,26940,10080,26915,10063xe" filled="t" fillcolor="#FF0000" stroked="f">
                <v:path arrowok="t"/>
                <v:fill type="solid"/>
              </v:shape>
              <v:shape style="position:absolute;left:26902;top:10063;width:43;height:49" coordorigin="26902,10063" coordsize="43,49" path="m26940,10080l26929,10080,26942,10090,26945,10083,26940,10080xe" filled="t" fillcolor="#FF0000" stroked="f">
                <v:path arrowok="t"/>
                <v:fill type="solid"/>
              </v:shape>
            </v:group>
            <v:group style="position:absolute;left:26915;top:10088;width:61;height:54" coordorigin="26915,10088" coordsize="61,54">
              <v:shape style="position:absolute;left:26915;top:10088;width:61;height:54" coordorigin="26915,10088" coordsize="61,54" path="m26951,10088l26915,10137,26921,10142,26934,10125,26939,10125,26939,10123,26940,10117,26943,10110,26948,10106,26953,10102,26956,10101,26971,10101,26967,10099,26964,10096,26953,10096,26956,10093,26951,10088xe" filled="t" fillcolor="#FF0000" stroked="f">
                <v:path arrowok="t"/>
                <v:fill type="solid"/>
              </v:shape>
              <v:shape style="position:absolute;left:26915;top:10088;width:61;height:54" coordorigin="26915,10088" coordsize="61,54" path="m26939,10125l26934,10125,26934,10128,26937,10134,26940,10136,26943,10139,26955,10139,26959,10137,26963,10136,26966,10133,26948,10133,26943,10131,26940,10129,26939,10128,26939,10125xe" filled="t" fillcolor="#FF0000" stroked="f">
                <v:path arrowok="t"/>
                <v:fill type="solid"/>
              </v:shape>
              <v:shape style="position:absolute;left:26915;top:10088;width:61;height:54" coordorigin="26915,10088" coordsize="61,54" path="m26971,10101l26959,10101,26961,10102,26964,10104,26967,10107,26967,10118,26964,10125,26958,10129,26953,10133,26966,10133,26969,10128,26972,10125,26974,10120,26975,10117,26975,10112,26974,10109,26972,10104,26971,10101xe" filled="t" fillcolor="#FF0000" stroked="f">
                <v:path arrowok="t"/>
                <v:fill type="solid"/>
              </v:shape>
            </v:group>
            <v:group style="position:absolute;left:26966;top:10147;width:13;height:11" coordorigin="26966,10147" coordsize="13,11">
              <v:shape style="position:absolute;left:26966;top:10147;width:13;height:11" coordorigin="26966,10147" coordsize="13,11" path="m26971,10147l26966,10153,26972,10158,26978,10152,26971,10147xe" filled="t" fillcolor="#FF0000" stroked="f">
                <v:path arrowok="t"/>
                <v:fill type="solid"/>
              </v:shape>
            </v:group>
            <v:group style="position:absolute;left:26982;top:10122;width:62;height:67" coordorigin="26982,10122" coordsize="62,67">
              <v:shape style="position:absolute;left:26982;top:10122;width:62;height:67" coordorigin="26982,10122" coordsize="62,67" path="m27037,10128l27026,10128,27031,10131,27034,10134,27036,10137,27036,10142,27007,10155,26998,10157,26985,10160,26982,10163,26982,10165,27014,10188,27018,10182,26994,10165,26999,10163,27010,10161,27023,10160,27031,10158,27036,10155,27042,10149,27042,10145,27044,10142,27042,10137,27042,10134,27041,10131,27037,10128xe" filled="t" fillcolor="#FF0000" stroked="f">
                <v:path arrowok="t"/>
                <v:fill type="solid"/>
              </v:shape>
              <v:shape style="position:absolute;left:26982;top:10122;width:62;height:67" coordorigin="26982,10122" coordsize="62,67" path="m27028,10122l27017,10122,27014,10123,27010,10126,27009,10129,27014,10134,27018,10129,27022,10128,27037,10128,27034,10126,27031,10123,27028,10122xe" filled="t" fillcolor="#FF0000" stroked="f">
                <v:path arrowok="t"/>
                <v:fill type="solid"/>
              </v:shape>
            </v:group>
            <v:group style="position:absolute;left:31031;top:10569;width:100;height:65" coordorigin="31031,10569" coordsize="100,65">
              <v:shape style="position:absolute;left:31031;top:10569;width:100;height:65" coordorigin="31031,10569" coordsize="100,65" path="m31054,10625l31031,10625,31031,10635,31054,10635,31054,10625xe" filled="t" fillcolor="#000000" stroked="f">
                <v:path arrowok="t"/>
                <v:fill type="solid"/>
              </v:shape>
              <v:shape style="position:absolute;left:31031;top:10569;width:100;height:65" coordorigin="31031,10569" coordsize="100,65" path="m31054,10569l31031,10569,31031,10577,31047,10577,31047,10625,31131,10625,31131,10617,31054,10617,31054,10588,31094,10588,31074,10585,31061,10582,31054,10579,31054,10569xe" filled="t" fillcolor="#000000" stroked="f">
                <v:path arrowok="t"/>
                <v:fill type="solid"/>
              </v:shape>
              <v:shape style="position:absolute;left:31031;top:10569;width:100;height:65" coordorigin="31031,10569" coordsize="100,65" path="m31094,10588l31054,10588,31066,10593,31085,10596,31123,10600,31123,10617,31131,10617,31131,10590,31104,10590,31094,10588xe" filled="t" fillcolor="#000000" stroked="f">
                <v:path arrowok="t"/>
                <v:fill type="solid"/>
              </v:shape>
            </v:group>
            <v:group style="position:absolute;left:31045;top:10652;width:88;height:49" coordorigin="31045,10652" coordsize="88,49">
              <v:shape style="position:absolute;left:31045;top:10652;width:88;height:49" coordorigin="31045,10652" coordsize="88,49" path="m31104,10652l31074,10652,31061,10654,31053,10659,31047,10666,31045,10678,31047,10687,31053,10695,31062,10700,31074,10702,31074,10695,31064,10694,31058,10690,31053,10686,31051,10678,31053,10670,31058,10665,31066,10662,31075,10660,31126,10660,31125,10659,31117,10654,31104,10652xe" filled="t" fillcolor="#000000" stroked="f">
                <v:path arrowok="t"/>
                <v:fill type="solid"/>
              </v:shape>
              <v:shape style="position:absolute;left:31045;top:10652;width:88;height:49" coordorigin="31045,10652" coordsize="88,49" path="m31096,10660l31090,10660,31090,10702,31105,10702,31117,10700,31125,10695,31096,10695,31096,10660xe" filled="t" fillcolor="#000000" stroked="f">
                <v:path arrowok="t"/>
                <v:fill type="solid"/>
              </v:shape>
              <v:shape style="position:absolute;left:31045;top:10652;width:88;height:49" coordorigin="31045,10652" coordsize="88,49" path="m31126,10660l31105,10660,31115,10662,31121,10665,31125,10670,31126,10678,31125,10684,31121,10690,31115,10694,31105,10695,31125,10695,31131,10689,31133,10682,31133,10678,31131,10666,31126,10660xe" filled="t" fillcolor="#000000" stroked="f">
                <v:path arrowok="t"/>
                <v:fill type="solid"/>
              </v:shape>
            </v:group>
            <v:group style="position:absolute;left:31047;top:10721;width:84;height:49" coordorigin="31047,10721" coordsize="84,49">
              <v:shape style="position:absolute;left:31047;top:10721;width:84;height:49" coordorigin="31047,10721" coordsize="84,49" path="m31131,10721l31123,10721,31123,10743,31047,10743,31047,10751,31123,10751,31123,10770,31131,10770,31131,10721xe" filled="t" fillcolor="#000000" stroked="f">
                <v:path arrowok="t"/>
                <v:fill type="solid"/>
              </v:shape>
            </v:group>
            <v:group style="position:absolute;left:31047;top:10791;width:13;height:13" coordorigin="31047,10791" coordsize="13,13">
              <v:shape style="position:absolute;left:31047;top:10791;width:13;height:13" coordorigin="31047,10791" coordsize="13,13" path="m31047,10797l31059,10797e" filled="f" stroked="t" strokeweight=".737375pt" strokecolor="#000000">
                <v:path arrowok="t"/>
              </v:shape>
            </v:group>
            <v:group style="position:absolute;left:31045;top:10832;width:88;height:49" coordorigin="31045,10832" coordsize="88,49">
              <v:shape style="position:absolute;left:31045;top:10832;width:88;height:49" coordorigin="31045,10832" coordsize="88,49" path="m31104,10832l31074,10832,31061,10834,31053,10839,31047,10847,31045,10858,31045,10864,31048,10870,31053,10875,31059,10880,31066,10882,31075,10882,31075,10874,31064,10874,31058,10870,31053,10864,31051,10858,31053,10850,31058,10845,31064,10840,31126,10840,31125,10839,31117,10834,31104,10832xe" filled="t" fillcolor="#000000" stroked="f">
                <v:path arrowok="t"/>
                <v:fill type="solid"/>
              </v:shape>
              <v:shape style="position:absolute;left:31045;top:10832;width:88;height:49" coordorigin="31045,10832" coordsize="88,49" path="m31126,10840l31113,10840,31120,10845,31125,10850,31126,10858,31125,10866,31120,10870,31113,10874,31104,10874,31104,10882,31115,10882,31121,10878,31126,10875,31129,10870,31133,10864,31133,10858,31131,10847,31126,10840xe" filled="t" fillcolor="#000000" stroked="f">
                <v:path arrowok="t"/>
                <v:fill type="solid"/>
              </v:shape>
            </v:group>
            <v:group style="position:absolute;left:31047;top:10907;width:84;height:56" coordorigin="31047,10907" coordsize="84,56">
              <v:shape style="position:absolute;left:31047;top:10907;width:84;height:56" coordorigin="31047,10907" coordsize="84,56" path="m31069,10907l31047,10929,31050,10941,31054,10949,31051,10953,31050,10960,31050,10963,31056,10963,31058,10958,31062,10956,31102,10956,31115,10955,31121,10953,31126,10950,31127,10949,31064,10949,31058,10942,31054,10933,31054,10926,31056,10920,31058,10917,31062,10915,31088,10915,31086,10912,31078,10909,31069,10907xe" filled="t" fillcolor="#000000" stroked="f">
                <v:path arrowok="t"/>
                <v:fill type="solid"/>
              </v:shape>
              <v:shape style="position:absolute;left:31047;top:10907;width:84;height:56" coordorigin="31047,10907" coordsize="84,56" path="m31088,10915l31075,10915,31085,10921,31086,10926,31093,10949,31101,10949,31096,10929,31091,10920,31088,10915xe" filled="t" fillcolor="#000000" stroked="f">
                <v:path arrowok="t"/>
                <v:fill type="solid"/>
              </v:shape>
              <v:shape style="position:absolute;left:31047;top:10907;width:84;height:56" coordorigin="31047,10907" coordsize="84,56" path="m31107,10909l31107,10917,31113,10917,31120,10920,31123,10926,31123,10941,31120,10945,31113,10949,31127,10949,31129,10945,31131,10939,31131,10933,31129,10923,31125,10915,31117,10910,31107,10909xe" filled="t" fillcolor="#000000" stroked="f">
                <v:path arrowok="t"/>
                <v:fill type="solid"/>
              </v:shape>
            </v:group>
            <v:group style="position:absolute;left:31031;top:10974;width:100;height:64" coordorigin="31031,10974" coordsize="100,64">
              <v:shape style="position:absolute;left:31031;top:10974;width:100;height:64" coordorigin="31031,10974" coordsize="100,64" path="m31054,11028l31031,11028,31031,11038,31054,11038,31054,11028xe" filled="t" fillcolor="#000000" stroked="f">
                <v:path arrowok="t"/>
                <v:fill type="solid"/>
              </v:shape>
              <v:shape style="position:absolute;left:31031;top:10974;width:100;height:64" coordorigin="31031,10974" coordsize="100,64" path="m31054,10974l31031,10974,31031,10980,31047,10980,31047,11028,31131,11028,31131,11020,31054,11020,31054,10992,31094,10992,31074,10988,31061,10985,31054,10982,31054,10974xe" filled="t" fillcolor="#000000" stroked="f">
                <v:path arrowok="t"/>
                <v:fill type="solid"/>
              </v:shape>
              <v:shape style="position:absolute;left:31031;top:10974;width:100;height:64" coordorigin="31031,10974" coordsize="100,64" path="m31094,10992l31054,10992,31066,10996,31085,11000,31123,11003,31123,11020,31131,11020,31131,10995,31104,10993,31094,10992xe" filled="t" fillcolor="#000000" stroked="f">
                <v:path arrowok="t"/>
                <v:fill type="solid"/>
              </v:shape>
            </v:group>
            <v:group style="position:absolute;left:30525;top:9940;width:102;height:91" coordorigin="30525,9940" coordsize="102,91">
              <v:shape style="position:absolute;left:30525;top:9940;width:102;height:91" coordorigin="30525,9940" coordsize="102,91" path="m30543,9977l30533,9977,30527,9980,30525,9981,30561,10031,30570,10024,30543,9988,30621,9988,30622,9986,30596,9986,30584,9984,30568,9981,30554,9978,30543,9977xe" filled="t" fillcolor="#FF0000" stroked="f">
                <v:path arrowok="t"/>
                <v:fill type="solid"/>
              </v:shape>
              <v:shape style="position:absolute;left:30525;top:9940;width:102;height:91" coordorigin="30525,9940" coordsize="102,91" path="m30621,9988l30543,9988,30553,9989,30568,9992,30588,9996,30600,9997,30608,9996,30616,9992,30619,9989,30621,9988xe" filled="t" fillcolor="#FF0000" stroked="f">
                <v:path arrowok="t"/>
                <v:fill type="solid"/>
              </v:shape>
              <v:shape style="position:absolute;left:30525;top:9940;width:102;height:91" coordorigin="30525,9940" coordsize="102,91" path="m30618,9951l30602,9951,30608,9954,30613,9959,30616,9965,30616,9972,30615,9978,30610,9983,30604,9986,30622,9986,30626,9980,30626,9975,30627,9970,30626,9965,30624,9959,30621,9954,30618,9951xe" filled="t" fillcolor="#FF0000" stroked="f">
                <v:path arrowok="t"/>
                <v:fill type="solid"/>
              </v:shape>
              <v:shape style="position:absolute;left:30525;top:9940;width:102;height:91" coordorigin="30525,9940" coordsize="102,91" path="m30604,9940l30592,9940,30588,9941,30581,9945,30588,9954,30596,9951,30618,9951,30616,9949,30613,9945,30608,9943,30604,9940xe" filled="t" fillcolor="#FF0000" stroked="f">
                <v:path arrowok="t"/>
                <v:fill type="solid"/>
              </v:shape>
            </v:group>
            <v:group style="position:absolute;left:30583;top:10020;width:89;height:61" coordorigin="30583,10020" coordsize="89,61">
              <v:shape style="position:absolute;left:30583;top:10020;width:89;height:61" coordorigin="30583,10020" coordsize="89,61" path="m30667,10020l30592,10020,30583,10026,30607,10059,30589,10072,30596,10080,30613,10069,30627,10069,30623,10063,30636,10053,30616,10053,30599,10029,30670,10029,30672,10028,30667,10020xe" filled="t" fillcolor="#FF0000" stroked="f">
                <v:path arrowok="t"/>
                <v:fill type="solid"/>
              </v:shape>
              <v:shape style="position:absolute;left:30583;top:10020;width:89;height:61" coordorigin="30583,10020" coordsize="89,61" path="m30627,10069l30613,10069,30621,10079,30629,10072,30627,10069xe" filled="t" fillcolor="#FF0000" stroked="f">
                <v:path arrowok="t"/>
                <v:fill type="solid"/>
              </v:shape>
              <v:shape style="position:absolute;left:30583;top:10020;width:89;height:61" coordorigin="30583,10020" coordsize="89,61" path="m30670,10029l30650,10029,30616,10053,30636,10053,30670,10029xe" filled="t" fillcolor="#FF0000" stroked="f">
                <v:path arrowok="t"/>
                <v:fill type="solid"/>
              </v:shape>
            </v:group>
            <v:group style="position:absolute;left:30612;top:10064;width:81;height:80" coordorigin="30612,10064" coordsize="81,80">
              <v:shape style="position:absolute;left:30612;top:10064;width:81;height:80" coordorigin="30612,10064" coordsize="81,80" path="m30653,10094l30643,10094,30645,10098,30645,10106,30642,10110,30632,10133,30640,10144,30650,10122,30653,10110,30651,10101,30691,10101,30686,10096,30655,10096,30653,10094xe" filled="t" fillcolor="#FF0000" stroked="f">
                <v:path arrowok="t"/>
                <v:fill type="solid"/>
              </v:shape>
              <v:shape style="position:absolute;left:30612;top:10064;width:81;height:80" coordorigin="30612,10064" coordsize="81,80" path="m30666,10064l30612,10102,30618,10112,30643,10094,30653,10094,30648,10090,30672,10074,30666,10064xe" filled="t" fillcolor="#FF0000" stroked="f">
                <v:path arrowok="t"/>
                <v:fill type="solid"/>
              </v:shape>
              <v:shape style="position:absolute;left:30612;top:10064;width:81;height:80" coordorigin="30612,10064" coordsize="81,80" path="m30692,10102l30682,10102,30685,10109,30693,10104,30692,10102xe" filled="t" fillcolor="#FF0000" stroked="f">
                <v:path arrowok="t"/>
                <v:fill type="solid"/>
              </v:shape>
              <v:shape style="position:absolute;left:30612;top:10064;width:81;height:80" coordorigin="30612,10064" coordsize="81,80" path="m30691,10101l30651,10101,30659,10104,30670,10102,30692,10102,30691,10101xe" filled="t" fillcolor="#FF0000" stroked="f">
                <v:path arrowok="t"/>
                <v:fill type="solid"/>
              </v:shape>
              <v:shape style="position:absolute;left:30612;top:10064;width:81;height:80" coordorigin="30612,10064" coordsize="81,80" path="m30680,10093l30669,10094,30659,10094,30655,10096,30686,10096,30685,10094,30680,10093xe" filled="t" fillcolor="#FF0000" stroked="f">
                <v:path arrowok="t"/>
                <v:fill type="solid"/>
              </v:shape>
            </v:group>
            <v:group style="position:absolute;left:30645;top:10145;width:18;height:18" coordorigin="30645,10145" coordsize="18,18">
              <v:shape style="position:absolute;left:30645;top:10145;width:18;height:18" coordorigin="30645,10145" coordsize="18,18" path="m30656,10145l30645,10152,30653,10163,30663,10155,30656,10145xe" filled="t" fillcolor="#FF0000" stroked="f">
                <v:path arrowok="t"/>
                <v:fill type="solid"/>
              </v:shape>
            </v:group>
            <v:group style="position:absolute;left:30678;top:10155;width:88;height:61" coordorigin="30678,10155" coordsize="88,61">
              <v:shape style="position:absolute;left:30678;top:10155;width:88;height:61" coordorigin="30678,10155" coordsize="88,61" path="m30761,10155l30686,10155,30678,10161,30702,10195,30683,10208,30690,10216,30707,10203,30720,10203,30717,10196,30728,10188,30710,10188,30693,10163,30764,10163,30766,10161,30761,10155xe" filled="t" fillcolor="#FF0000" stroked="f">
                <v:path arrowok="t"/>
                <v:fill type="solid"/>
              </v:shape>
              <v:shape style="position:absolute;left:30678;top:10155;width:88;height:61" coordorigin="30678,10155" coordsize="88,61" path="m30720,10203l30707,10203,30715,10214,30723,10208,30720,10203xe" filled="t" fillcolor="#FF0000" stroked="f">
                <v:path arrowok="t"/>
                <v:fill type="solid"/>
              </v:shape>
              <v:shape style="position:absolute;left:30678;top:10155;width:88;height:61" coordorigin="30678,10155" coordsize="88,61" path="m30764,10163l30693,10163,30745,10165,30710,10188,30728,10188,30764,10163xe" filled="t" fillcolor="#FF0000" stroked="f">
                <v:path arrowok="t"/>
                <v:fill type="solid"/>
              </v:shape>
              <v:shape style="position:absolute;left:9500;top:9613;width:1133;height:797" type="#_x0000_t75">
                <v:imagedata r:id="rId201" o:title=""/>
              </v:shape>
            </v:group>
            <v:group style="position:absolute;left:11473;top:10864;width:129;height:48" coordorigin="11473,10864" coordsize="129,48">
              <v:shape style="position:absolute;left:11473;top:10864;width:129;height:48" coordorigin="11473,10864" coordsize="129,48" path="m11473,10894l11473,10910,11600,10912,11602,10902,11592,10896,11573,10896,11473,10894xe" filled="t" fillcolor="#FF0000" stroked="f">
                <v:path arrowok="t"/>
                <v:fill type="solid"/>
              </v:shape>
              <v:shape style="position:absolute;left:11473;top:10864;width:129;height:48" coordorigin="11473,10864" coordsize="129,48" path="m11570,10864l11554,10864,11562,10882,11573,10896,11592,10896,11584,10888,11576,10877,11570,10864xe" filled="t" fillcolor="#FF0000" stroked="f">
                <v:path arrowok="t"/>
                <v:fill type="solid"/>
              </v:shape>
            </v:group>
            <v:group style="position:absolute;left:10174;top:10687;width:83;height:51" coordorigin="10174,10687" coordsize="83,51">
              <v:shape style="position:absolute;left:10174;top:10687;width:83;height:51" coordorigin="10174,10687" coordsize="83,51" path="m10257,10687l10251,10687,10251,10711,10174,10711,10174,10717,10251,10717,10251,10738,10257,10738,10257,10687xe" filled="t" fillcolor="#000000" stroked="f">
                <v:path arrowok="t"/>
                <v:fill type="solid"/>
              </v:shape>
            </v:group>
            <v:group style="position:absolute;left:10171;top:10756;width:89;height:49" coordorigin="10171,10756" coordsize="89,49">
              <v:shape style="position:absolute;left:10171;top:10756;width:89;height:49" coordorigin="10171,10756" coordsize="89,49" path="m10231,10756l10201,10756,10188,10757,10179,10762,10172,10770,10171,10781,10172,10791,10179,10799,10188,10804,10201,10805,10201,10799,10192,10797,10184,10794,10180,10789,10179,10781,10180,10773,10184,10768,10192,10765,10201,10764,10253,10764,10252,10762,10243,10757,10231,10756xe" filled="t" fillcolor="#000000" stroked="f">
                <v:path arrowok="t"/>
                <v:fill type="solid"/>
              </v:shape>
              <v:shape style="position:absolute;left:10171;top:10756;width:89;height:49" coordorigin="10171,10756" coordsize="89,49" path="m10223,10764l10216,10764,10216,10805,10231,10805,10243,10804,10251,10799,10223,10799,10223,10764xe" filled="t" fillcolor="#000000" stroked="f">
                <v:path arrowok="t"/>
                <v:fill type="solid"/>
              </v:shape>
              <v:shape style="position:absolute;left:10171;top:10756;width:89;height:49" coordorigin="10171,10756" coordsize="89,49" path="m10253,10764l10231,10764,10241,10765,10247,10768,10251,10773,10252,10781,10251,10788,10247,10794,10241,10797,10231,10799,10251,10799,10257,10792,10259,10786,10260,10781,10257,10770,10253,10764xe" filled="t" fillcolor="#000000" stroked="f">
                <v:path arrowok="t"/>
                <v:fill type="solid"/>
              </v:shape>
            </v:group>
            <v:group style="position:absolute;left:10174;top:10832;width:83;height:56" coordorigin="10174,10832" coordsize="83,56">
              <v:shape style="position:absolute;left:10174;top:10832;width:83;height:56" coordorigin="10174,10832" coordsize="83,56" path="m10195,10832l10184,10834,10180,10835,10177,10839,10174,10845,10174,10855,10176,10866,10182,10874,10177,10877,10176,10885,10176,10888,10182,10888,10184,10883,10188,10882,10230,10882,10241,10880,10247,10878,10252,10874,10192,10874,10185,10866,10180,10851,10182,10845,10185,10842,10190,10840,10196,10839,10214,10839,10212,10837,10204,10834,10195,10832xe" filled="t" fillcolor="#000000" stroked="f">
                <v:path arrowok="t"/>
                <v:fill type="solid"/>
              </v:shape>
              <v:shape style="position:absolute;left:10174;top:10832;width:83;height:56" coordorigin="10174,10832" coordsize="83,56" path="m10214,10839l10196,10839,10203,10840,10208,10842,10211,10847,10212,10851,10219,10874,10227,10874,10222,10855,10219,10845,10214,10839xe" filled="t" fillcolor="#000000" stroked="f">
                <v:path arrowok="t"/>
                <v:fill type="solid"/>
              </v:shape>
              <v:shape style="position:absolute;left:10174;top:10832;width:83;height:56" coordorigin="10174,10832" coordsize="83,56" path="m10233,10834l10233,10840,10241,10842,10246,10845,10249,10850,10251,10858,10249,10864,10246,10870,10241,10874,10252,10874,10255,10870,10257,10864,10257,10858,10255,10848,10251,10840,10243,10835,10233,10834xe" filled="t" fillcolor="#000000" stroked="f">
                <v:path arrowok="t"/>
                <v:fill type="solid"/>
              </v:shape>
            </v:group>
            <v:group style="position:absolute;left:10174;top:10899;width:83;height:51" coordorigin="10174,10899" coordsize="83,51">
              <v:shape style="position:absolute;left:10174;top:10899;width:83;height:51" coordorigin="10174,10899" coordsize="83,51" path="m10257,10899l10251,10899,10251,10923,10174,10923,10174,10929,10251,10929,10251,10950,10257,10950,10257,10899xe" filled="t" fillcolor="#000000" stroked="f">
                <v:path arrowok="t"/>
                <v:fill type="solid"/>
              </v:shape>
            </v:group>
            <v:group style="position:absolute;left:10142;top:10971;width:118;height:49" coordorigin="10142,10971" coordsize="118,49">
              <v:shape style="position:absolute;left:10142;top:10971;width:118;height:49" coordorigin="10142,10971" coordsize="118,49" path="m10192,10979l10180,10979,10173,10985,10171,10995,10173,11001,10179,11014,10185,11017,10201,11020,10231,11020,10238,11019,10246,11017,10251,11014,10252,11012,10192,11012,10185,11007,10180,11003,10179,10995,10180,10988,10185,10982,10192,10979xe" filled="t" fillcolor="#000000" stroked="f">
                <v:path arrowok="t"/>
                <v:fill type="solid"/>
              </v:shape>
              <v:shape style="position:absolute;left:10142;top:10971;width:118;height:49" coordorigin="10142,10971" coordsize="118,49" path="m10249,10979l10238,10979,10244,10982,10251,10988,10252,10995,10251,11003,10247,11007,10239,11012,10252,11012,10255,11009,10259,11003,10260,10995,10257,10985,10254,10980,10249,10979xe" filled="t" fillcolor="#000000" stroked="f">
                <v:path arrowok="t"/>
                <v:fill type="solid"/>
              </v:shape>
              <v:shape style="position:absolute;left:10142;top:10971;width:118;height:49" coordorigin="10142,10971" coordsize="118,49" path="m10257,10971l10142,10971,10142,10979,10257,10979,10257,10971xe" filled="t" fillcolor="#000000" stroked="f">
                <v:path arrowok="t"/>
                <v:fill type="solid"/>
              </v:shape>
            </v:group>
            <v:group style="position:absolute;left:10354;top:10890;width:127;height:83" coordorigin="10354,10890" coordsize="127,83">
              <v:shape style="position:absolute;left:10354;top:10890;width:127;height:83" coordorigin="10354,10890" coordsize="127,83" path="m10357,10890l10354,10890,10354,10972,10368,10972,10368,10912,10392,10912,10389,10909,10376,10898,10365,10891,10357,10890xe" filled="t" fillcolor="#FF0000" stroked="f">
                <v:path arrowok="t"/>
                <v:fill type="solid"/>
              </v:shape>
              <v:shape style="position:absolute;left:10354;top:10890;width:127;height:83" coordorigin="10354,10890" coordsize="127,83" path="m10392,10912l10368,10912,10378,10918,10394,10936,10412,10956,10426,10968,10435,10971,10447,10972,10453,10972,10461,10971,10466,10968,10472,10963,10476,10958,10448,10958,10439,10956,10427,10950,10416,10941,10402,10923,10392,10912xe" filled="t" fillcolor="#FF0000" stroked="f">
                <v:path arrowok="t"/>
                <v:fill type="solid"/>
              </v:shape>
              <v:shape style="position:absolute;left:10354;top:10890;width:127;height:83" coordorigin="10354,10890" coordsize="127,83" path="m10445,10893l10443,10909,10455,10910,10463,10915,10469,10925,10470,10934,10469,10944,10464,10952,10456,10956,10448,10958,10476,10958,10477,10956,10480,10950,10482,10942,10482,10925,10455,10894,10445,10893xe" filled="t" fillcolor="#FF0000" stroked="f">
                <v:path arrowok="t"/>
                <v:fill type="solid"/>
              </v:shape>
            </v:group>
            <v:group style="position:absolute;left:10351;top:10990;width:131;height:84" coordorigin="10351,10990" coordsize="131,84">
              <v:shape style="position:absolute;left:10351;top:10990;width:131;height:84" coordorigin="10351,10990" coordsize="131,84" path="m10391,10990l10351,11031,10353,11041,10391,11074,10400,11073,10410,11068,10418,11062,10419,11058,10389,11058,10380,11057,10372,11052,10365,11043,10364,11033,10365,11022,10372,11012,10380,11007,10389,11004,10419,11004,10418,11003,10410,10996,10400,10992,10391,10990xe" filled="t" fillcolor="#FF0000" stroked="f">
                <v:path arrowok="t"/>
                <v:fill type="solid"/>
              </v:shape>
              <v:shape style="position:absolute;left:10351;top:10990;width:131;height:84" coordorigin="10351,10990" coordsize="131,84" path="m10440,11052l10423,11052,10426,11058,10432,11065,10440,11068,10448,11070,10461,11066,10467,11063,10477,11054,10448,11054,10440,11052xe" filled="t" fillcolor="#FF0000" stroked="f">
                <v:path arrowok="t"/>
                <v:fill type="solid"/>
              </v:shape>
              <v:shape style="position:absolute;left:10351;top:10990;width:131;height:84" coordorigin="10351,10990" coordsize="131,84" path="m10419,11004l10389,11004,10399,11007,10408,11012,10413,11020,10416,11031,10413,11043,10408,11050,10400,11057,10389,11058,10419,11058,10423,11052,10440,11052,10434,11047,10429,11041,10427,11033,10429,11023,10434,11017,10440,11012,10423,11012,10419,11004xe" filled="t" fillcolor="#FF0000" stroked="f">
                <v:path arrowok="t"/>
                <v:fill type="solid"/>
              </v:shape>
              <v:shape style="position:absolute;left:10351;top:10990;width:131;height:84" coordorigin="10351,10990" coordsize="131,84" path="m10477,11011l10450,11011,10458,11012,10464,11015,10469,11023,10470,11031,10469,11041,10464,11047,10456,11052,10448,11054,10477,11054,10480,11047,10482,11039,10482,11023,10480,11017,10477,11011xe" filled="t" fillcolor="#FF0000" stroked="f">
                <v:path arrowok="t"/>
                <v:fill type="solid"/>
              </v:shape>
              <v:shape style="position:absolute;left:10351;top:10990;width:131;height:84" coordorigin="10351,10990" coordsize="131,84" path="m10448,10995l10440,10996,10432,11000,10426,11006,10423,11012,10440,11012,10450,11011,10477,11011,10467,11001,10463,10998,10456,10996,10448,10995xe" filled="t" fillcolor="#FF0000" stroked="f">
                <v:path arrowok="t"/>
                <v:fill type="solid"/>
              </v:shape>
            </v:group>
            <v:group style="position:absolute;left:14484;top:10332;width:69;height:129" coordorigin="14484,10332" coordsize="69,129">
              <v:shape style="position:absolute;left:14484;top:10332;width:69;height:129" coordorigin="14484,10332" coordsize="69,129" path="m14502,10332l14494,10335,14488,10340,14484,10346,14484,10356,14486,10369,14489,10388,14505,10461,14513,10456,14497,10384,14509,10384,14495,10369,14492,10353,14494,10346,14497,10343,14505,10340,14502,10332xe" filled="t" fillcolor="#000000" stroked="f">
                <v:path arrowok="t"/>
                <v:fill type="solid"/>
              </v:shape>
              <v:shape style="position:absolute;left:14484;top:10332;width:69;height:129" coordorigin="14484,10332" coordsize="69,129" path="m14509,10384l14497,10384,14543,10442,14553,10437,14509,10384xe" filled="t" fillcolor="#000000" stroked="f">
                <v:path arrowok="t"/>
                <v:fill type="solid"/>
              </v:shape>
            </v:group>
            <v:group style="position:absolute;left:14408;top:10391;width:70;height:99" coordorigin="14408,10391" coordsize="70,99">
              <v:shape style="position:absolute;left:14408;top:10391;width:70;height:99" coordorigin="14408,10391" coordsize="70,99" path="m14416,10410l14408,10413,14445,10490,14465,10480,14448,10480,14416,10410xe" filled="t" fillcolor="#000000" stroked="f">
                <v:path arrowok="t"/>
                <v:fill type="solid"/>
              </v:shape>
              <v:shape style="position:absolute;left:14408;top:10391;width:70;height:99" coordorigin="14408,10391" coordsize="70,99" path="m14457,10391l14451,10394,14446,10400,14446,10410,14449,10423,14454,10437,14468,10470,14448,10480,14465,10480,14478,10474,14472,10459,14460,10435,14456,10416,14454,10405,14459,10399,14460,10397,14457,10391xe" filled="t" fillcolor="#000000" stroked="f">
                <v:path arrowok="t"/>
                <v:fill type="solid"/>
              </v:shape>
            </v:group>
            <v:group style="position:absolute;left:14339;top:10427;width:75;height:94" coordorigin="14339,10427" coordsize="75,94">
              <v:shape style="position:absolute;left:14339;top:10427;width:75;height:94" coordorigin="14339,10427" coordsize="75,94" path="m14346,10443l14339,10447,14374,10521,14381,10518,14376,10506,14378,10493,14370,10493,14346,10443xe" filled="t" fillcolor="#000000" stroked="f">
                <v:path arrowok="t"/>
                <v:fill type="solid"/>
              </v:shape>
              <v:shape style="position:absolute;left:14339;top:10427;width:75;height:94" coordorigin="14339,10427" coordsize="75,94" path="m14393,10456l14386,10456,14408,10506,14414,10502,14393,10456xe" filled="t" fillcolor="#000000" stroked="f">
                <v:path arrowok="t"/>
                <v:fill type="solid"/>
              </v:shape>
              <v:shape style="position:absolute;left:14339;top:10427;width:75;height:94" coordorigin="14339,10427" coordsize="75,94" path="m14379,10427l14373,10431,14379,10443,14370,10493,14378,10493,14386,10456,14393,10456,14379,10427xe" filled="t" fillcolor="#000000" stroked="f">
                <v:path arrowok="t"/>
                <v:fill type="solid"/>
              </v:shape>
            </v:group>
            <v:group style="position:absolute;left:14253;top:10459;width:94;height:96" coordorigin="14253,10459" coordsize="94,96">
              <v:shape style="position:absolute;left:14253;top:10459;width:94;height:96" coordorigin="14253,10459" coordsize="94,96" path="m14280,10486l14271,10486,14304,10555,14311,10552,14280,10486xe" filled="t" fillcolor="#000000" stroked="f">
                <v:path arrowok="t"/>
                <v:fill type="solid"/>
              </v:shape>
              <v:shape style="position:absolute;left:14253;top:10459;width:94;height:96" coordorigin="14253,10459" coordsize="94,96" path="m14315,10469l14307,10469,14341,10537,14347,10534,14315,10469xe" filled="t" fillcolor="#000000" stroked="f">
                <v:path arrowok="t"/>
                <v:fill type="solid"/>
              </v:shape>
              <v:shape style="position:absolute;left:14253;top:10459;width:94;height:96" coordorigin="14253,10459" coordsize="94,96" path="m14261,10466l14253,10469,14263,10490,14271,10486,14280,10486,14279,10483,14285,10480,14268,10480,14261,10466xe" filled="t" fillcolor="#000000" stroked="f">
                <v:path arrowok="t"/>
                <v:fill type="solid"/>
              </v:shape>
              <v:shape style="position:absolute;left:14253;top:10459;width:94;height:96" coordorigin="14253,10459" coordsize="94,96" path="m14311,10459l14268,10480,14285,10480,14307,10469,14315,10469,14311,10459xe" filled="t" fillcolor="#000000" stroked="f">
                <v:path arrowok="t"/>
                <v:fill type="solid"/>
              </v:shape>
            </v:group>
            <v:group style="position:absolute;left:14194;top:10496;width:76;height:84" coordorigin="14194,10496" coordsize="76,84">
              <v:shape style="position:absolute;left:14194;top:10496;width:76;height:84" coordorigin="14194,10496" coordsize="76,84" path="m14216,10521l14204,10521,14207,10525,14225,10561,14229,10572,14234,10577,14241,10580,14245,10580,14250,10579,14256,10577,14262,10572,14241,10572,14236,10568,14233,10561,14229,10557,14239,10549,14226,10549,14215,10525,14216,10521xe" filled="t" fillcolor="#000000" stroked="f">
                <v:path arrowok="t"/>
                <v:fill type="solid"/>
              </v:shape>
              <v:shape style="position:absolute;left:14194;top:10496;width:76;height:84" coordorigin="14194,10496" coordsize="76,84" path="m14269,10545l14263,10549,14264,10555,14263,10561,14260,10566,14255,10571,14247,10572,14262,10572,14264,10571,14269,10564,14271,10555,14269,10545xe" filled="t" fillcolor="#000000" stroked="f">
                <v:path arrowok="t"/>
                <v:fill type="solid"/>
              </v:shape>
              <v:shape style="position:absolute;left:14194;top:10496;width:76;height:84" coordorigin="14194,10496" coordsize="76,84" path="m14249,10504l14236,10504,14241,10506,14249,10514,14250,10520,14250,10525,14244,10534,14234,10542,14226,10549,14239,10549,14245,10544,14252,10536,14256,10528,14256,10520,14253,10510,14249,10504xe" filled="t" fillcolor="#000000" stroked="f">
                <v:path arrowok="t"/>
                <v:fill type="solid"/>
              </v:shape>
              <v:shape style="position:absolute;left:14194;top:10496;width:76;height:84" coordorigin="14194,10496" coordsize="76,84" path="m14241,10496l14233,10498,14225,10501,14215,10507,14210,10515,14198,10515,14194,10517,14198,10523,14204,10521,14216,10521,14218,10515,14210,10515,14205,10514,14220,10514,14226,10509,14231,10506,14236,10504,14249,10504,14247,10501,14244,10498,14241,10496xe" filled="t" fillcolor="#000000" stroked="f">
                <v:path arrowok="t"/>
                <v:fill type="solid"/>
              </v:shape>
            </v:group>
            <v:group style="position:absolute;left:14084;top:10561;width:88;height:129" coordorigin="14084,10561" coordsize="88,129">
              <v:shape style="position:absolute;left:14084;top:10561;width:88;height:129" coordorigin="14084,10561" coordsize="88,129" path="m14094,10561l14084,10566,14134,10671,14110,10682,14113,10690,14165,10666,14143,10666,14094,10561xe" filled="t" fillcolor="#000000" stroked="f">
                <v:path arrowok="t"/>
                <v:fill type="solid"/>
              </v:shape>
              <v:shape style="position:absolute;left:14084;top:10561;width:88;height:129" coordorigin="14084,10561" coordsize="88,129" path="m14169,10654l14143,10666,14165,10666,14172,10663,14169,10654xe" filled="t" fillcolor="#000000" stroked="f">
                <v:path arrowok="t"/>
                <v:fill type="solid"/>
              </v:shape>
            </v:group>
            <v:group style="position:absolute;left:13984;top:10585;width:94;height:102" coordorigin="13984,10585" coordsize="94,102">
              <v:shape style="position:absolute;left:13984;top:10585;width:94;height:102" coordorigin="13984,10585" coordsize="94,102" path="m14009,10601l13984,10620,13984,10630,14014,10686,14021,10687,14027,10687,14035,10684,14041,10681,14043,10679,14017,10679,14011,10674,14006,10666,13994,10639,13990,10630,13990,10623,13994,10615,14000,10611,14009,10609,14025,10609,14019,10604,14009,10601xe" filled="t" fillcolor="#000000" stroked="f">
                <v:path arrowok="t"/>
                <v:fill type="solid"/>
              </v:shape>
              <v:shape style="position:absolute;left:13984;top:10585;width:94;height:102" coordorigin="13984,10585" coordsize="94,102" path="m14025,10609l14009,10609,14016,10611,14022,10615,14027,10623,14040,10651,14043,10660,14043,10666,14038,10673,14032,10678,14024,10679,14043,10679,14046,10674,14049,10668,14051,10662,14049,10655,14043,10639,14056,10633,14040,10633,14033,10620,14027,10611,14025,10609xe" filled="t" fillcolor="#000000" stroked="f">
                <v:path arrowok="t"/>
                <v:fill type="solid"/>
              </v:shape>
              <v:shape style="position:absolute;left:13984;top:10585;width:94;height:102" coordorigin="13984,10585" coordsize="94,102" path="m14041,10585l14035,10588,14053,10627,14040,10633,14056,10633,14072,10665,14078,10662,14041,10585xe" filled="t" fillcolor="#000000" stroked="f">
                <v:path arrowok="t"/>
                <v:fill type="solid"/>
              </v:shape>
            </v:group>
            <v:group style="position:absolute;left:13915;top:10600;width:72;height:120" coordorigin="13915,10600" coordsize="72,120">
              <v:shape style="position:absolute;left:13915;top:10600;width:72;height:120" coordorigin="13915,10600" coordsize="72,120" path="m13939,10635l13930,10636,13923,10639,13919,10646,13915,10659,13919,10674,13931,10702,13936,10708,13946,10717,13954,10719,13960,10719,13968,10716,13973,10711,13949,10711,13944,10706,13939,10698,13927,10671,13923,10662,13923,10654,13927,10647,13931,10643,13939,10641,13957,10641,13956,10638,13947,10638,13939,10635xe" filled="t" fillcolor="#000000" stroked="f">
                <v:path arrowok="t"/>
                <v:fill type="solid"/>
              </v:shape>
              <v:shape style="position:absolute;left:13915;top:10600;width:72;height:120" coordorigin="13915,10600" coordsize="72,120" path="m13957,10641l13939,10641,13947,10643,13952,10649,13957,10657,13970,10682,13971,10690,13971,10698,13970,10705,13963,10710,13957,10711,13973,10711,13974,10710,13978,10705,13978,10700,13985,10700,13957,10641xe" filled="t" fillcolor="#000000" stroked="f">
                <v:path arrowok="t"/>
                <v:fill type="solid"/>
              </v:shape>
              <v:shape style="position:absolute;left:13915;top:10600;width:72;height:120" coordorigin="13915,10600" coordsize="72,120" path="m13985,10700l13978,10700,13981,10706,13987,10705,13985,10700xe" filled="t" fillcolor="#000000" stroked="f">
                <v:path arrowok="t"/>
                <v:fill type="solid"/>
              </v:shape>
              <v:shape style="position:absolute;left:13915;top:10600;width:72;height:120" coordorigin="13915,10600" coordsize="72,120" path="m13938,10600l13931,10603,13947,10636,13947,10638,13956,10638,13938,10600xe" filled="t" fillcolor="#000000" stroked="f">
                <v:path arrowok="t"/>
                <v:fill type="solid"/>
              </v:shape>
            </v:group>
            <v:group style="position:absolute;left:13842;top:10662;width:76;height:94" coordorigin="13842,10662" coordsize="76,94">
              <v:shape style="position:absolute;left:13842;top:10662;width:76;height:94" coordorigin="13842,10662" coordsize="76,94" path="m13849,10676l13842,10679,13877,10756,13885,10753,13879,10740,13881,10727,13872,10727,13849,10676xe" filled="t" fillcolor="#000000" stroked="f">
                <v:path arrowok="t"/>
                <v:fill type="solid"/>
              </v:shape>
              <v:shape style="position:absolute;left:13842;top:10662;width:76;height:94" coordorigin="13842,10662" coordsize="76,94" path="m13896,10690l13888,10690,13911,10740,13919,10737,13896,10690xe" filled="t" fillcolor="#000000" stroked="f">
                <v:path arrowok="t"/>
                <v:fill type="solid"/>
              </v:shape>
              <v:shape style="position:absolute;left:13842;top:10662;width:76;height:94" coordorigin="13842,10662" coordsize="76,94" path="m13882,10662l13876,10665,13882,10678,13872,10727,13881,10727,13888,10690,13896,10690,13882,10662xe" filled="t" fillcolor="#000000" stroked="f">
                <v:path arrowok="t"/>
                <v:fill type="solid"/>
              </v:shape>
            </v:group>
            <v:group style="position:absolute;left:13774;top:10694;width:76;height:94" coordorigin="13774,10694" coordsize="76,94">
              <v:shape style="position:absolute;left:13774;top:10694;width:76;height:94" coordorigin="13774,10694" coordsize="76,94" path="m13782,10708l13774,10711,13810,10788,13817,10784,13802,10753,13818,10746,13799,10746,13782,10708xe" filled="t" fillcolor="#000000" stroked="f">
                <v:path arrowok="t"/>
                <v:fill type="solid"/>
              </v:shape>
              <v:shape style="position:absolute;left:13774;top:10694;width:76;height:94" coordorigin="13774,10694" coordsize="76,94" path="m13837,10741l13829,10741,13844,10772,13850,10768,13837,10741xe" filled="t" fillcolor="#000000" stroked="f">
                <v:path arrowok="t"/>
                <v:fill type="solid"/>
              </v:shape>
              <v:shape style="position:absolute;left:13774;top:10694;width:76;height:94" coordorigin="13774,10694" coordsize="76,94" path="m13815,10694l13807,10697,13826,10733,13799,10746,13818,10746,13829,10741,13837,10741,13815,10694xe" filled="t" fillcolor="#000000" stroked="f">
                <v:path arrowok="t"/>
                <v:fill type="solid"/>
              </v:shape>
            </v:group>
            <v:group style="position:absolute;left:13699;top:10730;width:76;height:83" coordorigin="13699,10730" coordsize="76,83">
              <v:shape style="position:absolute;left:13699;top:10730;width:76;height:83" coordorigin="13699,10730" coordsize="76,83" path="m13708,10746l13702,10748,13699,10749,13702,10756,13708,10756,13712,10759,13727,10796,13734,10805,13739,10811,13743,10813,13755,10813,13761,10810,13766,10807,13751,10807,13745,10805,13740,10802,13735,10796,13734,10789,13742,10783,13731,10783,13718,10757,13723,10749,13715,10749,13708,10746xe" filled="t" fillcolor="#000000" stroked="f">
                <v:path arrowok="t"/>
                <v:fill type="solid"/>
              </v:shape>
              <v:shape style="position:absolute;left:13699;top:10730;width:76;height:83" coordorigin="13699,10730" coordsize="76,83" path="m13774,10780l13767,10783,13769,10789,13767,10794,13764,10800,13751,10807,13766,10807,13769,10805,13774,10797,13775,10788,13774,10780xe" filled="t" fillcolor="#000000" stroked="f">
                <v:path arrowok="t"/>
                <v:fill type="solid"/>
              </v:shape>
              <v:shape style="position:absolute;left:13699;top:10730;width:76;height:83" coordorigin="13699,10730" coordsize="76,83" path="m13753,10737l13740,10737,13745,10738,13748,10741,13755,10754,13751,10764,13748,10768,13739,10775,13731,10783,13742,10783,13750,10776,13756,10770,13761,10762,13761,10753,13758,10743,13753,10737xe" filled="t" fillcolor="#000000" stroked="f">
                <v:path arrowok="t"/>
                <v:fill type="solid"/>
              </v:shape>
              <v:shape style="position:absolute;left:13699;top:10730;width:76;height:83" coordorigin="13699,10730" coordsize="76,83" path="m13748,10730l13737,10730,13727,10733,13719,10740,13715,10749,13723,10749,13729,10741,13735,10738,13740,10737,13753,10737,13751,10733,13748,10730xe" filled="t" fillcolor="#000000" stroked="f">
                <v:path arrowok="t"/>
                <v:fill type="solid"/>
              </v:shape>
              <v:shape style="position:absolute;left:2371;top:8805;width:1149;height:1077" type="#_x0000_t75">
                <v:imagedata r:id="rId202" o:title=""/>
              </v:shape>
              <v:shape style="position:absolute;left:7992;top:7012;width:3147;height:1612" type="#_x0000_t75">
                <v:imagedata r:id="rId203" o:title=""/>
              </v:shape>
            </v:group>
            <v:group style="position:absolute;left:30779;top:13288;width:134;height:116" coordorigin="30779,13288" coordsize="134,116">
              <v:shape style="position:absolute;left:30779;top:13288;width:134;height:116" coordorigin="30779,13288" coordsize="134,116" path="m30835,13313l30819,13313,30823,13323,30828,13345,30866,13402,30873,13404,30892,13399,30898,13394,30902,13390,30874,13390,30866,13388,30836,13318,30835,13313xe" filled="t" fillcolor="#FF0000" stroked="f">
                <v:path arrowok="t"/>
                <v:fill type="solid"/>
              </v:shape>
              <v:shape style="position:absolute;left:30779;top:13288;width:134;height:116" coordorigin="30779,13288" coordsize="134,116" path="m30894,13329l30884,13343,30894,13348,30898,13358,30874,13390,30902,13390,30903,13388,30908,13380,30911,13374,30913,13366,30913,13359,30911,13351,30909,13345,30905,13340,30900,13334,30894,13329xe" filled="t" fillcolor="#FF0000" stroked="f">
                <v:path arrowok="t"/>
                <v:fill type="solid"/>
              </v:shape>
              <v:shape style="position:absolute;left:30779;top:13288;width:134;height:116" coordorigin="30779,13288" coordsize="134,116" path="m30814,13288l30779,13359,30792,13366,30819,13313,30835,13313,30831,13304,30823,13294,30817,13289,30814,13288xe" filled="t" fillcolor="#FF0000" stroked="f">
                <v:path arrowok="t"/>
                <v:fill type="solid"/>
              </v:shape>
            </v:group>
            <v:group style="position:absolute;left:30747;top:13390;width:123;height:96" coordorigin="30747,13390" coordsize="123,96">
              <v:shape style="position:absolute;left:30747;top:13390;width:123;height:96" coordorigin="30747,13390" coordsize="123,96" path="m30788,13390l30779,13390,30771,13391,30747,13426,30749,13434,30758,13450,30777,13466,30792,13473,30804,13479,30817,13484,30828,13485,30838,13485,30847,13484,30860,13474,30861,13473,30836,13473,30820,13469,30764,13436,30760,13425,30760,13420,30766,13410,30769,13407,30774,13404,30780,13402,30827,13402,30812,13396,30800,13391,30788,13390xe" filled="t" fillcolor="#FF0000" stroked="f">
                <v:path arrowok="t"/>
                <v:fill type="solid"/>
              </v:shape>
              <v:shape style="position:absolute;left:30747;top:13390;width:123;height:96" coordorigin="30747,13390" coordsize="123,96" path="m30827,13402l30780,13402,30796,13406,30820,13415,30841,13426,30852,13439,30855,13444,30857,13449,30857,13455,30836,13473,30861,13473,30865,13466,30868,13457,30870,13449,30868,13441,30865,13433,30859,13425,30851,13417,30839,13409,30827,13402xe" filled="t" fillcolor="#FF0000" stroked="f">
                <v:path arrowok="t"/>
                <v:fill type="solid"/>
              </v:shape>
            </v:group>
            <v:group style="position:absolute;left:30698;top:13465;width:108;height:96" coordorigin="30698,13465" coordsize="108,96">
              <v:shape style="position:absolute;left:30698;top:13465;width:108;height:96" coordorigin="30698,13465" coordsize="108,96" path="m30763,13511l30755,13511,30757,13522,30764,13533,30771,13544,30771,13547,30769,13552,30768,13555,30779,13560,30780,13559,30784,13547,30784,13539,30774,13527,30766,13517,30763,13511xe" filled="t" fillcolor="#FF0000" stroked="f">
                <v:path arrowok="t"/>
                <v:fill type="solid"/>
              </v:shape>
              <v:shape style="position:absolute;left:30698;top:13465;width:108;height:96" coordorigin="30698,13465" coordsize="108,96" path="m30726,13465l30720,13479,30757,13496,30755,13501,30750,13503,30745,13506,30737,13506,30706,13509,30698,13525,30729,13522,30745,13517,30755,13511,30763,13511,30763,13506,30766,13501,30800,13501,30726,13465xe" filled="t" fillcolor="#FF0000" stroked="f">
                <v:path arrowok="t"/>
                <v:fill type="solid"/>
              </v:shape>
              <v:shape style="position:absolute;left:30698;top:13465;width:108;height:96" coordorigin="30698,13465" coordsize="108,96" path="m30800,13501l30766,13501,30800,13517,30806,13504,30800,13501xe" filled="t" fillcolor="#FF0000" stroked="f">
                <v:path arrowok="t"/>
                <v:fill type="solid"/>
              </v:shape>
            </v:group>
            <v:group style="position:absolute;left:30683;top:13538;width:22;height:22" coordorigin="30683,13538" coordsize="22,22">
              <v:shape style="position:absolute;left:30683;top:13538;width:22;height:22" coordorigin="30683,13538" coordsize="22,22" path="m30691,13538l30683,13552,30699,13560,30706,13544,30691,13538xe" filled="t" fillcolor="#FF0000" stroked="f">
                <v:path arrowok="t"/>
                <v:fill type="solid"/>
              </v:shape>
            </v:group>
            <v:group style="position:absolute;left:30639;top:13570;width:134;height:116" coordorigin="30639,13570" coordsize="134,116">
              <v:shape style="position:absolute;left:30639;top:13570;width:134;height:116" coordorigin="30639,13570" coordsize="134,116" path="m30695,13595l30678,13595,30683,13606,30690,13627,30720,13683,30733,13686,30739,13686,30745,13684,30752,13681,30758,13676,30762,13672,30736,13672,30726,13670,30720,13664,30713,13656,30707,13641,30702,13619,30698,13602,30695,13595xe" filled="t" fillcolor="#FF0000" stroked="f">
                <v:path arrowok="t"/>
                <v:fill type="solid"/>
              </v:shape>
              <v:shape style="position:absolute;left:30639;top:13570;width:134;height:116" coordorigin="30639,13570" coordsize="134,116" path="m30753,13613l30745,13625,30753,13632,30758,13640,30736,13672,30762,13672,30768,13664,30771,13656,30772,13649,30772,13635,30766,13622,30753,13613xe" filled="t" fillcolor="#FF0000" stroked="f">
                <v:path arrowok="t"/>
                <v:fill type="solid"/>
              </v:shape>
              <v:shape style="position:absolute;left:30639;top:13570;width:134;height:116" coordorigin="30639,13570" coordsize="134,116" path="m30675,13570l30639,13643,30651,13649,30678,13595,30695,13595,30691,13587,30685,13578,30677,13571,30675,13570xe" filled="t" fillcolor="#FF0000" stroked="f">
                <v:path arrowok="t"/>
                <v:fill type="solid"/>
              </v:shape>
              <v:shape style="position:absolute;left:28201;top:14162;width:408;height:437" type="#_x0000_t75">
                <v:imagedata r:id="rId204" o:title=""/>
              </v:shape>
            </v:group>
            <v:group style="position:absolute;left:28244;top:14822;width:40;height:54" coordorigin="28244,14822" coordsize="40,54">
              <v:shape style="position:absolute;left:28244;top:14822;width:40;height:54" coordorigin="28244,14822" coordsize="40,54" path="m28280,14822l28276,14824,28269,14825,28256,14825,28252,14832,28261,14833,28271,14833,28244,14873,28248,14876,28284,14825,28280,14822xe" filled="t" fillcolor="#FF0000" stroked="f">
                <v:path arrowok="t"/>
                <v:fill type="solid"/>
              </v:shape>
            </v:group>
            <v:group style="position:absolute;left:28264;top:14843;width:62;height:67" coordorigin="28264,14843" coordsize="62,67">
              <v:shape style="position:absolute;left:28264;top:14843;width:62;height:67" coordorigin="28264,14843" coordsize="62,67" path="m28320,14851l28309,14851,28314,14852,28317,14856,28319,14860,28319,14864,28290,14876,28280,14878,28274,14880,28268,14883,28264,14886,28264,14887,28298,14910,28301,14903,28277,14887,28282,14886,28293,14884,28307,14881,28315,14880,28320,14876,28323,14873,28325,14870,28325,14867,28327,14864,28325,14859,28325,14856,28323,14852,28320,14851xe" filled="t" fillcolor="#FF0000" stroked="f">
                <v:path arrowok="t"/>
                <v:fill type="solid"/>
              </v:shape>
              <v:shape style="position:absolute;left:28264;top:14843;width:62;height:67" coordorigin="28264,14843" coordsize="62,67" path="m28306,14843l28303,14843,28293,14848,28290,14851,28296,14856,28299,14852,28304,14851,28320,14851,28317,14848,28311,14844,28306,14843xe" filled="t" fillcolor="#FF0000" stroked="f">
                <v:path arrowok="t"/>
                <v:fill type="solid"/>
              </v:shape>
            </v:group>
            <v:group style="position:absolute;left:28306;top:14880;width:51;height:54" coordorigin="28306,14880" coordsize="51,54">
              <v:shape style="position:absolute;left:28306;top:14880;width:51;height:54" coordorigin="28306,14880" coordsize="51,54" path="m28339,14903l28323,14903,28327,14905,28327,14907,28328,14910,28328,14913,28327,14929,28334,14934,28334,14910,28331,14905,28336,14905,28339,14903xe" filled="t" fillcolor="#FF0000" stroked="f">
                <v:path arrowok="t"/>
                <v:fill type="solid"/>
              </v:shape>
              <v:shape style="position:absolute;left:28306;top:14880;width:51;height:54" coordorigin="28306,14880" coordsize="51,54" path="m28331,14880l28306,14916,28312,14919,28323,14903,28339,14903,28346,14900,28330,14900,28327,14899,28338,14883,28331,14880xe" filled="t" fillcolor="#FF0000" stroked="f">
                <v:path arrowok="t"/>
                <v:fill type="solid"/>
              </v:shape>
              <v:shape style="position:absolute;left:28306;top:14880;width:51;height:54" coordorigin="28306,14880" coordsize="51,54" path="m28356,14899l28350,14899,28354,14902,28356,14899xe" filled="t" fillcolor="#FF0000" stroked="f">
                <v:path arrowok="t"/>
                <v:fill type="solid"/>
              </v:shape>
              <v:shape style="position:absolute;left:28306;top:14880;width:51;height:54" coordorigin="28306,14880" coordsize="51,54" path="m28350,14892l28347,14892,28339,14897,28334,14900,28346,14900,28349,14899,28356,14899,28357,14897,28357,14895,28350,14892xe" filled="t" fillcolor="#FF0000" stroked="f">
                <v:path arrowok="t"/>
                <v:fill type="solid"/>
              </v:shape>
            </v:group>
            <v:group style="position:absolute;left:28339;top:14932;width:13;height:11" coordorigin="28339,14932" coordsize="13,11">
              <v:shape style="position:absolute;left:28339;top:14932;width:13;height:11" coordorigin="28339,14932" coordsize="13,11" path="m28344,14932l28339,14938,28347,14943,28352,14937,28344,14932xe" filled="t" fillcolor="#FF0000" stroked="f">
                <v:path arrowok="t"/>
                <v:fill type="solid"/>
              </v:shape>
            </v:group>
            <v:group style="position:absolute;left:28373;top:14911;width:41;height:54" coordorigin="28373,14911" coordsize="41,54">
              <v:shape style="position:absolute;left:28373;top:14911;width:41;height:54" coordorigin="28373,14911" coordsize="41,54" path="m28410,14921l28400,14921,28373,14961,28379,14966,28410,14921xe" filled="t" fillcolor="#FF0000" stroked="f">
                <v:path arrowok="t"/>
                <v:fill type="solid"/>
              </v:shape>
              <v:shape style="position:absolute;left:28373;top:14911;width:41;height:54" coordorigin="28373,14911" coordsize="41,54" path="m28411,14911l28406,14913,28400,14915,28387,14915,28382,14921,28392,14923,28400,14921,28410,14921,28414,14915,28411,14911xe" filled="t" fillcolor="#FF0000" stroked="f">
                <v:path arrowok="t"/>
                <v:fill type="solid"/>
              </v:shape>
            </v:group>
            <v:group style="position:absolute;left:28422;top:14959;width:43;height:46" coordorigin="28422,14959" coordsize="43,46">
              <v:shape style="position:absolute;left:28422;top:14959;width:43;height:46" coordorigin="28422,14959" coordsize="43,46" path="m28446,14959l28422,14985,28422,14988,28424,14993,28427,14999,28436,15005,28446,15005,28452,15002,28456,14999,28438,14999,28433,14997,28432,14994,28429,14991,28429,14988,28446,14966,28460,14966,28457,14964,28454,14961,28449,14961,28446,14959xe" filled="t" fillcolor="#FF0000" stroked="f">
                <v:path arrowok="t"/>
                <v:fill type="solid"/>
              </v:shape>
              <v:shape style="position:absolute;left:28422;top:14959;width:43;height:46" coordorigin="28422,14959" coordsize="43,46" path="m28449,14994l28446,14997,28441,14999,28456,14999,28449,14994xe" filled="t" fillcolor="#FF0000" stroked="f">
                <v:path arrowok="t"/>
                <v:fill type="solid"/>
              </v:shape>
              <v:shape style="position:absolute;left:28422;top:14959;width:43;height:46" coordorigin="28422,14959" coordsize="43,46" path="m28460,14966l28449,14966,28451,14967,28457,14970,28459,14974,28459,14978,28457,14982,28464,14985,28465,14982,28465,14974,28462,14967,28460,14966xe" filled="t" fillcolor="#FF0000" stroked="f">
                <v:path arrowok="t"/>
                <v:fill type="solid"/>
              </v:shape>
            </v:group>
            <v:group style="position:absolute;left:28462;top:14977;width:41;height:49" coordorigin="28462,14977" coordsize="41,49">
              <v:shape style="position:absolute;left:28462;top:14977;width:41;height:49" coordorigin="28462,14977" coordsize="41,49" path="m28473,14977l28470,14982,28483,14989,28462,15021,28467,15026,28489,14994,28499,14994,28473,14977xe" filled="t" fillcolor="#FF0000" stroked="f">
                <v:path arrowok="t"/>
                <v:fill type="solid"/>
              </v:shape>
              <v:shape style="position:absolute;left:28462;top:14977;width:41;height:49" coordorigin="28462,14977" coordsize="41,49" path="m28499,14994l28489,14994,28500,15002,28503,14997,28499,14994xe" filled="t" fillcolor="#FF0000" stroked="f">
                <v:path arrowok="t"/>
                <v:fill type="solid"/>
              </v:shape>
            </v:group>
            <v:group style="position:absolute;left:28476;top:15001;width:59;height:54" coordorigin="28476,15001" coordsize="59,54">
              <v:shape style="position:absolute;left:28476;top:15001;width:59;height:54" coordorigin="28476,15001" coordsize="59,54" path="m28510,15001l28476,15052,28481,15055,28494,15039,28499,15039,28499,15037,28499,15036,28516,15013,28530,15013,28527,15010,28524,15009,28513,15009,28516,15005,28510,15001xe" filled="t" fillcolor="#FF0000" stroked="f">
                <v:path arrowok="t"/>
                <v:fill type="solid"/>
              </v:shape>
              <v:shape style="position:absolute;left:28476;top:15001;width:59;height:54" coordorigin="28476,15001" coordsize="59,54" path="m28499,15039l28494,15039,28494,15042,28495,15045,28497,15047,28500,15048,28503,15052,28508,15052,28511,15053,28515,15052,28519,15050,28523,15048,28526,15045,28508,15045,28503,15044,28500,15040,28499,15039xe" filled="t" fillcolor="#FF0000" stroked="f">
                <v:path arrowok="t"/>
                <v:fill type="solid"/>
              </v:shape>
              <v:shape style="position:absolute;left:28476;top:15001;width:59;height:54" coordorigin="28476,15001" coordsize="59,54" path="m28530,15013l28518,15013,28521,15015,28523,15015,28527,15020,28527,15031,28524,15037,28518,15042,28513,15045,28526,15045,28530,15040,28532,15036,28534,15032,28535,15028,28535,15025,28534,15020,28530,15013xe" filled="t" fillcolor="#FF0000" stroked="f">
                <v:path arrowok="t"/>
                <v:fill type="solid"/>
              </v:shape>
            </v:group>
            <v:group style="position:absolute;left:28527;top:15060;width:11;height:11" coordorigin="28527,15060" coordsize="11,11">
              <v:shape style="position:absolute;left:28527;top:15060;width:11;height:11" coordorigin="28527,15060" coordsize="11,11" path="m28532,15060l28527,15066,28534,15071,28538,15064,28532,15060xe" filled="t" fillcolor="#FF0000" stroked="f">
                <v:path arrowok="t"/>
                <v:fill type="solid"/>
              </v:shape>
            </v:group>
            <v:group style="position:absolute;left:28550;top:15040;width:54;height:54" coordorigin="28550,15040" coordsize="54,54">
              <v:shape style="position:absolute;left:28550;top:15040;width:54;height:54" coordorigin="28550,15040" coordsize="54,54" path="m28599,15040l28553,15058,28550,15064,28572,15079,28564,15091,28569,15095,28577,15083,28587,15083,28588,15082,28581,15077,28584,15074,28575,15074,28559,15061,28591,15050,28600,15050,28604,15044,28599,15040xe" filled="t" fillcolor="#FF0000" stroked="f">
                <v:path arrowok="t"/>
                <v:fill type="solid"/>
              </v:shape>
              <v:shape style="position:absolute;left:28550;top:15040;width:54;height:54" coordorigin="28550,15040" coordsize="54,54" path="m28587,15083l28577,15083,28585,15088,28587,15083xe" filled="t" fillcolor="#FF0000" stroked="f">
                <v:path arrowok="t"/>
                <v:fill type="solid"/>
              </v:shape>
              <v:shape style="position:absolute;left:28550;top:15040;width:54;height:54" coordorigin="28550,15040" coordsize="54,54" path="m28600,15050l28591,15050,28575,15074,28584,15074,28600,15050xe" filled="t" fillcolor="#FF0000" stroked="f">
                <v:path arrowok="t"/>
                <v:fill type="solid"/>
              </v:shape>
            </v:group>
            <v:group style="position:absolute;left:28973;top:15297;width:43;height:53" coordorigin="28973,15297" coordsize="43,53">
              <v:shape style="position:absolute;left:28973;top:15297;width:43;height:53" coordorigin="28973,15297" coordsize="43,53" path="m28989,15299l28985,15305,28994,15307,29002,15307,28973,15346,28980,15350,29016,15300,28996,15300,28989,15299xe" filled="t" fillcolor="#FF0000" stroked="f">
                <v:path arrowok="t"/>
                <v:fill type="solid"/>
              </v:shape>
              <v:shape style="position:absolute;left:28973;top:15297;width:43;height:53" coordorigin="28973,15297" coordsize="43,53" path="m29013,15297l29009,15300,29016,15300,29013,15297xe" filled="t" fillcolor="#FF0000" stroked="f">
                <v:path arrowok="t"/>
                <v:fill type="solid"/>
              </v:shape>
            </v:group>
            <v:group style="position:absolute;left:28994;top:15319;width:62;height:67" coordorigin="28994,15319" coordsize="62,67">
              <v:shape style="position:absolute;left:28994;top:15319;width:62;height:67" coordorigin="28994,15319" coordsize="62,67" path="m29050,15326l29036,15326,29045,15329,29048,15332,29050,15337,29050,15340,29020,15353,29012,15353,29004,15354,28994,15361,29026,15386,29031,15380,29007,15362,29012,15361,29023,15359,29037,15358,29045,15356,29050,15353,29053,15350,29056,15343,29056,15334,29053,15330,29052,15327,29050,15326xe" filled="t" fillcolor="#FF0000" stroked="f">
                <v:path arrowok="t"/>
                <v:fill type="solid"/>
              </v:shape>
              <v:shape style="position:absolute;left:28994;top:15319;width:62;height:67" coordorigin="28994,15319" coordsize="62,67" path="m29037,15319l29031,15319,29028,15321,29024,15324,29021,15326,29028,15332,29031,15329,29036,15326,29050,15326,29048,15324,29042,15321,29037,15319xe" filled="t" fillcolor="#FF0000" stroked="f">
                <v:path arrowok="t"/>
                <v:fill type="solid"/>
              </v:shape>
            </v:group>
            <v:group style="position:absolute;left:29036;top:15356;width:51;height:56" coordorigin="29036,15356" coordsize="51,56">
              <v:shape style="position:absolute;left:29036;top:15356;width:51;height:56" coordorigin="29036,15356" coordsize="51,56" path="m29072,15380l29053,15380,29056,15383,29056,15391,29055,15407,29061,15412,29063,15396,29063,15388,29060,15383,29066,15383,29072,15380xe" filled="t" fillcolor="#FF0000" stroked="f">
                <v:path arrowok="t"/>
                <v:fill type="solid"/>
              </v:shape>
              <v:shape style="position:absolute;left:29036;top:15356;width:51;height:56" coordorigin="29036,15356" coordsize="51,56" path="m29061,15356l29036,15393,29040,15396,29053,15380,29072,15380,29075,15378,29058,15378,29056,15377,29067,15361,29061,15356xe" filled="t" fillcolor="#FF0000" stroked="f">
                <v:path arrowok="t"/>
                <v:fill type="solid"/>
              </v:shape>
              <v:shape style="position:absolute;left:29036;top:15356;width:51;height:56" coordorigin="29036,15356" coordsize="51,56" path="m29086,15377l29079,15377,29082,15378,29083,15380,29086,15377xe" filled="t" fillcolor="#FF0000" stroked="f">
                <v:path arrowok="t"/>
                <v:fill type="solid"/>
              </v:shape>
              <v:shape style="position:absolute;left:29036;top:15356;width:51;height:56" coordorigin="29036,15356" coordsize="51,56" path="m29075,15370l29069,15375,29064,15377,29061,15378,29075,15378,29077,15377,29086,15377,29087,15375,29085,15375,29080,15372,29075,15370xe" filled="t" fillcolor="#FF0000" stroked="f">
                <v:path arrowok="t"/>
                <v:fill type="solid"/>
              </v:shape>
            </v:group>
            <v:group style="position:absolute;left:29067;top:15409;width:11;height:13" coordorigin="29067,15409" coordsize="11,13">
              <v:shape style="position:absolute;left:29067;top:15409;width:11;height:13" coordorigin="29067,15409" coordsize="11,13" path="m29072,15409l29067,15417,29074,15421,29079,15415,29072,15409xe" filled="t" fillcolor="#FF0000" stroked="f">
                <v:path arrowok="t"/>
                <v:fill type="solid"/>
              </v:shape>
            </v:group>
            <v:group style="position:absolute;left:29099;top:15393;width:43;height:53" coordorigin="29099,15393" coordsize="43,53">
              <v:shape style="position:absolute;left:29099;top:15393;width:43;height:53" coordorigin="29099,15393" coordsize="43,53" path="m29139,15393l29134,15394,29115,15394,29110,15399,29120,15402,29128,15402,29099,15440,29106,15445,29142,15394,29139,15393xe" filled="t" fillcolor="#FF0000" stroked="f">
                <v:path arrowok="t"/>
                <v:fill type="solid"/>
              </v:shape>
            </v:group>
            <v:group style="position:absolute;left:21550;top:5693;width:84;height:116" coordorigin="21550,5693" coordsize="84,116">
              <v:shape style="position:absolute;left:21550;top:5693;width:84;height:116" coordorigin="21550,5693" coordsize="84,116" path="m21562,5693l21550,5700,21609,5810,21618,5805,21618,5794,21621,5783,21623,5778,21609,5778,21562,5693xe" filled="t" fillcolor="#FF0000" stroked="f">
                <v:path arrowok="t"/>
                <v:fill type="solid"/>
              </v:shape>
              <v:shape style="position:absolute;left:21550;top:5693;width:84;height:116" coordorigin="21550,5693" coordsize="84,116" path="m21628,5746l21615,5762,21609,5778,21623,5778,21626,5771,21634,5760,21628,5746xe" filled="t" fillcolor="#FF0000" stroked="f">
                <v:path arrowok="t"/>
                <v:fill type="solid"/>
              </v:shape>
            </v:group>
            <v:group style="position:absolute;left:21446;top:5717;width:116;height:135" coordorigin="21446,5717" coordsize="116,135">
              <v:shape style="position:absolute;left:21446;top:5717;width:116;height:135" coordorigin="21446,5717" coordsize="116,135" path="m21521,5740l21507,5740,21497,5773,21487,5799,21484,5814,21486,5826,21489,5835,21494,5842,21499,5845,21503,5850,21510,5851,21518,5853,21524,5853,21532,5851,21540,5846,21546,5843,21551,5840,21516,5840,21508,5835,21503,5829,21500,5819,21500,5810,21503,5794,21511,5773,21518,5756,21521,5741,21521,5740xe" filled="t" fillcolor="#FF0000" stroked="f">
                <v:path arrowok="t"/>
                <v:fill type="solid"/>
              </v:shape>
              <v:shape style="position:absolute;left:21446;top:5717;width:116;height:135" coordorigin="21446,5717" coordsize="116,135" path="m21558,5797l21543,5803,21546,5813,21546,5822,21542,5830,21534,5837,21524,5840,21551,5840,21553,5838,21559,5826,21562,5813,21561,5805,21558,5797xe" filled="t" fillcolor="#FF0000" stroked="f">
                <v:path arrowok="t"/>
                <v:fill type="solid"/>
              </v:shape>
              <v:shape style="position:absolute;left:21446;top:5717;width:116;height:135" coordorigin="21446,5717" coordsize="116,135" path="m21518,5717l21446,5756,21454,5768,21507,5740,21521,5740,21521,5728,21519,5719,21518,5717xe" filled="t" fillcolor="#FF0000" stroked="f">
                <v:path arrowok="t"/>
                <v:fill type="solid"/>
              </v:shape>
            </v:group>
            <v:group style="position:absolute;left:21338;top:5760;width:118;height:140" coordorigin="21338,5760" coordsize="118,140">
              <v:shape style="position:absolute;left:21338;top:5760;width:118;height:140" coordorigin="21338,5760" coordsize="118,140" path="m21354,5806l21338,5816,21441,5901,21456,5893,21455,5885,21443,5885,21422,5865,21395,5842,21410,5834,21384,5834,21354,5806xe" filled="t" fillcolor="#FF0000" stroked="f">
                <v:path arrowok="t"/>
                <v:fill type="solid"/>
              </v:shape>
              <v:shape style="position:absolute;left:21338;top:5760;width:118;height:140" coordorigin="21338,5760" coordsize="118,140" path="m21446,5822l21432,5822,21437,5861,21443,5885,21455,5885,21446,5822xe" filled="t" fillcolor="#FF0000" stroked="f">
                <v:path arrowok="t"/>
                <v:fill type="solid"/>
              </v:shape>
              <v:shape style="position:absolute;left:21338;top:5760;width:118;height:140" coordorigin="21338,5760" coordsize="118,140" path="m21438,5760l21422,5768,21430,5810,21384,5834,21410,5834,21432,5822,21446,5822,21438,5760xe" filled="t" fillcolor="#FF0000" stroked="f">
                <v:path arrowok="t"/>
                <v:fill type="solid"/>
              </v:shape>
            </v:group>
            <v:group style="position:absolute;left:19969;top:6884;width:135;height:113" coordorigin="19969,6884" coordsize="135,113">
              <v:shape style="position:absolute;left:19969;top:6884;width:135;height:113" coordorigin="19969,6884" coordsize="135,113" path="m19982,6920l19972,6923,19969,6925,20006,6997,20018,6990,19991,6936,20033,6936,20025,6933,20007,6925,19993,6922,19982,6920xe" filled="t" fillcolor="#FF0000" stroked="f">
                <v:path arrowok="t"/>
                <v:fill type="solid"/>
              </v:shape>
              <v:shape style="position:absolute;left:19969;top:6884;width:135;height:113" coordorigin="19969,6884" coordsize="135,113" path="m20033,6936l19991,6936,20002,6939,20049,6957,20065,6960,20076,6960,20087,6957,20092,6954,20096,6949,20099,6946,20060,6946,20045,6941,20033,6936xe" filled="t" fillcolor="#FF0000" stroked="f">
                <v:path arrowok="t"/>
                <v:fill type="solid"/>
              </v:shape>
              <v:shape style="position:absolute;left:19969;top:6884;width:135;height:113" coordorigin="19969,6884" coordsize="135,113" path="m20096,6900l20076,6900,20084,6904,20090,6914,20092,6922,20092,6930,20087,6938,20080,6944,20071,6946,20099,6946,20101,6943,20104,6930,20104,6922,20103,6916,20096,6900xe" filled="t" fillcolor="#FF0000" stroked="f">
                <v:path arrowok="t"/>
                <v:fill type="solid"/>
              </v:shape>
              <v:shape style="position:absolute;left:19969;top:6884;width:135;height:113" coordorigin="19969,6884" coordsize="135,113" path="m20073,6884l20066,6884,20050,6887,20057,6903,20066,6900,20096,6900,20092,6895,20085,6890,20080,6887,20073,6884xe" filled="t" fillcolor="#FF0000" stroked="f">
                <v:path arrowok="t"/>
                <v:fill type="solid"/>
              </v:shape>
            </v:group>
            <v:group style="position:absolute;left:20017;top:6963;width:147;height:127" coordorigin="20017,6963" coordsize="147,127">
              <v:shape style="position:absolute;left:20017;top:6963;width:147;height:127" coordorigin="20017,6963" coordsize="147,127" path="m20128,6963l20017,7019,20037,7062,20047,7076,20055,7084,20063,7089,20073,7091,20082,7089,20090,7086,20100,7080,20106,7072,20073,7072,20065,7070,20057,7065,20050,7056,20036,7027,20076,7008,20091,7008,20088,7002,20122,6984,20139,6984,20128,6963xe" filled="t" fillcolor="#FF0000" stroked="f">
                <v:path arrowok="t"/>
                <v:fill type="solid"/>
              </v:shape>
              <v:shape style="position:absolute;left:20017;top:6963;width:147;height:127" coordorigin="20017,6963" coordsize="147,127" path="m20091,7008l20076,7008,20085,7027,20093,7048,20093,7054,20092,7061,20087,7065,20082,7069,20073,7072,20106,7072,20109,7062,20109,7053,20108,7041,20101,7029,20091,7008xe" filled="t" fillcolor="#FF0000" stroked="f">
                <v:path arrowok="t"/>
                <v:fill type="solid"/>
              </v:shape>
              <v:shape style="position:absolute;left:20017;top:6963;width:147;height:127" coordorigin="20017,6963" coordsize="147,127" path="m20139,6984l20122,6984,20151,7040,20163,7033,20139,6984xe" filled="t" fillcolor="#FF0000" stroked="f">
                <v:path arrowok="t"/>
                <v:fill type="solid"/>
              </v:shape>
            </v:group>
            <v:group style="position:absolute;left:18893;top:6394;width:89;height:80" coordorigin="18893,6394" coordsize="89,80">
              <v:shape style="position:absolute;left:18893;top:6394;width:89;height:80" coordorigin="18893,6394" coordsize="89,80" path="m18905,6420l18897,6428,18893,6437,18893,6449,18895,6453,18898,6460,18901,6465,18916,6474,18928,6474,18933,6473,18940,6471,18944,6466,18947,6463,18917,6463,18911,6460,18905,6455,18903,6449,18903,6442,18906,6436,18911,6430,18905,6420xe" filled="t" fillcolor="#FF0000" stroked="f">
                <v:path arrowok="t"/>
                <v:fill type="solid"/>
              </v:shape>
              <v:shape style="position:absolute;left:18893;top:6394;width:89;height:80" coordorigin="18893,6394" coordsize="89,80" path="m18943,6425l18933,6430,18938,6436,18941,6442,18938,6455,18932,6460,18925,6463,18947,6463,18949,6460,18951,6452,18949,6444,18971,6444,18976,6441,18979,6437,18960,6437,18954,6436,18948,6433,18943,6426,18943,6425xe" filled="t" fillcolor="#FF0000" stroked="f">
                <v:path arrowok="t"/>
                <v:fill type="solid"/>
              </v:shape>
              <v:shape style="position:absolute;left:18893;top:6394;width:89;height:80" coordorigin="18893,6394" coordsize="89,80" path="m18971,6444l18949,6444,18956,6447,18967,6447,18971,6444xe" filled="t" fillcolor="#FF0000" stroked="f">
                <v:path arrowok="t"/>
                <v:fill type="solid"/>
              </v:shape>
              <v:shape style="position:absolute;left:18893;top:6394;width:89;height:80" coordorigin="18893,6394" coordsize="89,80" path="m18975,6406l18962,6406,18967,6409,18971,6414,18973,6418,18973,6425,18971,6430,18967,6434,18960,6437,18979,6437,18983,6428,18983,6418,18981,6414,18978,6409,18975,6406xe" filled="t" fillcolor="#FF0000" stroked="f">
                <v:path arrowok="t"/>
                <v:fill type="solid"/>
              </v:shape>
              <v:shape style="position:absolute;left:18893;top:6394;width:89;height:80" coordorigin="18893,6394" coordsize="89,80" path="m18954,6394l18943,6398,18948,6409,18956,6406,18975,6406,18971,6401,18963,6396,18954,6394xe" filled="t" fillcolor="#FF0000" stroked="f">
                <v:path arrowok="t"/>
                <v:fill type="solid"/>
              </v:shape>
            </v:group>
            <v:group style="position:absolute;left:18932;top:6458;width:91;height:78" coordorigin="18932,6458" coordsize="91,78">
              <v:shape style="position:absolute;left:18932;top:6458;width:91;height:78" coordorigin="18932,6458" coordsize="91,78" path="m18995,6458l18987,6460,18978,6461,18968,6465,18932,6504,18935,6517,18936,6522,18941,6528,18951,6535,18956,6535,18962,6536,18975,6533,18984,6527,18986,6525,18957,6525,18949,6524,18944,6517,18941,6511,18941,6506,18943,6503,18948,6495,18954,6488,18962,6485,18987,6485,18981,6481,18968,6477,18981,6471,18994,6469,19016,6469,19014,6468,19008,6463,19002,6460,18995,6458xe" filled="t" fillcolor="#FF0000" stroked="f">
                <v:path arrowok="t"/>
                <v:fill type="solid"/>
              </v:shape>
              <v:shape style="position:absolute;left:18932;top:6458;width:91;height:78" coordorigin="18932,6458" coordsize="91,78" path="m18987,6485l18968,6485,18976,6488,18981,6495,18984,6501,18983,6509,18979,6516,18973,6522,18965,6525,18986,6525,18989,6522,18992,6517,18994,6512,18995,6506,18995,6501,18994,6495,18987,6485xe" filled="t" fillcolor="#FF0000" stroked="f">
                <v:path arrowok="t"/>
                <v:fill type="solid"/>
              </v:shape>
              <v:shape style="position:absolute;left:18932;top:6458;width:91;height:78" coordorigin="18932,6458" coordsize="91,78" path="m19016,6469l18999,6469,19003,6471,19008,6474,19011,6477,19013,6484,19013,6488,19011,6493,19007,6498,19013,6508,19019,6500,19022,6492,19022,6482,19018,6473,19016,6469xe" filled="t" fillcolor="#FF0000" stroked="f">
                <v:path arrowok="t"/>
                <v:fill type="solid"/>
              </v:shape>
            </v:group>
            <v:group style="position:absolute;left:18957;top:6503;width:140;height:148" coordorigin="18957,6503" coordsize="140,148">
              <v:shape style="position:absolute;left:18957;top:6503;width:140;height:148" coordorigin="18957,6503" coordsize="140,148" path="m19039,6584l19029,6584,19030,6590,19030,6597,19029,6603,19011,6638,19019,6651,19035,6619,19038,6611,19040,6605,19040,6595,19094,6595,19091,6590,19089,6589,19045,6589,19040,6586,19039,6584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00,6551l18957,6551,18965,6563,18995,6563,19007,6565,19013,6567,19022,6573,18984,6597,18992,6606,19029,6584,19039,6584,19035,6579,19051,6570,19029,6570,19026,6562,19026,6557,19016,6557,19013,6554,19000,6551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95,6597l19078,6597,19083,6598,19086,6603,19088,6605,19088,6606,19097,6602,19095,6597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94,6595l19040,6595,19050,6598,19056,6598,19065,6597,19095,6597,19094,6595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81,6586l19077,6586,19062,6587,19051,6589,19089,6589,19086,6587,19081,6586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64,6547l19029,6570,19051,6570,19070,6559,19064,6547xe" filled="t" fillcolor="#FF0000" stroked="f">
                <v:path arrowok="t"/>
                <v:fill type="solid"/>
              </v:shape>
              <v:shape style="position:absolute;left:18957;top:6503;width:140;height:148" coordorigin="18957,6503" coordsize="140,148" path="m19037,6503l19027,6508,19030,6512,19032,6517,19032,6520,19030,6525,19026,6533,19019,6541,19018,6547,19016,6552,19016,6557,19026,6557,19034,6541,19042,6528,19043,6524,19043,6514,19040,6509,19037,6503xe" filled="t" fillcolor="#FF0000" stroked="f">
                <v:path arrowok="t"/>
                <v:fill type="solid"/>
              </v:shape>
            </v:group>
            <v:group style="position:absolute;left:20856;top:7690;width:61;height:89" coordorigin="20856,7690" coordsize="61,89">
              <v:shape style="position:absolute;left:20856;top:7690;width:61;height:89" coordorigin="20856,7690" coordsize="61,89" path="m20866,7690l20856,7695,20896,7779,20903,7776,20903,7768,20906,7760,20909,7755,20896,7755,20866,7690xe" filled="t" fillcolor="#FF0000" stroked="f">
                <v:path arrowok="t"/>
                <v:fill type="solid"/>
              </v:shape>
              <v:shape style="position:absolute;left:20856;top:7690;width:61;height:89" coordorigin="20856,7690" coordsize="61,89" path="m20912,7733l20903,7744,20896,7755,20909,7755,20911,7752,20917,7743,20912,7733xe" filled="t" fillcolor="#FF0000" stroked="f">
                <v:path arrowok="t"/>
                <v:fill type="solid"/>
              </v:shape>
            </v:group>
            <v:group style="position:absolute;left:20785;top:7715;width:75;height:100" coordorigin="20785,7715" coordsize="75,100">
              <v:shape style="position:absolute;left:20785;top:7715;width:75;height:100" coordorigin="20785,7715" coordsize="75,100" path="m20851,7763l20841,7763,20847,7790,20815,7806,20820,7816,20860,7797,20851,7763xe" filled="t" fillcolor="#FF0000" stroked="f">
                <v:path arrowok="t"/>
                <v:fill type="solid"/>
              </v:shape>
              <v:shape style="position:absolute;left:20785;top:7715;width:75;height:100" coordorigin="20785,7715" coordsize="75,100" path="m20823,7715l20813,7715,20802,7719,20785,7743,20785,7749,20810,7779,20817,7779,20826,7776,20834,7771,20838,7766,20810,7766,20804,7762,20799,7754,20796,7746,20798,7738,20801,7731,20807,7727,20813,7725,20837,7725,20833,7720,20828,7717,20823,7715xe" filled="t" fillcolor="#FF0000" stroked="f">
                <v:path arrowok="t"/>
                <v:fill type="solid"/>
              </v:shape>
              <v:shape style="position:absolute;left:20785;top:7715;width:75;height:100" coordorigin="20785,7715" coordsize="75,100" path="m20847,7746l20836,7749,20836,7754,20833,7758,20829,7762,20825,7765,20818,7766,20838,7766,20841,7763,20851,7763,20847,7746xe" filled="t" fillcolor="#FF0000" stroked="f">
                <v:path arrowok="t"/>
                <v:fill type="solid"/>
              </v:shape>
              <v:shape style="position:absolute;left:20785;top:7715;width:75;height:100" coordorigin="20785,7715" coordsize="75,100" path="m20837,7725l20818,7725,20825,7728,20829,7735,20841,7728,20837,7725xe" filled="t" fillcolor="#FF0000" stroked="f">
                <v:path arrowok="t"/>
                <v:fill type="solid"/>
              </v:shape>
            </v:group>
            <v:group style="position:absolute;left:20688;top:7762;width:64;height:69" coordorigin="20688,7762" coordsize="64,69">
              <v:shape style="position:absolute;left:20688;top:7762;width:64;height:69" coordorigin="20688,7762" coordsize="64,69" path="m20711,7814l20702,7821,20708,7827,20713,7829,20716,7830,20726,7830,20734,7829,20740,7824,20745,7821,20719,7821,20715,7819,20711,7814xe" filled="t" fillcolor="#FF0000" stroked="f">
                <v:path arrowok="t"/>
                <v:fill type="solid"/>
              </v:shape>
              <v:shape style="position:absolute;left:20688;top:7762;width:64;height:69" coordorigin="20688,7762" coordsize="64,69" path="m20737,7770l20718,7770,20724,7773,20731,7778,20737,7789,20740,7798,20740,7811,20734,7817,20731,7819,20726,7821,20745,7821,20748,7816,20751,7809,20751,7798,20750,7790,20747,7782,20743,7776,20737,7770xe" filled="t" fillcolor="#FF0000" stroked="f">
                <v:path arrowok="t"/>
                <v:fill type="solid"/>
              </v:shape>
              <v:shape style="position:absolute;left:20688;top:7762;width:64;height:69" coordorigin="20688,7762" coordsize="64,69" path="m20723,7762l20711,7762,20704,7765,20696,7770,20691,7778,20688,7787,20689,7794,20689,7798,20700,7795,20699,7787,20700,7781,20704,7776,20708,7773,20718,7770,20737,7770,20734,7766,20729,7763,20723,7762xe" filled="t" fillcolor="#FF0000" stroked="f">
                <v:path arrowok="t"/>
                <v:fill type="solid"/>
              </v:shape>
            </v:group>
            <v:group style="position:absolute;left:20646;top:7789;width:59;height:75" coordorigin="20646,7789" coordsize="59,75">
              <v:shape style="position:absolute;left:20646;top:7789;width:59;height:75" coordorigin="20646,7789" coordsize="59,75" path="m20656,7789l20646,7794,20672,7846,20653,7856,20656,7864,20702,7841,20681,7841,20656,7789xe" filled="t" fillcolor="#FF0000" stroked="f">
                <v:path arrowok="t"/>
                <v:fill type="solid"/>
              </v:shape>
              <v:shape style="position:absolute;left:20646;top:7789;width:59;height:75" coordorigin="20646,7789" coordsize="59,75" path="m20702,7832l20681,7841,20702,7841,20705,7840,20702,7832xe" filled="t" fillcolor="#FF0000" stroked="f">
                <v:path arrowok="t"/>
                <v:fill type="solid"/>
              </v:shape>
            </v:group>
            <v:group style="position:absolute;left:20576;top:7786;width:70;height:99" coordorigin="20576,7786" coordsize="70,99">
              <v:shape style="position:absolute;left:20576;top:7786;width:70;height:99" coordorigin="20576,7786" coordsize="70,99" path="m20606,7816l20597,7816,20590,7819,20586,7822,20582,7825,20579,7830,20576,7837,20576,7849,20603,7884,20614,7884,20621,7881,20625,7880,20629,7875,20606,7875,20603,7873,20595,7867,20590,7859,20586,7848,20586,7838,20589,7830,20595,7827,20600,7825,20603,7824,20625,7824,20622,7817,20611,7817,20606,7816xe" filled="t" fillcolor="#FF0000" stroked="f">
                <v:path arrowok="t"/>
                <v:fill type="solid"/>
              </v:shape>
              <v:shape style="position:absolute;left:20576;top:7786;width:70;height:99" coordorigin="20576,7786" coordsize="70,99" path="m20625,7824l20603,7824,20606,7825,20611,7827,20617,7832,20622,7841,20625,7852,20625,7865,20624,7868,20621,7872,20614,7875,20629,7875,20632,7870,20633,7864,20644,7864,20625,7824xe" filled="t" fillcolor="#FF0000" stroked="f">
                <v:path arrowok="t"/>
                <v:fill type="solid"/>
              </v:shape>
              <v:shape style="position:absolute;left:20576;top:7786;width:70;height:99" coordorigin="20576,7786" coordsize="70,99" path="m20644,7864l20633,7864,20637,7872,20646,7868,20644,7864xe" filled="t" fillcolor="#FF0000" stroked="f">
                <v:path arrowok="t"/>
                <v:fill type="solid"/>
              </v:shape>
              <v:shape style="position:absolute;left:20576;top:7786;width:70;height:99" coordorigin="20576,7786" coordsize="70,99" path="m20606,7786l20597,7790,20611,7817,20622,7817,20606,7786xe" filled="t" fillcolor="#FF0000" stroked="f">
                <v:path arrowok="t"/>
                <v:fill type="solid"/>
              </v:shape>
            </v:group>
            <v:group style="position:absolute;left:20538;top:7840;width:18;height:18" coordorigin="20538,7840" coordsize="18,18">
              <v:shape style="position:absolute;left:20538;top:7840;width:18;height:18" coordorigin="20538,7840" coordsize="18,18" path="m20549,7840l20538,7846,20543,7857,20555,7851,20549,7840xe" filled="t" fillcolor="#FF0000" stroked="f">
                <v:path arrowok="t"/>
                <v:fill type="solid"/>
              </v:shape>
            </v:group>
            <v:group style="position:absolute;left:20469;top:7852;width:84;height:100" coordorigin="20469,7852" coordsize="84,100">
              <v:shape style="position:absolute;left:20469;top:7852;width:84;height:100" coordorigin="20469,7852" coordsize="84,100" path="m20527,7868l20515,7868,20506,7892,20500,7911,20496,7923,20496,7932,20498,7939,20501,7943,20504,7946,20514,7953,20530,7953,20536,7950,20546,7943,20519,7943,20512,7940,20509,7935,20508,7927,20508,7919,20511,7908,20517,7894,20523,7881,20527,7870,20527,7868xe" filled="t" fillcolor="#FF0000" stroked="f">
                <v:path arrowok="t"/>
                <v:fill type="solid"/>
              </v:shape>
              <v:shape style="position:absolute;left:20469;top:7852;width:84;height:100" coordorigin="20469,7852" coordsize="84,100" path="m20551,7913l20539,7918,20543,7924,20541,7932,20538,7939,20531,7942,20525,7943,20546,7943,20549,7940,20552,7935,20554,7931,20554,7924,20552,7919,20551,7913xe" filled="t" fillcolor="#FF0000" stroked="f">
                <v:path arrowok="t"/>
                <v:fill type="solid"/>
              </v:shape>
              <v:shape style="position:absolute;left:20469;top:7852;width:84;height:100" coordorigin="20469,7852" coordsize="84,100" path="m20525,7852l20469,7878,20474,7888,20515,7868,20527,7868,20527,7860,20525,7854,20525,7852xe" filled="t" fillcolor="#FF0000" stroked="f">
                <v:path arrowok="t"/>
                <v:fill type="solid"/>
              </v:shape>
            </v:group>
            <v:group style="position:absolute;left:20743;top:8166;width:81;height:118" coordorigin="20743,8166" coordsize="81,118">
              <v:shape style="position:absolute;left:20743;top:8166;width:81;height:118" coordorigin="20743,8166" coordsize="81,118" path="m20756,8166l20743,8173,20799,8284,20807,8280,20809,8270,20812,8259,20815,8252,20799,8252,20756,8166xe" filled="t" fillcolor="#FF0000" stroked="f">
                <v:path arrowok="t"/>
                <v:fill type="solid"/>
              </v:shape>
              <v:shape style="position:absolute;left:20743;top:8166;width:81;height:118" coordorigin="20743,8166" coordsize="81,118" path="m20818,8222l20807,8236,20799,8252,20815,8252,20817,8248,20825,8235,20818,8222xe" filled="t" fillcolor="#FF0000" stroked="f">
                <v:path arrowok="t"/>
                <v:fill type="solid"/>
              </v:shape>
            </v:group>
            <v:group style="position:absolute;left:20649;top:8201;width:102;height:134" coordorigin="20649,8201" coordsize="102,134">
              <v:shape style="position:absolute;left:20649;top:8201;width:102;height:134" coordorigin="20649,8201" coordsize="102,134" path="m20738,8265l20723,8265,20734,8300,20691,8323,20697,8335,20751,8308,20738,8265xe" filled="t" fillcolor="#FF0000" stroked="f">
                <v:path arrowok="t"/>
                <v:fill type="solid"/>
              </v:shape>
              <v:shape style="position:absolute;left:20649;top:8201;width:102;height:134" coordorigin="20649,8201" coordsize="102,134" path="m20699,8201l20686,8201,20672,8206,20664,8211,20657,8216,20653,8224,20649,8240,20649,8248,20684,8286,20692,8286,20699,8284,20707,8283,20716,8275,20719,8270,20694,8270,20684,8268,20675,8264,20668,8254,20665,8243,20665,8232,20670,8222,20678,8216,20686,8214,20720,8214,20718,8211,20711,8206,20707,8203,20699,8201xe" filled="t" fillcolor="#FF0000" stroked="f">
                <v:path arrowok="t"/>
                <v:fill type="solid"/>
              </v:shape>
              <v:shape style="position:absolute;left:20649;top:8201;width:102;height:134" coordorigin="20649,8201" coordsize="102,134" path="m20731,8243l20718,8246,20716,8254,20710,8264,20704,8267,20694,8270,20719,8270,20723,8265,20738,8265,20731,8243xe" filled="t" fillcolor="#FF0000" stroked="f">
                <v:path arrowok="t"/>
                <v:fill type="solid"/>
              </v:shape>
              <v:shape style="position:absolute;left:20649;top:8201;width:102;height:134" coordorigin="20649,8201" coordsize="102,134" path="m20720,8214l20694,8214,20702,8219,20708,8227,20723,8217,20720,8214xe" filled="t" fillcolor="#FF0000" stroked="f">
                <v:path arrowok="t"/>
                <v:fill type="solid"/>
              </v:shape>
            </v:group>
            <v:group style="position:absolute;left:15877;top:3187;width:56;height:57" coordorigin="15877,3187" coordsize="56,57">
              <v:shape style="position:absolute;left:15877;top:3187;width:56;height:57" coordorigin="15877,3187" coordsize="56,57" path="m15880,3211l15877,3217,15877,3228,15882,3238,15885,3239,15890,3243,15893,3243,15896,3244,15901,3244,15907,3241,15912,3236,15891,3236,15887,3233,15883,3230,15883,3220,15887,3216,15880,3211xe" filled="t" fillcolor="#FF0000" stroked="f">
                <v:path arrowok="t"/>
                <v:fill type="solid"/>
              </v:shape>
              <v:shape style="position:absolute;left:15877;top:3187;width:56;height:57" coordorigin="15877,3187" coordsize="56,57" path="m15906,3208l15901,3212,15904,3216,15907,3220,15909,3224,15907,3228,15904,3233,15901,3236,15912,3236,15914,3235,15915,3230,15915,3225,15914,3220,15922,3220,15925,3219,15930,3214,15915,3214,15910,3212,15906,3208xe" filled="t" fillcolor="#FF0000" stroked="f">
                <v:path arrowok="t"/>
                <v:fill type="solid"/>
              </v:shape>
              <v:shape style="position:absolute;left:15877;top:3187;width:56;height:57" coordorigin="15877,3187" coordsize="56,57" path="m15928,3193l15915,3193,15920,3195,15923,3196,15926,3203,15926,3208,15920,3214,15930,3214,15933,3208,15933,3201,15930,3195,15928,3193xe" filled="t" fillcolor="#FF0000" stroked="f">
                <v:path arrowok="t"/>
                <v:fill type="solid"/>
              </v:shape>
              <v:shape style="position:absolute;left:15877;top:3187;width:56;height:57" coordorigin="15877,3187" coordsize="56,57" path="m15915,3187l15909,3187,15902,3190,15907,3196,15912,3195,15915,3193,15928,3193,15926,3192,15922,3188,15915,3187xe" filled="t" fillcolor="#FF0000" stroked="f">
                <v:path arrowok="t"/>
                <v:fill type="solid"/>
              </v:shape>
            </v:group>
            <v:group style="position:absolute;left:15912;top:3222;width:56;height:56" coordorigin="15912,3222" coordsize="56,56">
              <v:shape style="position:absolute;left:15912;top:3222;width:56;height:56" coordorigin="15912,3222" coordsize="56,56" path="m15950,3222l15946,3222,15941,3224,15936,3227,15930,3230,15918,3241,15915,3247,15912,3252,15912,3265,15915,3270,15917,3273,15922,3275,15925,3278,15936,3278,15939,3276,15942,3273,15947,3271,15926,3271,15922,3268,15920,3267,15918,3263,15918,3259,15920,3254,15923,3249,15928,3246,15933,3244,15947,3244,15944,3241,15941,3239,15931,3239,15939,3233,15946,3228,15963,3228,15958,3225,15955,3224,15950,3222xe" filled="t" fillcolor="#FF0000" stroked="f">
                <v:path arrowok="t"/>
                <v:fill type="solid"/>
              </v:shape>
              <v:shape style="position:absolute;left:15912;top:3222;width:56;height:56" coordorigin="15912,3222" coordsize="56,56" path="m15947,3244l15938,3244,15942,3247,15946,3252,15946,3257,15944,3262,15941,3267,15936,3270,15931,3271,15947,3271,15949,3268,15952,3265,15952,3260,15953,3257,15953,3254,15952,3249,15950,3246,15947,3244xe" filled="t" fillcolor="#FF0000" stroked="f">
                <v:path arrowok="t"/>
                <v:fill type="solid"/>
              </v:shape>
              <v:shape style="position:absolute;left:15912;top:3222;width:56;height:56" coordorigin="15912,3222" coordsize="56,56" path="m15963,3228l15953,3228,15955,3230,15958,3232,15961,3235,15961,3243,15960,3246,15965,3251,15968,3246,15968,3239,15966,3233,15963,3228xe" filled="t" fillcolor="#FF0000" stroked="f">
                <v:path arrowok="t"/>
                <v:fill type="solid"/>
              </v:shape>
              <v:shape style="position:absolute;left:15912;top:3222;width:56;height:56" coordorigin="15912,3222" coordsize="56,56" path="m15936,3238l15931,3239,15941,3239,15936,3238xe" filled="t" fillcolor="#FF0000" stroked="f">
                <v:path arrowok="t"/>
                <v:fill type="solid"/>
              </v:shape>
            </v:group>
            <v:group style="position:absolute;left:15961;top:3284;width:45;height:45" coordorigin="15961,3284" coordsize="45,45">
              <v:shape style="position:absolute;left:15961;top:3284;width:45;height:45" coordorigin="15961,3284" coordsize="45,45" path="m15993,3284l15982,3284,15977,3286,15974,3289,15969,3292,15966,3295,15963,3300,15961,3303,15961,3311,15963,3316,15965,3319,15973,3327,15979,3329,15982,3329,15992,3324,15989,3321,15976,3321,15971,3318,15969,3316,15968,3313,15968,3308,15969,3303,15974,3297,15981,3292,15987,3290,16002,3290,16001,3289,15997,3287,15993,3284xe" filled="t" fillcolor="#FF0000" stroked="f">
                <v:path arrowok="t"/>
                <v:fill type="solid"/>
              </v:shape>
              <v:shape style="position:absolute;left:15961;top:3284;width:45;height:45" coordorigin="15961,3284" coordsize="45,45" path="m15987,3318l15984,3321,15989,3321,15987,3318xe" filled="t" fillcolor="#FF0000" stroked="f">
                <v:path arrowok="t"/>
                <v:fill type="solid"/>
              </v:shape>
              <v:shape style="position:absolute;left:15961;top:3284;width:45;height:45" coordorigin="15961,3284" coordsize="45,45" path="m16002,3290l15992,3290,15993,3292,15997,3294,16000,3300,15998,3303,15997,3308,16003,3311,16004,3310,16006,3306,16006,3300,16004,3294,16002,3290xe" filled="t" fillcolor="#FF0000" stroked="f">
                <v:path arrowok="t"/>
                <v:fill type="solid"/>
              </v:shape>
            </v:group>
            <v:group style="position:absolute;left:15993;top:3305;width:46;height:48" coordorigin="15993,3305" coordsize="46,48">
              <v:shape style="position:absolute;left:15993;top:3305;width:46;height:48" coordorigin="15993,3305" coordsize="46,48" path="m16014,3305l16011,3310,16020,3321,15993,3348,16000,3353,16027,3326,16035,3326,16014,3305xe" filled="t" fillcolor="#FF0000" stroked="f">
                <v:path arrowok="t"/>
                <v:fill type="solid"/>
              </v:shape>
              <v:shape style="position:absolute;left:15993;top:3305;width:46;height:48" coordorigin="15993,3305" coordsize="46,48" path="m16035,3326l16027,3326,16036,3335,16040,3330,16035,3326xe" filled="t" fillcolor="#FF0000" stroked="f">
                <v:path arrowok="t"/>
                <v:fill type="solid"/>
              </v:shape>
            </v:group>
            <v:group style="position:absolute;left:16003;top:3337;width:62;height:51" coordorigin="16003,3337" coordsize="62,51">
              <v:shape style="position:absolute;left:16003;top:3337;width:62;height:51" coordorigin="16003,3337" coordsize="62,51" path="m16027,3370l16022,3370,16022,3373,16025,3380,16030,3384,16033,3386,16036,3386,16041,3388,16046,3386,16049,3384,16054,3381,16055,3380,16035,3380,16030,3377,16028,3375,16028,3373,16027,3370xe" filled="t" fillcolor="#FF0000" stroked="f">
                <v:path arrowok="t"/>
                <v:fill type="solid"/>
              </v:shape>
              <v:shape style="position:absolute;left:16003;top:3337;width:62;height:51" coordorigin="16003,3337" coordsize="62,51" path="m16046,3337l16003,3380,16008,3384,16022,3370,16027,3370,16028,3367,16030,3362,16040,3353,16046,3349,16060,3349,16057,3346,16054,3345,16046,3345,16051,3341,16046,3337xe" filled="t" fillcolor="#FF0000" stroked="f">
                <v:path arrowok="t"/>
                <v:fill type="solid"/>
              </v:shape>
              <v:shape style="position:absolute;left:16003;top:3337;width:62;height:51" coordorigin="16003,3337" coordsize="62,51" path="m16060,3349l16049,3349,16051,3351,16054,3351,16057,3354,16059,3357,16059,3362,16057,3369,16052,3373,16046,3378,16040,3380,16055,3380,16063,3372,16065,3367,16065,3356,16063,3353,16060,3349xe" filled="t" fillcolor="#FF0000" stroked="f">
                <v:path arrowok="t"/>
                <v:fill type="solid"/>
              </v:shape>
            </v:group>
            <v:group style="position:absolute;left:16049;top:3397;width:13;height:11" coordorigin="16049,3397" coordsize="13,11">
              <v:shape style="position:absolute;left:16049;top:3397;width:13;height:11" coordorigin="16049,3397" coordsize="13,11" path="m16055,3397l16049,3404,16055,3408,16062,3404,16055,3397xe" filled="t" fillcolor="#FF0000" stroked="f">
                <v:path arrowok="t"/>
                <v:fill type="solid"/>
              </v:shape>
            </v:group>
            <v:group style="position:absolute;left:16070;top:3373;width:67;height:56" coordorigin="16070,3373" coordsize="67,56">
              <v:shape style="position:absolute;left:16070;top:3373;width:67;height:56" coordorigin="16070,3373" coordsize="67,56" path="m16108,3373l16102,3378,16124,3399,16116,3400,16110,3402,16102,3404,16094,3407,16087,3412,16079,3415,16075,3418,16070,3423,16075,3429,16081,3423,16089,3420,16095,3415,16103,3412,16119,3407,16132,3405,16137,3402,16108,3373xe" filled="t" fillcolor="#FF0000" stroked="f">
                <v:path arrowok="t"/>
                <v:fill type="solid"/>
              </v:shape>
            </v:group>
            <v:group style="position:absolute;left:20686;top:7212;width:41;height:59" coordorigin="20686,7212" coordsize="41,59">
              <v:shape style="position:absolute;left:20686;top:7212;width:41;height:59" coordorigin="20686,7212" coordsize="41,59" path="m20692,7212l20686,7215,20715,7271,20719,7269,20719,7263,20721,7258,20723,7255,20715,7255,20692,7212xe" filled="t" fillcolor="#FF0000" stroked="f">
                <v:path arrowok="t"/>
                <v:fill type="solid"/>
              </v:shape>
              <v:shape style="position:absolute;left:20686;top:7212;width:41;height:59" coordorigin="20686,7212" coordsize="41,59" path="m20724,7239l20715,7255,20723,7255,20724,7252,20727,7247,20724,7239xe" filled="t" fillcolor="#FF0000" stroked="f">
                <v:path arrowok="t"/>
                <v:fill type="solid"/>
              </v:shape>
            </v:group>
            <v:group style="position:absolute;left:20640;top:7231;width:53;height:67" coordorigin="20640,7231" coordsize="53,67">
              <v:shape style="position:absolute;left:20640;top:7231;width:53;height:67" coordorigin="20640,7231" coordsize="53,67" path="m20685,7261l20676,7261,20683,7280,20662,7292,20665,7298,20692,7284,20685,7261xe" filled="t" fillcolor="#FF0000" stroked="f">
                <v:path arrowok="t"/>
                <v:fill type="solid"/>
              </v:shape>
              <v:shape style="position:absolute;left:20640;top:7231;width:53;height:67" coordorigin="20640,7231" coordsize="53,67" path="m20668,7231l20657,7231,20651,7233,20641,7242,20640,7245,20640,7255,20641,7258,20643,7263,20645,7266,20648,7269,20654,7272,20665,7272,20668,7271,20673,7268,20675,7264,20657,7264,20653,7261,20649,7257,20648,7252,20648,7247,20649,7242,20654,7237,20675,7237,20673,7236,20672,7233,20668,7231xe" filled="t" fillcolor="#FF0000" stroked="f">
                <v:path arrowok="t"/>
                <v:fill type="solid"/>
              </v:shape>
              <v:shape style="position:absolute;left:20640;top:7231;width:53;height:67" coordorigin="20640,7231" coordsize="53,67" path="m20681,7250l20675,7253,20673,7257,20673,7260,20667,7263,20662,7264,20675,7264,20676,7261,20685,7261,20681,7250xe" filled="t" fillcolor="#FF0000" stroked="f">
                <v:path arrowok="t"/>
                <v:fill type="solid"/>
              </v:shape>
              <v:shape style="position:absolute;left:20640;top:7231;width:53;height:67" coordorigin="20640,7231" coordsize="53,67" path="m20675,7237l20662,7237,20667,7239,20670,7242,20676,7239,20675,7237xe" filled="t" fillcolor="#FF0000" stroked="f">
                <v:path arrowok="t"/>
                <v:fill type="solid"/>
              </v:shape>
            </v:group>
            <v:group style="position:absolute;left:20579;top:7245;width:59;height:70" coordorigin="20579,7245" coordsize="59,70">
              <v:shape style="position:absolute;left:20579;top:7245;width:59;height:70" coordorigin="20579,7245" coordsize="59,70" path="m20587,7268l20579,7272,20630,7315,20638,7312,20638,7308,20632,7308,20621,7298,20608,7285,20614,7282,20603,7282,20587,7268xe" filled="t" fillcolor="#FF0000" stroked="f">
                <v:path arrowok="t"/>
                <v:fill type="solid"/>
              </v:shape>
              <v:shape style="position:absolute;left:20579;top:7245;width:59;height:70" coordorigin="20579,7245" coordsize="59,70" path="m20634,7276l20625,7276,20629,7295,20632,7308,20638,7308,20634,7276xe" filled="t" fillcolor="#FF0000" stroked="f">
                <v:path arrowok="t"/>
                <v:fill type="solid"/>
              </v:shape>
              <v:shape style="position:absolute;left:20579;top:7245;width:59;height:70" coordorigin="20579,7245" coordsize="59,70" path="m20630,7245l20622,7250,20625,7269,20603,7282,20614,7282,20625,7276,20634,7276,20630,7245xe" filled="t" fillcolor="#FF0000" stroked="f">
                <v:path arrowok="t"/>
                <v:fill type="solid"/>
              </v:shape>
            </v:group>
            <v:group style="position:absolute;left:12768;top:695;width:84;height:45" coordorigin="12768,695" coordsize="84,45">
              <v:shape style="position:absolute;left:12768;top:695;width:84;height:45" coordorigin="12768,695" coordsize="84,45" path="m12853,731l12768,731,12768,739,12853,739,12853,731xe" filled="t" fillcolor="#000000" stroked="f">
                <v:path arrowok="t"/>
                <v:fill type="solid"/>
              </v:shape>
              <v:shape style="position:absolute;left:12768;top:695;width:84;height:45" coordorigin="12768,695" coordsize="84,45" path="m12797,701l12783,701,12822,731,12838,731,12797,701xe" filled="t" fillcolor="#000000" stroked="f">
                <v:path arrowok="t"/>
                <v:fill type="solid"/>
              </v:shape>
              <v:shape style="position:absolute;left:12768;top:695;width:84;height:45" coordorigin="12768,695" coordsize="84,45" path="m12853,695l12768,695,12768,701,12853,701,12853,695xe" filled="t" fillcolor="#000000" stroked="f">
                <v:path arrowok="t"/>
                <v:fill type="solid"/>
              </v:shape>
            </v:group>
            <v:group style="position:absolute;left:12752;top:770;width:100;height:56" coordorigin="12752,770" coordsize="100,56">
              <v:shape style="position:absolute;left:12752;top:770;width:100;height:56" coordorigin="12752,770" coordsize="100,56" path="m12776,817l12752,817,12752,825,12776,825,12776,817xe" filled="t" fillcolor="#000000" stroked="f">
                <v:path arrowok="t"/>
                <v:fill type="solid"/>
              </v:shape>
              <v:shape style="position:absolute;left:12752;top:770;width:100;height:56" coordorigin="12752,770" coordsize="100,56" path="m12853,770l12768,770,12768,817,12853,817,12853,809,12776,809,12776,776,12853,776,12853,770xe" filled="t" fillcolor="#000000" stroked="f">
                <v:path arrowok="t"/>
                <v:fill type="solid"/>
              </v:shape>
            </v:group>
            <v:group style="position:absolute;left:12768;top:843;width:84;height:56" coordorigin="12768,843" coordsize="84,56">
              <v:shape style="position:absolute;left:12768;top:843;width:84;height:56" coordorigin="12768,843" coordsize="84,56" path="m12789,843l12778,845,12775,846,12771,849,12768,856,12768,865,12770,876,12776,884,12771,889,12770,896,12770,899,12778,899,12779,894,12784,892,12824,892,12835,891,12843,889,12846,886,12847,884,12786,884,12779,878,12776,868,12776,856,12779,853,12784,851,12809,851,12806,848,12800,845,12789,843xe" filled="t" fillcolor="#000000" stroked="f">
                <v:path arrowok="t"/>
                <v:fill type="solid"/>
              </v:shape>
              <v:shape style="position:absolute;left:12768;top:843;width:84;height:56" coordorigin="12768,843" coordsize="84,56" path="m12809,851l12797,851,12802,854,12805,857,12808,862,12810,873,12813,884,12821,884,12816,865,12813,856,12809,851xe" filled="t" fillcolor="#000000" stroked="f">
                <v:path arrowok="t"/>
                <v:fill type="solid"/>
              </v:shape>
              <v:shape style="position:absolute;left:12768;top:843;width:84;height:56" coordorigin="12768,843" coordsize="84,56" path="m12829,845l12829,853,12835,853,12840,856,12843,862,12845,868,12843,876,12840,881,12835,884,12847,884,12849,881,12853,868,12849,859,12845,851,12838,846,12829,845xe" filled="t" fillcolor="#000000" stroked="f">
                <v:path arrowok="t"/>
                <v:fill type="solid"/>
              </v:shape>
            </v:group>
            <v:group style="position:absolute;left:20214;top:5676;width:73;height:75" coordorigin="20214,5676" coordsize="73,75">
              <v:shape style="position:absolute;left:20214;top:5676;width:73;height:75" coordorigin="20214,5676" coordsize="73,75" path="m20222,5676l20214,5684,20280,5751,20284,5746,20283,5738,20283,5730,20283,5728,20273,5728,20222,5676xe" filled="t" fillcolor="#FF0000" stroked="f">
                <v:path arrowok="t"/>
                <v:fill type="solid"/>
              </v:shape>
              <v:shape style="position:absolute;left:20214;top:5676;width:73;height:75" coordorigin="20214,5676" coordsize="73,75" path="m20281,5701l20275,5716,20273,5728,20283,5728,20284,5720,20288,5709,20281,5701xe" filled="t" fillcolor="#FF0000" stroked="f">
                <v:path arrowok="t"/>
                <v:fill type="solid"/>
              </v:shape>
            </v:group>
            <v:group style="position:absolute;left:20152;top:5703;width:96;height:99" coordorigin="20152,5703" coordsize="96,99">
              <v:shape style="position:absolute;left:20152;top:5703;width:96;height:99" coordorigin="20152,5703" coordsize="96,99" path="m20203,5722l20192,5722,20192,5746,20190,5767,20218,5802,20227,5799,20233,5795,20238,5792,20239,5791,20213,5791,20203,5781,20202,5773,20202,5744,20203,5730,20203,5722xe" filled="t" fillcolor="#FF0000" stroked="f">
                <v:path arrowok="t"/>
                <v:fill type="solid"/>
              </v:shape>
              <v:shape style="position:absolute;left:20152;top:5703;width:96;height:99" coordorigin="20152,5703" coordsize="96,99" path="m20240,5752l20232,5759,20235,5767,20237,5773,20235,5779,20230,5786,20225,5789,20219,5791,20239,5791,20245,5783,20248,5773,20248,5767,20245,5757,20240,5752xe" filled="t" fillcolor="#FF0000" stroked="f">
                <v:path arrowok="t"/>
                <v:fill type="solid"/>
              </v:shape>
              <v:shape style="position:absolute;left:20152;top:5703;width:96;height:99" coordorigin="20152,5703" coordsize="96,99" path="m20195,5703l20152,5744,20159,5752,20192,5722,20203,5722,20203,5719,20200,5709,20197,5705,20195,5703xe" filled="t" fillcolor="#FF0000" stroked="f">
                <v:path arrowok="t"/>
                <v:fill type="solid"/>
              </v:shape>
            </v:group>
            <v:group style="position:absolute;left:20100;top:5757;width:105;height:108" coordorigin="20100,5757" coordsize="105,108">
              <v:shape style="position:absolute;left:20100;top:5757;width:105;height:108" coordorigin="20100,5757" coordsize="105,108" path="m20186,5805l20168,5805,20187,5826,20154,5857,20162,5865,20205,5824,20186,5805xe" filled="t" fillcolor="#FF0000" stroked="f">
                <v:path arrowok="t"/>
                <v:fill type="solid"/>
              </v:shape>
              <v:shape style="position:absolute;left:20100;top:5757;width:105;height:108" coordorigin="20100,5757" coordsize="105,108" path="m20139,5757l20112,5783,20104,5792,20100,5800,20100,5808,20103,5821,20108,5826,20114,5830,20122,5834,20128,5834,20136,5832,20143,5827,20152,5821,20127,5821,20122,5819,20117,5816,20114,5810,20112,5803,20116,5797,20120,5791,20138,5775,20157,5775,20139,5757xe" filled="t" fillcolor="#FF0000" stroked="f">
                <v:path arrowok="t"/>
                <v:fill type="solid"/>
              </v:shape>
              <v:shape style="position:absolute;left:20100;top:5757;width:105;height:108" coordorigin="20100,5757" coordsize="105,108" path="m20157,5775l20138,5775,20160,5797,20149,5808,20136,5819,20131,5821,20152,5821,20168,5805,20186,5805,20157,5775xe" filled="t" fillcolor="#FF0000" stroked="f">
                <v:path arrowok="t"/>
                <v:fill type="solid"/>
              </v:shape>
            </v:group>
            <v:group style="position:absolute;left:19113;top:5708;width:134;height:123" coordorigin="19113,5708" coordsize="134,123">
              <v:shape style="position:absolute;left:19113;top:5708;width:134;height:123" coordorigin="19113,5708" coordsize="134,123" path="m19136,5759l19124,5760,19115,5765,19113,5767,19163,5830,19174,5822,19137,5775,19237,5775,19239,5773,19241,5770,19207,5770,19191,5768,19169,5763,19152,5760,19136,5759xe" filled="t" fillcolor="#FF0000" stroked="f">
                <v:path arrowok="t"/>
                <v:fill type="solid"/>
              </v:shape>
              <v:shape style="position:absolute;left:19113;top:5708;width:134;height:123" coordorigin="19113,5708" coordsize="134,123" path="m19237,5775l19148,5775,19171,5779,19198,5784,19214,5784,19225,5783,19237,5775xe" filled="t" fillcolor="#FF0000" stroked="f">
                <v:path arrowok="t"/>
                <v:fill type="solid"/>
              </v:shape>
              <v:shape style="position:absolute;left:19113;top:5708;width:134;height:123" coordorigin="19113,5708" coordsize="134,123" path="m19238,5724l19214,5724,19222,5727,19230,5733,19233,5741,19234,5751,19231,5759,19226,5765,19217,5768,19207,5770,19241,5770,19246,5760,19247,5754,19247,5748,19246,5740,19242,5733,19239,5725,19238,5724xe" filled="t" fillcolor="#FF0000" stroked="f">
                <v:path arrowok="t"/>
                <v:fill type="solid"/>
              </v:shape>
              <v:shape style="position:absolute;left:19113;top:5708;width:134;height:123" coordorigin="19113,5708" coordsize="134,123" path="m19207,5708l19201,5709,19193,5711,19187,5716,19195,5728,19204,5724,19238,5724,19228,5714,19222,5711,19215,5709,19207,5708xe" filled="t" fillcolor="#FF0000" stroked="f">
                <v:path arrowok="t"/>
                <v:fill type="solid"/>
              </v:shape>
            </v:group>
            <v:group style="position:absolute;left:19167;top:5802;width:138;height:129" coordorigin="19167,5802" coordsize="138,129">
              <v:shape style="position:absolute;left:19167;top:5802;width:138;height:129" coordorigin="19167,5802" coordsize="138,129" path="m19232,5840l19217,5840,19247,5881,19225,5916,19236,5931,19273,5870,19253,5870,19232,5840xe" filled="t" fillcolor="#FF0000" stroked="f">
                <v:path arrowok="t"/>
                <v:fill type="solid"/>
              </v:shape>
              <v:shape style="position:absolute;left:19167;top:5802;width:138;height:129" coordorigin="19167,5802" coordsize="138,129" path="m19305,5818l19290,5818,19274,5840,19253,5870,19273,5870,19305,5818xe" filled="t" fillcolor="#FF0000" stroked="f">
                <v:path arrowok="t"/>
                <v:fill type="solid"/>
              </v:shape>
              <v:shape style="position:absolute;left:19167;top:5802;width:138;height:129" coordorigin="19167,5802" coordsize="138,129" path="m19295,5802l19167,5838,19179,5853,19217,5840,19232,5840,19230,5837,19266,5826,19290,5818,19305,5818,19306,5816,19295,5802xe" filled="t" fillcolor="#FF0000" stroked="f">
                <v:path arrowok="t"/>
                <v:fill type="solid"/>
              </v:shape>
            </v:group>
            <v:group style="position:absolute;left:19634;top:6437;width:100;height:92" coordorigin="19634,6437" coordsize="100,92">
              <v:shape style="position:absolute;left:19634;top:6437;width:100;height:92" coordorigin="19634,6437" coordsize="100,92" path="m19661,6477l19650,6477,19634,6481,19634,6482,19671,6530,19679,6524,19652,6488,19725,6488,19728,6485,19703,6485,19692,6484,19676,6481,19661,6477xe" filled="t" fillcolor="#FF0000" stroked="f">
                <v:path arrowok="t"/>
                <v:fill type="solid"/>
              </v:shape>
              <v:shape style="position:absolute;left:19634;top:6437;width:100;height:92" coordorigin="19634,6437" coordsize="100,92" path="m19725,6488l19660,6488,19677,6492,19696,6495,19709,6495,19717,6493,19724,6490,19725,6488xe" filled="t" fillcolor="#FF0000" stroked="f">
                <v:path arrowok="t"/>
                <v:fill type="solid"/>
              </v:shape>
              <v:shape style="position:absolute;left:19634;top:6437;width:100;height:92" coordorigin="19634,6437" coordsize="100,92" path="m19725,6449l19708,6449,19716,6452,19720,6457,19724,6463,19724,6469,19722,6476,19719,6481,19712,6484,19703,6485,19728,6485,19732,6482,19735,6473,19735,6468,19733,6461,19730,6457,19727,6450,19725,6449xe" filled="t" fillcolor="#FF0000" stroked="f">
                <v:path arrowok="t"/>
                <v:fill type="solid"/>
              </v:shape>
              <v:shape style="position:absolute;left:19634;top:6437;width:100;height:92" coordorigin="19634,6437" coordsize="100,92" path="m19704,6437l19698,6439,19693,6441,19689,6444,19695,6453,19701,6450,19708,6449,19725,6449,19719,6442,19704,6437xe" filled="t" fillcolor="#FF0000" stroked="f">
                <v:path arrowok="t"/>
                <v:fill type="solid"/>
              </v:shape>
            </v:group>
            <v:group style="position:absolute;left:19658;top:6495;width:137;height:120" coordorigin="19658,6495" coordsize="137,120">
              <v:shape style="position:absolute;left:19658;top:6495;width:137;height:120" coordorigin="19658,6495" coordsize="137,120" path="m19700,6544l19682,6544,19719,6594,19701,6606,19708,6614,19733,6595,19730,6590,19744,6579,19722,6579,19695,6546,19700,6544xe" filled="t" fillcolor="#FF0000" stroked="f">
                <v:path arrowok="t"/>
                <v:fill type="solid"/>
              </v:shape>
              <v:shape style="position:absolute;left:19658;top:6495;width:137;height:120" coordorigin="19658,6495" coordsize="137,120" path="m19773,6511l19759,6511,19779,6536,19722,6579,19744,6579,19795,6539,19773,6511xe" filled="t" fillcolor="#FF0000" stroked="f">
                <v:path arrowok="t"/>
                <v:fill type="solid"/>
              </v:shape>
              <v:shape style="position:absolute;left:19658;top:6495;width:137;height:120" coordorigin="19658,6495" coordsize="137,120" path="m19684,6530l19658,6549,19665,6559,19682,6544,19700,6544,19711,6541,19722,6535,19687,6535,19684,6530xe" filled="t" fillcolor="#FF0000" stroked="f">
                <v:path arrowok="t"/>
                <v:fill type="solid"/>
              </v:shape>
              <v:shape style="position:absolute;left:19658;top:6495;width:137;height:120" coordorigin="19658,6495" coordsize="137,120" path="m19760,6495l19749,6503,19730,6516,19714,6527,19700,6533,19687,6535,19722,6535,19728,6532,19755,6512,19759,6511,19773,6511,19760,6495xe" filled="t" fillcolor="#FF0000" stroked="f">
                <v:path arrowok="t"/>
                <v:fill type="solid"/>
              </v:shape>
            </v:group>
            <v:group style="position:absolute;left:24270;top:11312;width:126;height:65" coordorigin="24270,11312" coordsize="126,65">
              <v:shape style="position:absolute;left:24270;top:11312;width:126;height:65" coordorigin="24270,11312" coordsize="126,65" path="m24270,11312l24270,11323,24302,11329,24302,11360,24270,11366,24270,11377,24366,11356,24311,11356,24311,11331,24358,11331,24270,11312xe" filled="t" fillcolor="#000000" stroked="f">
                <v:path arrowok="t"/>
                <v:fill type="solid"/>
              </v:shape>
              <v:shape style="position:absolute;left:24270;top:11312;width:126;height:65" coordorigin="24270,11312" coordsize="126,65" path="m24358,11331l24311,11331,24370,11344,24311,11356,24366,11356,24396,11350,24396,11339,24358,11331xe" filled="t" fillcolor="#000000" stroked="f">
                <v:path arrowok="t"/>
                <v:fill type="solid"/>
              </v:shape>
            </v:group>
            <v:group style="position:absolute;left:24266;top:11399;width:131;height:57" coordorigin="24266,11399" coordsize="131,57">
              <v:shape style="position:absolute;left:24266;top:11399;width:131;height:57" coordorigin="24266,11399" coordsize="131,57" path="m24303,11399l24292,11399,24282,11403,24276,11406,24271,11411,24268,11419,24266,11428,24270,11441,24273,11446,24276,11449,24287,11455,24303,11457,24317,11455,24327,11454,24333,11450,24336,11447,24305,11447,24292,11446,24284,11442,24279,11436,24276,11428,24278,11422,24279,11417,24289,11411,24303,11409,24303,11399xe" filled="t" fillcolor="#000000" stroked="f">
                <v:path arrowok="t"/>
                <v:fill type="solid"/>
              </v:shape>
              <v:shape style="position:absolute;left:24266;top:11399;width:131;height:57" coordorigin="24266,11399" coordsize="131,57" path="m24356,11446l24337,11446,24340,11449,24346,11454,24354,11455,24367,11457,24373,11455,24380,11455,24386,11452,24391,11447,24367,11447,24356,11446xe" filled="t" fillcolor="#000000" stroked="f">
                <v:path arrowok="t"/>
                <v:fill type="solid"/>
              </v:shape>
              <v:shape style="position:absolute;left:24266;top:11399;width:131;height:57" coordorigin="24266,11399" coordsize="131,57" path="m24341,11414l24330,11414,24330,11438,24325,11444,24319,11446,24305,11447,24336,11447,24337,11446,24356,11446,24348,11442,24343,11436,24341,11428,24341,11414xe" filled="t" fillcolor="#000000" stroked="f">
                <v:path arrowok="t"/>
                <v:fill type="solid"/>
              </v:shape>
              <v:shape style="position:absolute;left:24266;top:11399;width:131;height:57" coordorigin="24266,11399" coordsize="131,57" path="m24367,11401l24367,11412,24376,11414,24383,11417,24386,11422,24388,11428,24388,11435,24384,11439,24378,11446,24367,11447,24391,11447,24392,11446,24396,11441,24397,11435,24397,11428,24396,11417,24391,11409,24381,11403,24367,11401xe" filled="t" fillcolor="#000000" stroked="f">
                <v:path arrowok="t"/>
                <v:fill type="solid"/>
              </v:shape>
            </v:group>
            <v:group style="position:absolute;left:24266;top:11490;width:131;height:57" coordorigin="24266,11490" coordsize="131,57">
              <v:shape style="position:absolute;left:24266;top:11490;width:131;height:57" coordorigin="24266,11490" coordsize="131,57" path="m24354,11490l24311,11490,24297,11492,24266,11519,24268,11529,24306,11548,24306,11538,24294,11536,24284,11533,24279,11529,24276,11519,24278,11513,24281,11508,24286,11505,24292,11503,24311,11501,24392,11501,24386,11497,24378,11493,24367,11492,24354,11490xe" filled="t" fillcolor="#000000" stroked="f">
                <v:path arrowok="t"/>
                <v:fill type="solid"/>
              </v:shape>
              <v:shape style="position:absolute;left:24266;top:11490;width:131;height:57" coordorigin="24266,11490" coordsize="131,57" path="m24392,11501l24373,11501,24380,11505,24384,11508,24386,11513,24388,11519,24386,11525,24384,11530,24375,11536,24359,11538,24359,11548,24373,11548,24381,11544,24388,11541,24394,11536,24397,11529,24397,11519,24396,11509,24392,11501xe" filled="t" fillcolor="#000000" stroked="f">
                <v:path arrowok="t"/>
                <v:fill type="solid"/>
              </v:shape>
            </v:group>
            <v:group style="position:absolute;left:24067;top:11192;width:97;height:99" coordorigin="24067,11192" coordsize="97,99">
              <v:shape style="position:absolute;left:24067;top:11192;width:97;height:99" coordorigin="24067,11192" coordsize="97,99" path="m24155,11203l24134,11203,24141,11205,24147,11208,24152,11213,24153,11219,24153,11226,24150,11232,24144,11237,24137,11239,24125,11240,24109,11240,24094,11242,24083,11243,24075,11246,24069,11250,24067,11251,24113,11291,24121,11283,24086,11253,24096,11251,24133,11251,24144,11248,24152,11245,24158,11240,24161,11235,24164,11226,24164,11221,24163,11215,24161,11210,24155,11203xe" filled="t" fillcolor="#FF0000" stroked="f">
                <v:path arrowok="t"/>
                <v:fill type="solid"/>
              </v:shape>
              <v:shape style="position:absolute;left:24067;top:11192;width:97;height:99" coordorigin="24067,11192" coordsize="97,99" path="m24133,11192l24123,11196,24113,11202,24121,11211,24128,11205,24134,11203,24155,11203,24149,11197,24142,11196,24133,11192xe" filled="t" fillcolor="#FF0000" stroked="f">
                <v:path arrowok="t"/>
                <v:fill type="solid"/>
              </v:shape>
            </v:group>
            <v:group style="position:absolute;left:24134;top:11240;width:83;height:88" coordorigin="24134,11240" coordsize="83,88">
              <v:shape style="position:absolute;left:24134;top:11240;width:83;height:88" coordorigin="24134,11240" coordsize="83,88" path="m24161,11270l24153,11270,24147,11274,24141,11278,24137,11285,24134,11290,24134,11301,24136,11305,24137,11312,24141,11317,24145,11320,24150,11325,24157,11326,24161,11328,24172,11328,24177,11326,24184,11323,24187,11318,24158,11318,24152,11313,24147,11307,24144,11301,24145,11293,24149,11286,24155,11282,24161,11280,24184,11280,24182,11278,24177,11274,24177,11272,24169,11272,24161,11270xe" filled="t" fillcolor="#FF0000" stroked="f">
                <v:path arrowok="t"/>
                <v:fill type="solid"/>
              </v:shape>
              <v:shape style="position:absolute;left:24134;top:11240;width:83;height:88" coordorigin="24134,11240" coordsize="83,88" path="m24184,11280l24169,11280,24176,11285,24180,11291,24184,11297,24182,11305,24179,11312,24172,11317,24166,11318,24187,11318,24192,11312,24193,11305,24193,11297,24190,11290,24205,11290,24212,11285,24214,11282,24187,11282,24184,11280xe" filled="t" fillcolor="#FF0000" stroked="f">
                <v:path arrowok="t"/>
                <v:fill type="solid"/>
              </v:shape>
              <v:shape style="position:absolute;left:24134;top:11240;width:83;height:88" coordorigin="24134,11240" coordsize="83,88" path="m24205,11290l24190,11290,24196,11291,24203,11291,24205,11290xe" filled="t" fillcolor="#FF0000" stroked="f">
                <v:path arrowok="t"/>
                <v:fill type="solid"/>
              </v:shape>
              <v:shape style="position:absolute;left:24134;top:11240;width:83;height:88" coordorigin="24134,11240" coordsize="83,88" path="m24209,11250l24190,11250,24196,11251,24201,11254,24206,11259,24207,11266,24207,11272,24204,11277,24200,11280,24193,11282,24214,11282,24215,11280,24217,11275,24217,11261,24211,11251,24209,11250xe" filled="t" fillcolor="#FF0000" stroked="f">
                <v:path arrowok="t"/>
                <v:fill type="solid"/>
              </v:shape>
              <v:shape style="position:absolute;left:24134;top:11240;width:83;height:88" coordorigin="24134,11240" coordsize="83,88" path="m24193,11240l24188,11240,24174,11245,24171,11248,24168,11254,24166,11259,24166,11266,24169,11272,24177,11272,24176,11267,24176,11261,24180,11256,24184,11251,24190,11250,24209,11250,24207,11248,24198,11242,24193,11240xe" filled="t" fillcolor="#FF0000" stroked="f">
                <v:path arrowok="t"/>
                <v:fill type="solid"/>
              </v:shape>
            </v:group>
            <v:group style="position:absolute;left:24174;top:11294;width:96;height:104" coordorigin="24174,11294" coordsize="96,104">
              <v:shape style="position:absolute;left:24174;top:11294;width:96;height:104" coordorigin="24174,11294" coordsize="96,104" path="m24224,11336l24211,11336,24239,11360,24230,11388,24239,11398,24255,11352,24243,11352,24224,11336xe" filled="t" fillcolor="#FF0000" stroked="f">
                <v:path arrowok="t"/>
                <v:fill type="solid"/>
              </v:shape>
              <v:shape style="position:absolute;left:24174;top:11294;width:96;height:104" coordorigin="24174,11294" coordsize="96,104" path="m24270,11305l24260,11305,24252,11325,24243,11352,24255,11352,24270,11305xe" filled="t" fillcolor="#FF0000" stroked="f">
                <v:path arrowok="t"/>
                <v:fill type="solid"/>
              </v:shape>
              <v:shape style="position:absolute;left:24174;top:11294;width:96;height:104" coordorigin="24174,11294" coordsize="96,104" path="m24262,11294l24174,11342,24184,11350,24211,11336,24224,11336,24219,11331,24244,11317,24260,11305,24270,11305,24271,11302,24262,11294xe" filled="t" fillcolor="#FF0000" stroked="f">
                <v:path arrowok="t"/>
                <v:fill type="solid"/>
              </v:shape>
            </v:group>
            <v:group style="position:absolute;left:2624;top:2671;width:94;height:78" coordorigin="2624,2671" coordsize="94,78">
              <v:shape style="position:absolute;left:2624;top:2671;width:94;height:78" coordorigin="2624,2671" coordsize="94,78" path="m2705,2682l2696,2682,2709,2707,2640,2742,2644,2749,2718,2710,2705,2682xe" filled="t" fillcolor="#000000" stroked="f">
                <v:path arrowok="t"/>
                <v:fill type="solid"/>
              </v:shape>
              <v:shape style="position:absolute;left:2624;top:2671;width:94;height:78" coordorigin="2624,2671" coordsize="94,78" path="m2699,2671l2624,2709,2628,2715,2696,2682,2705,2682,2699,2671xe" filled="t" fillcolor="#000000" stroked="f">
                <v:path arrowok="t"/>
                <v:fill type="solid"/>
              </v:shape>
            </v:group>
            <v:group style="position:absolute;left:2629;top:2738;width:120;height:73" coordorigin="2629,2738" coordsize="120,73">
              <v:shape style="position:absolute;left:2629;top:2738;width:120;height:73" coordorigin="2629,2738" coordsize="120,73" path="m2675,2779l2667,2779,2667,2781,2664,2789,2666,2798,2671,2804,2675,2808,2683,2811,2698,2811,2704,2808,2710,2804,2685,2804,2679,2801,2674,2795,2672,2789,2674,2781,2675,2779xe" filled="t" fillcolor="#000000" stroked="f">
                <v:path arrowok="t"/>
                <v:fill type="solid"/>
              </v:shape>
              <v:shape style="position:absolute;left:2629;top:2738;width:120;height:73" coordorigin="2629,2738" coordsize="120,73" path="m2742,2753l2726,2753,2734,2757,2739,2761,2741,2769,2741,2776,2736,2782,2730,2787,2701,2801,2685,2804,2710,2804,2731,2793,2738,2790,2742,2785,2747,2779,2749,2773,2749,2765,2745,2758,2742,2753xe" filled="t" fillcolor="#000000" stroked="f">
                <v:path arrowok="t"/>
                <v:fill type="solid"/>
              </v:shape>
              <v:shape style="position:absolute;left:2629;top:2738;width:120;height:73" coordorigin="2629,2738" coordsize="120,73" path="m2733,2738l2629,2790,2632,2796,2667,2779,2675,2779,2679,2774,2687,2769,2718,2753,2742,2753,2739,2750,2733,2749,2728,2749,2736,2744,2733,2738xe" filled="t" fillcolor="#000000" stroked="f">
                <v:path arrowok="t"/>
                <v:fill type="solid"/>
              </v:shape>
            </v:group>
            <v:group style="position:absolute;left:2698;top:2812;width:86;height:65" coordorigin="2698,2812" coordsize="86,65">
              <v:shape style="position:absolute;left:2698;top:2812;width:86;height:65" coordorigin="2698,2812" coordsize="86,65" path="m2765,2812l2753,2812,2742,2817,2717,2830,2706,2836,2699,2846,2698,2851,2698,2855,2701,2865,2707,2875,2717,2878,2728,2878,2739,2875,2745,2871,2718,2871,2712,2868,2707,2862,2706,2855,2707,2847,2712,2843,2720,2836,2747,2822,2755,2819,2774,2819,2773,2817,2765,2812xe" filled="t" fillcolor="#000000" stroked="f">
                <v:path arrowok="t"/>
                <v:fill type="solid"/>
              </v:shape>
              <v:shape style="position:absolute;left:2698;top:2812;width:86;height:65" coordorigin="2698,2812" coordsize="86,65" path="m2774,2819l2763,2819,2769,2822,2773,2828,2776,2836,2774,2843,2771,2847,2763,2854,2736,2867,2726,2871,2745,2871,2776,2854,2782,2846,2784,2836,2781,2825,2774,2819xe" filled="t" fillcolor="#000000" stroked="f">
                <v:path arrowok="t"/>
                <v:fill type="solid"/>
              </v:shape>
            </v:group>
            <v:group style="position:absolute;left:2733;top:2879;width:84;height:67" coordorigin="2733,2879" coordsize="84,67">
              <v:shape style="position:absolute;left:2733;top:2879;width:84;height:67" coordorigin="2733,2879" coordsize="84,67" path="m2798,2879l2741,2905,2733,2922,2736,2934,2742,2941,2750,2946,2761,2946,2773,2941,2771,2938,2753,2938,2747,2937,2742,2930,2739,2922,2741,2916,2745,2910,2755,2903,2766,2897,2776,2897,2774,2894,2790,2887,2810,2887,2808,2884,2798,2879xe" filled="t" fillcolor="#000000" stroked="f">
                <v:path arrowok="t"/>
                <v:fill type="solid"/>
              </v:shape>
              <v:shape style="position:absolute;left:2733;top:2879;width:84;height:67" coordorigin="2733,2879" coordsize="84,67" path="m2769,2935l2760,2938,2771,2938,2769,2935xe" filled="t" fillcolor="#000000" stroked="f">
                <v:path arrowok="t"/>
                <v:fill type="solid"/>
              </v:shape>
              <v:shape style="position:absolute;left:2733;top:2879;width:84;height:67" coordorigin="2733,2879" coordsize="84,67" path="m2776,2897l2766,2897,2785,2935,2800,2927,2802,2926,2789,2926,2776,2897xe" filled="t" fillcolor="#000000" stroked="f">
                <v:path arrowok="t"/>
                <v:fill type="solid"/>
              </v:shape>
              <v:shape style="position:absolute;left:2733;top:2879;width:84;height:67" coordorigin="2733,2879" coordsize="84,67" path="m2810,2887l2796,2887,2803,2891,2808,2895,2809,2903,2809,2910,2804,2916,2789,2926,2802,2926,2809,2921,2816,2913,2817,2903,2817,2898,2814,2892,2810,2887xe" filled="t" fillcolor="#000000" stroked="f">
                <v:path arrowok="t"/>
                <v:fill type="solid"/>
              </v:shape>
            </v:group>
            <v:group style="position:absolute;left:2765;top:2946;width:86;height:65" coordorigin="2765,2946" coordsize="86,65">
              <v:shape style="position:absolute;left:2765;top:2946;width:86;height:65" coordorigin="2765,2946" coordsize="86,65" path="m2782,2964l2773,2972,2766,2980,2765,2988,2769,2999,2773,3005,2777,3010,2784,3012,2790,3012,2796,3010,2808,3005,2785,3005,2781,3002,2776,2996,2773,2985,2776,2978,2787,2972,2782,2964xe" filled="t" fillcolor="#000000" stroked="f">
                <v:path arrowok="t"/>
                <v:fill type="solid"/>
              </v:shape>
              <v:shape style="position:absolute;left:2765;top:2946;width:86;height:65" coordorigin="2765,2946" coordsize="86,65" path="m2811,2969l2804,2972,2808,2977,2811,2985,2811,2991,2808,2996,2801,3000,2793,3004,2785,3005,2808,3005,2812,3004,2817,2999,2819,2994,2817,2988,2819,2986,2841,2986,2846,2983,2828,2983,2822,2981,2817,2978,2811,2969xe" filled="t" fillcolor="#000000" stroked="f">
                <v:path arrowok="t"/>
                <v:fill type="solid"/>
              </v:shape>
              <v:shape style="position:absolute;left:2765;top:2946;width:86;height:65" coordorigin="2765,2946" coordsize="86,65" path="m2841,2986l2819,2986,2822,2989,2827,2991,2832,2989,2838,2988,2841,2986xe" filled="t" fillcolor="#000000" stroked="f">
                <v:path arrowok="t"/>
                <v:fill type="solid"/>
              </v:shape>
              <v:shape style="position:absolute;left:2765;top:2946;width:86;height:65" coordorigin="2765,2946" coordsize="86,65" path="m2843,2953l2833,2953,2838,2956,2841,2962,2843,2969,2843,2973,2840,2978,2833,2981,2828,2983,2846,2983,2851,2977,2851,2969,2847,2959,2843,2953xe" filled="t" fillcolor="#000000" stroked="f">
                <v:path arrowok="t"/>
                <v:fill type="solid"/>
              </v:shape>
              <v:shape style="position:absolute;left:2765;top:2946;width:86;height:65" coordorigin="2765,2946" coordsize="86,65" path="m2835,2946l2825,2946,2814,2949,2819,2957,2822,2954,2827,2953,2843,2953,2841,2949,2835,2946xe" filled="t" fillcolor="#000000" stroked="f">
                <v:path arrowok="t"/>
                <v:fill type="solid"/>
              </v:shape>
            </v:group>
            <v:group style="position:absolute;left:2774;top:3013;width:115;height:83" coordorigin="2774,3013" coordsize="115,83">
              <v:shape style="position:absolute;left:2774;top:3013;width:115;height:83" coordorigin="2774,3013" coordsize="115,83" path="m2835,3039l2792,3039,2814,3082,2800,3088,2803,3096,2824,3087,2820,3079,2836,3071,2816,3071,2803,3045,2816,3043,2835,3039xe" filled="t" fillcolor="#000000" stroked="f">
                <v:path arrowok="t"/>
                <v:fill type="solid"/>
              </v:shape>
              <v:shape style="position:absolute;left:2774;top:3013;width:115;height:83" coordorigin="2774,3013" coordsize="115,83" path="m2879,3024l2870,3024,2878,3039,2816,3071,2836,3071,2889,3043,2879,3024xe" filled="t" fillcolor="#000000" stroked="f">
                <v:path arrowok="t"/>
                <v:fill type="solid"/>
              </v:shape>
              <v:shape style="position:absolute;left:2774;top:3013;width:115;height:83" coordorigin="2774,3013" coordsize="115,83" path="m2795,3029l2774,3039,2777,3047,2792,3039,2835,3039,2843,3036,2798,3036,2795,3029xe" filled="t" fillcolor="#000000" stroked="f">
                <v:path arrowok="t"/>
                <v:fill type="solid"/>
              </v:shape>
              <v:shape style="position:absolute;left:2774;top:3013;width:115;height:83" coordorigin="2774,3013" coordsize="115,83" path="m2873,3013l2847,3024,2819,3034,2806,3036,2843,3036,2870,3024,2879,3024,2873,3013xe" filled="t" fillcolor="#000000" stroked="f">
                <v:path arrowok="t"/>
                <v:fill type="solid"/>
              </v:shape>
            </v:group>
            <v:group style="position:absolute;left:2860;top:3117;width:139;height:113" coordorigin="2860,3117" coordsize="139,113">
              <v:shape style="position:absolute;left:2860;top:3117;width:139;height:113" coordorigin="2860,3117" coordsize="139,113" path="m2930,3153l2919,3153,2927,3168,2930,3176,2930,3182,2927,3188,2921,3192,2897,3204,2889,3209,2886,3214,2884,3217,2886,3224,2889,3230,2897,3225,2895,3222,2895,3217,2900,3214,2922,3203,2930,3198,2937,3192,2940,3185,2940,3177,2962,3177,2974,3171,2945,3171,2938,3168,2934,3160,2930,3153xe" filled="t" fillcolor="#000000" stroked="f">
                <v:path arrowok="t"/>
                <v:fill type="solid"/>
              </v:shape>
              <v:shape style="position:absolute;left:2860;top:3117;width:139;height:113" coordorigin="2860,3117" coordsize="139,113" path="m2972,3117l2860,3174,2865,3182,2919,3153,2930,3153,2929,3150,2977,3125,2972,3117xe" filled="t" fillcolor="#000000" stroked="f">
                <v:path arrowok="t"/>
                <v:fill type="solid"/>
              </v:shape>
              <v:shape style="position:absolute;left:2860;top:3117;width:139;height:113" coordorigin="2860,3117" coordsize="139,113" path="m2962,3177l2940,3177,2943,3181,2954,3181,2959,3179,2962,3177xe" filled="t" fillcolor="#000000" stroked="f">
                <v:path arrowok="t"/>
                <v:fill type="solid"/>
              </v:shape>
              <v:shape style="position:absolute;left:2860;top:3117;width:139;height:113" coordorigin="2860,3117" coordsize="139,113" path="m2999,3168l2985,3168,2988,3169,2989,3173,2999,3168xe" filled="t" fillcolor="#000000" stroked="f">
                <v:path arrowok="t"/>
                <v:fill type="solid"/>
              </v:shape>
              <v:shape style="position:absolute;left:2860;top:3117;width:139;height:113" coordorigin="2860,3117" coordsize="139,113" path="m2986,3155l2981,3157,2973,3160,2969,3161,2959,3168,2951,3171,2974,3171,2977,3169,2985,3168,2999,3168,2996,3161,2991,3157,2986,3155xe" filled="t" fillcolor="#000000" stroked="f">
                <v:path arrowok="t"/>
                <v:fill type="solid"/>
              </v:shape>
            </v:group>
            <v:group style="position:absolute;left:2905;top:3220;width:86;height:65" coordorigin="2905,3220" coordsize="86,65">
              <v:shape style="position:absolute;left:2905;top:3220;width:86;height:65" coordorigin="2905,3220" coordsize="86,65" path="m2972,3220l2962,3220,2951,3225,2924,3238,2914,3244,2908,3254,2905,3263,2908,3273,2916,3282,2924,3286,2935,3286,2946,3282,2952,3279,2926,3279,2919,3276,2913,3263,2914,3255,2919,3251,2927,3244,2954,3230,2964,3227,2983,3227,2981,3225,2972,3220xe" filled="t" fillcolor="#000000" stroked="f">
                <v:path arrowok="t"/>
                <v:fill type="solid"/>
              </v:shape>
              <v:shape style="position:absolute;left:2905;top:3220;width:86;height:65" coordorigin="2905,3220" coordsize="86,65" path="m2983,3227l2970,3227,2977,3230,2981,3236,2983,3244,2983,3251,2978,3255,2970,3262,2943,3275,2934,3279,2952,3279,2973,3268,2983,3262,2989,3254,2991,3244,2988,3233,2983,3227xe" filled="t" fillcolor="#000000" stroked="f">
                <v:path arrowok="t"/>
                <v:fill type="solid"/>
              </v:shape>
            </v:group>
            <v:group style="position:absolute;left:2935;top:3282;width:110;height:105" coordorigin="2935,3282" coordsize="110,105">
              <v:shape style="position:absolute;left:2935;top:3282;width:110;height:105" coordorigin="2935,3282" coordsize="110,105" path="m3010,3282l2935,3321,2970,3388,2990,3378,2973,3378,2961,3354,2973,3348,2957,3348,2945,3324,3013,3289,3010,3282xe" filled="t" fillcolor="#000000" stroked="f">
                <v:path arrowok="t"/>
                <v:fill type="solid"/>
              </v:shape>
              <v:shape style="position:absolute;left:2935;top:3282;width:110;height:105" coordorigin="2935,3282" coordsize="110,105" path="m3042,3343l2973,3378,2990,3378,3045,3351,3042,3343xe" filled="t" fillcolor="#000000" stroked="f">
                <v:path arrowok="t"/>
                <v:fill type="solid"/>
              </v:shape>
              <v:shape style="position:absolute;left:2935;top:3282;width:110;height:105" coordorigin="2935,3282" coordsize="110,105" path="m3026,3313l2957,3348,2973,3348,3029,3319,3026,3313xe" filled="t" fillcolor="#000000" stroked="f">
                <v:path arrowok="t"/>
                <v:fill type="solid"/>
              </v:shape>
            </v:group>
            <v:group style="position:absolute;left:2983;top:3377;width:97;height:84" coordorigin="2983,3377" coordsize="97,84">
              <v:shape style="position:absolute;left:2983;top:3377;width:97;height:84" coordorigin="2983,3377" coordsize="97,84" path="m3032,3402l3024,3402,3031,3416,3032,3421,3032,3427,3029,3432,3024,3435,3013,3442,3007,3445,3004,3448,3004,3453,3005,3458,3007,3461,3015,3458,3013,3451,3016,3448,3032,3440,3035,3437,3040,3434,3040,3426,3047,3426,3056,3423,3063,3420,3069,3418,3079,3418,3078,3416,3042,3416,3039,3413,3032,3402xe" filled="t" fillcolor="#000000" stroked="f">
                <v:path arrowok="t"/>
                <v:fill type="solid"/>
              </v:shape>
              <v:shape style="position:absolute;left:2983;top:3377;width:97;height:84" coordorigin="2983,3377" coordsize="97,84" path="m3079,3418l3069,3418,3074,3423,3080,3420,3079,3418xe" filled="t" fillcolor="#000000" stroked="f">
                <v:path arrowok="t"/>
                <v:fill type="solid"/>
              </v:shape>
              <v:shape style="position:absolute;left:2983;top:3377;width:97;height:84" coordorigin="2983,3377" coordsize="97,84" path="m3058,3377l2983,3415,2986,3421,3024,3402,3032,3402,3031,3399,3061,3383,3058,3377xe" filled="t" fillcolor="#000000" stroked="f">
                <v:path arrowok="t"/>
                <v:fill type="solid"/>
              </v:shape>
              <v:shape style="position:absolute;left:2983;top:3377;width:97;height:84" coordorigin="2983,3377" coordsize="97,84" path="m3071,3408l3066,3408,3059,3410,3047,3416,3078,3416,3075,3412,3071,3408xe" filled="t" fillcolor="#000000" stroked="f">
                <v:path arrowok="t"/>
                <v:fill type="solid"/>
              </v:shape>
            </v:group>
            <v:group style="position:absolute;left:3020;top:3447;width:94;height:78" coordorigin="3020,3447" coordsize="94,78">
              <v:shape style="position:absolute;left:3020;top:3447;width:94;height:78" coordorigin="3020,3447" coordsize="94,78" path="m3088,3485l3035,3485,3085,3493,3035,3518,3040,3525,3114,3486,3098,3486,3088,3485xe" filled="t" fillcolor="#000000" stroked="f">
                <v:path arrowok="t"/>
                <v:fill type="solid"/>
              </v:shape>
              <v:shape style="position:absolute;left:3020;top:3447;width:94;height:78" coordorigin="3020,3447" coordsize="94,78" path="m3094,3447l3020,3485,3023,3491,3035,3485,3088,3485,3048,3478,3098,3455,3094,3447xe" filled="t" fillcolor="#000000" stroked="f">
                <v:path arrowok="t"/>
                <v:fill type="solid"/>
              </v:shape>
              <v:shape style="position:absolute;left:3020;top:3447;width:94;height:78" coordorigin="3020,3447" coordsize="94,78" path="m3110,3480l3098,3486,3114,3486,3110,3480xe" filled="t" fillcolor="#000000" stroked="f">
                <v:path arrowok="t"/>
                <v:fill type="solid"/>
              </v:shape>
            </v:group>
            <v:group style="position:absolute;left:3053;top:3514;width:96;height:78" coordorigin="3053,3514" coordsize="96,78">
              <v:shape style="position:absolute;left:3053;top:3514;width:96;height:78" coordorigin="3053,3514" coordsize="96,78" path="m3102,3539l3094,3539,3107,3566,3071,3585,3074,3592,3130,3563,3114,3563,3102,3539xe" filled="t" fillcolor="#000000" stroked="f">
                <v:path arrowok="t"/>
                <v:fill type="solid"/>
              </v:shape>
              <v:shape style="position:absolute;left:3053;top:3514;width:96;height:78" coordorigin="3053,3514" coordsize="96,78" path="m3145,3547l3114,3563,3130,3563,3149,3553,3145,3547xe" filled="t" fillcolor="#000000" stroked="f">
                <v:path arrowok="t"/>
                <v:fill type="solid"/>
              </v:shape>
              <v:shape style="position:absolute;left:3053;top:3514;width:96;height:78" coordorigin="3053,3514" coordsize="96,78" path="m3128,3514l3053,3552,3056,3558,3094,3539,3102,3539,3101,3536,3131,3520,3128,3514xe" filled="t" fillcolor="#000000" stroked="f">
                <v:path arrowok="t"/>
                <v:fill type="solid"/>
              </v:shape>
            </v:group>
            <v:group style="position:absolute;left:3093;top:3588;width:83;height:78" coordorigin="3093,3588" coordsize="83,78">
              <v:shape style="position:absolute;left:3093;top:3588;width:83;height:78" coordorigin="3093,3588" coordsize="83,78" path="m3123,3604l3115,3604,3106,3608,3096,3614,3093,3617,3093,3628,3096,3638,3104,3646,3112,3651,3110,3655,3112,3663,3114,3667,3120,3663,3118,3657,3123,3654,3138,3646,3122,3646,3112,3643,3104,3636,3102,3630,3099,3625,3101,3620,3104,3617,3110,3612,3115,3611,3134,3611,3131,3608,3123,3604xe" filled="t" fillcolor="#000000" stroked="f">
                <v:path arrowok="t"/>
                <v:fill type="solid"/>
              </v:shape>
              <v:shape style="position:absolute;left:3093;top:3588;width:83;height:78" coordorigin="3093,3588" coordsize="83,78" path="m3134,3611l3122,3611,3126,3612,3131,3617,3137,3625,3145,3633,3122,3646,3138,3646,3158,3635,3168,3630,3153,3630,3134,3611xe" filled="t" fillcolor="#000000" stroked="f">
                <v:path arrowok="t"/>
                <v:fill type="solid"/>
              </v:shape>
              <v:shape style="position:absolute;left:3093;top:3588;width:83;height:78" coordorigin="3093,3588" coordsize="83,78" path="m3167,3595l3150,3595,3157,3596,3161,3600,3166,3604,3168,3612,3168,3617,3165,3623,3158,3627,3153,3630,3168,3630,3174,3623,3176,3619,3176,3608,3173,3601,3167,3595xe" filled="t" fillcolor="#000000" stroked="f">
                <v:path arrowok="t"/>
                <v:fill type="solid"/>
              </v:shape>
              <v:shape style="position:absolute;left:3093;top:3588;width:83;height:78" coordorigin="3093,3588" coordsize="83,78" path="m3150,3588l3141,3592,3144,3598,3150,3595,3167,3595,3166,3593,3160,3590,3150,3588xe" filled="t" fillcolor="#000000" stroked="f">
                <v:path arrowok="t"/>
                <v:fill type="solid"/>
              </v:shape>
            </v:group>
            <v:group style="position:absolute;left:1660;top:674;width:11;height:11" coordorigin="1660,674" coordsize="11,11">
              <v:shape style="position:absolute;left:1660;top:674;width:11;height:11" coordorigin="1660,674" coordsize="11,11" path="m1660,680l1672,680e" filled="f" stroked="t" strokeweight=".657039pt" strokecolor="#000000">
                <v:path arrowok="t"/>
              </v:shape>
            </v:group>
            <v:group style="position:absolute;left:9247;top:1898;width:97;height:80" coordorigin="9247,1898" coordsize="97,80">
              <v:shape style="position:absolute;left:9247;top:1898;width:97;height:80" coordorigin="9247,1898" coordsize="97,80" path="m9295,1898l9247,1941,9250,1954,9280,1977,9283,1962,9272,1960,9266,1955,9261,1947,9259,1939,9259,1933,9296,1912,9334,1912,9331,1909,9325,1904,9315,1901,9306,1899,9295,1898xe" filled="t" fillcolor="#B3B300" stroked="f">
                <v:path arrowok="t"/>
                <v:fill type="solid"/>
              </v:shape>
              <v:shape style="position:absolute;left:9247;top:1898;width:97;height:80" coordorigin="9247,1898" coordsize="97,80" path="m9334,1912l9296,1912,9310,1914,9322,1920,9326,1923,9328,1928,9330,1934,9331,1939,9330,1947,9326,1954,9320,1958,9312,1962,9314,1976,9344,1939,9341,1923,9336,1915,9334,1912xe" filled="t" fillcolor="#B3B300" stroked="f">
                <v:path arrowok="t"/>
                <v:fill type="solid"/>
              </v:shape>
            </v:group>
            <v:group style="position:absolute;left:9250;top:1992;width:91;height:72" coordorigin="9250,1992" coordsize="91,72">
              <v:shape style="position:absolute;left:9250;top:1992;width:91;height:72" coordorigin="9250,1992" coordsize="91,72" path="m9341,1992l9250,1992,9250,2006,9328,2006,9328,2048,9250,2048,9250,2064,9341,2064,9341,1992xe" filled="t" fillcolor="#B3B300" stroked="f">
                <v:path arrowok="t"/>
                <v:fill type="solid"/>
              </v:shape>
            </v:group>
            <v:group style="position:absolute;left:9247;top:2083;width:97;height:84" coordorigin="9247,2083" coordsize="97,84">
              <v:shape style="position:absolute;left:9247;top:2083;width:97;height:84" coordorigin="9247,2083" coordsize="97,84" path="m9307,2083l9283,2083,9274,2086,9266,2089,9253,2102,9250,2108,9247,2124,9248,2134,9296,2167,9307,2165,9315,2164,9323,2161,9331,2156,9335,2151,9296,2151,9280,2150,9269,2145,9261,2135,9259,2124,9261,2115,9269,2105,9280,2099,9295,2097,9332,2097,9331,2095,9325,2089,9317,2086,9307,2083xe" filled="t" fillcolor="#B3B300" stroked="f">
                <v:path arrowok="t"/>
                <v:fill type="solid"/>
              </v:shape>
              <v:shape style="position:absolute;left:9247;top:2083;width:97;height:84" coordorigin="9247,2083" coordsize="97,84" path="m9332,2097l9295,2097,9310,2099,9322,2105,9328,2115,9331,2124,9330,2130,9326,2140,9322,2145,9310,2150,9296,2151,9335,2151,9336,2150,9341,2142,9342,2134,9344,2124,9341,2108,9332,2097xe" filled="t" fillcolor="#B3B300" stroked="f">
                <v:path arrowok="t"/>
                <v:fill type="solid"/>
              </v:shape>
            </v:group>
            <v:group style="position:absolute;left:9215;top:2186;width:129;height:80" coordorigin="9215,2186" coordsize="129,80">
              <v:shape style="position:absolute;left:9215;top:2186;width:129;height:80" coordorigin="9215,2186" coordsize="129,80" path="m9341,2186l9215,2186,9215,2201,9258,2201,9253,2205,9250,2212,9247,2224,9248,2234,9250,2240,9255,2248,9261,2253,9267,2260,9277,2263,9287,2264,9298,2266,9306,2264,9315,2263,9323,2260,9330,2255,9334,2250,9296,2250,9280,2248,9269,2244,9261,2234,9259,2224,9259,2220,9295,2199,9341,2199,9341,2186xe" filled="t" fillcolor="#B3B300" stroked="f">
                <v:path arrowok="t"/>
                <v:fill type="solid"/>
              </v:shape>
              <v:shape style="position:absolute;left:9215;top:2186;width:129;height:80" coordorigin="9215,2186" coordsize="129,80" path="m9330,2199l9295,2199,9309,2202,9320,2207,9325,2210,9328,2215,9330,2220,9331,2226,9326,2240,9322,2244,9310,2248,9296,2250,9334,2250,9336,2248,9341,2242,9344,2226,9342,2218,9336,2205,9330,2199xe" filled="t" fillcolor="#B3B300" stroked="f">
                <v:path arrowok="t"/>
                <v:fill type="solid"/>
              </v:shape>
            </v:group>
            <v:group style="position:absolute;left:9250;top:2275;width:91;height:75" coordorigin="9250,2275" coordsize="91,75">
              <v:shape style="position:absolute;left:9250;top:2275;width:91;height:75" coordorigin="9250,2275" coordsize="91,75" path="m9341,2275l9328,2275,9328,2307,9250,2307,9250,2322,9328,2322,9328,2350,9341,2350,9341,2275xe" filled="t" fillcolor="#B3B300" stroked="f">
                <v:path arrowok="t"/>
                <v:fill type="solid"/>
              </v:shape>
            </v:group>
            <v:group style="position:absolute;left:9250;top:2371;width:18;height:18" coordorigin="9250,2371" coordsize="18,18">
              <v:shape style="position:absolute;left:9250;top:2371;width:18;height:18" coordorigin="9250,2371" coordsize="18,18" path="m9250,2380l9267,2380e" filled="f" stroked="t" strokeweight=".97639pt" strokecolor="#B3B300">
                <v:path arrowok="t"/>
              </v:shape>
            </v:group>
            <v:group style="position:absolute;left:12636;top:5359;width:96;height:84" coordorigin="12636,5359" coordsize="96,84">
              <v:shape style="position:absolute;left:12636;top:5359;width:96;height:84" coordorigin="12636,5359" coordsize="96,84" path="m12668,5359l12661,5359,12650,5360,12642,5367,12638,5376,12636,5391,12636,5399,12639,5408,12642,5416,12649,5424,12638,5427,12638,5443,12650,5438,12697,5438,12728,5422,12679,5422,12669,5421,12647,5394,12649,5386,12652,5381,12657,5378,12663,5376,12686,5376,12682,5368,12677,5364,12673,5360,12668,5359xe" filled="t" fillcolor="#D1D100" stroked="f">
                <v:path arrowok="t"/>
                <v:fill type="solid"/>
              </v:shape>
              <v:shape style="position:absolute;left:12636;top:5359;width:96;height:84" coordorigin="12636,5359" coordsize="96,84" path="m12686,5376l12663,5376,12668,5378,12673,5381,12676,5387,12677,5397,12681,5411,12684,5422,12697,5422,12693,5411,12690,5394,12687,5379,12686,5376xe" filled="t" fillcolor="#D1D100" stroked="f">
                <v:path arrowok="t"/>
                <v:fill type="solid"/>
              </v:shape>
              <v:shape style="position:absolute;left:12636;top:5359;width:96;height:84" coordorigin="12636,5359" coordsize="96,84" path="m12703,5362l12701,5376,12709,5379,12716,5384,12719,5391,12719,5400,12717,5411,12714,5418,12708,5421,12700,5422,12728,5422,12730,5416,12732,5402,12730,5386,12725,5375,12716,5365,12703,5362xe" filled="t" fillcolor="#D1D100" stroked="f">
                <v:path arrowok="t"/>
                <v:fill type="solid"/>
              </v:shape>
            </v:group>
            <v:group style="position:absolute;left:12638;top:5462;width:91;height:73" coordorigin="12638,5462" coordsize="91,73">
              <v:shape style="position:absolute;left:12638;top:5462;width:91;height:73" coordorigin="12638,5462" coordsize="91,73" path="m12728,5462l12638,5462,12638,5502,12639,5516,12644,5528,12653,5534,12658,5536,12673,5536,12679,5532,12684,5528,12687,5523,12724,5523,12725,5521,12665,5521,12658,5520,12653,5516,12650,5509,12650,5477,12728,5477,12728,5462xe" filled="t" fillcolor="#D1D100" stroked="f">
                <v:path arrowok="t"/>
                <v:fill type="solid"/>
              </v:shape>
              <v:shape style="position:absolute;left:12638;top:5462;width:91;height:73" coordorigin="12638,5462" coordsize="91,73" path="m12724,5523l12687,5523,12690,5528,12695,5531,12700,5532,12706,5534,12712,5532,12719,5529,12724,5524,12724,5523xe" filled="t" fillcolor="#D1D100" stroked="f">
                <v:path arrowok="t"/>
                <v:fill type="solid"/>
              </v:shape>
              <v:shape style="position:absolute;left:12638;top:5462;width:91;height:73" coordorigin="12638,5462" coordsize="91,73" path="m12692,5477l12679,5477,12679,5512,12677,5515,12674,5518,12669,5521,12725,5521,12726,5520,12704,5520,12700,5518,12697,5516,12693,5509,12692,5494,12692,5477xe" filled="t" fillcolor="#D1D100" stroked="f">
                <v:path arrowok="t"/>
                <v:fill type="solid"/>
              </v:shape>
              <v:shape style="position:absolute;left:12638;top:5462;width:91;height:73" coordorigin="12638,5462" coordsize="91,73" path="m12728,5477l12717,5477,12717,5496,12716,5507,12714,5513,12711,5518,12704,5520,12726,5520,12727,5518,12728,5510,12728,5477xe" filled="t" fillcolor="#D1D100" stroked="f">
                <v:path arrowok="t"/>
                <v:fill type="solid"/>
              </v:shape>
            </v:group>
            <v:group style="position:absolute;left:12638;top:5547;width:91;height:75" coordorigin="12638,5547" coordsize="91,75">
              <v:shape style="position:absolute;left:12638;top:5547;width:91;height:75" coordorigin="12638,5547" coordsize="91,75" path="m12728,5547l12717,5547,12717,5579,12638,5579,12638,5593,12717,5593,12717,5622,12728,5622,12728,5547xe" filled="t" fillcolor="#D1D100" stroked="f">
                <v:path arrowok="t"/>
                <v:fill type="solid"/>
              </v:shape>
            </v:group>
            <v:group style="position:absolute;left:12636;top:5633;width:96;height:84" coordorigin="12636,5633" coordsize="96,84">
              <v:shape style="position:absolute;left:12636;top:5633;width:96;height:84" coordorigin="12636,5633" coordsize="96,84" path="m12695,5633l12673,5633,12661,5636,12653,5639,12647,5646,12638,5658,12636,5666,12636,5684,12685,5717,12704,5714,12712,5711,12719,5706,12722,5701,12684,5701,12668,5700,12657,5695,12650,5685,12647,5674,12650,5665,12657,5655,12668,5649,12684,5647,12722,5647,12720,5646,12712,5639,12704,5636,12695,5633xe" filled="t" fillcolor="#D1D100" stroked="f">
                <v:path arrowok="t"/>
                <v:fill type="solid"/>
              </v:shape>
              <v:shape style="position:absolute;left:12636;top:5633;width:96;height:84" coordorigin="12636,5633" coordsize="96,84" path="m12722,5647l12684,5647,12698,5649,12711,5655,12717,5665,12719,5674,12719,5681,12684,5701,12722,5701,12724,5700,12728,5692,12730,5684,12732,5674,12728,5658,12725,5652,12722,5647xe" filled="t" fillcolor="#D1D100" stroked="f">
                <v:path arrowok="t"/>
                <v:fill type="solid"/>
              </v:shape>
            </v:group>
            <v:group style="position:absolute;left:12636;top:5732;width:96;height:80" coordorigin="12636,5732" coordsize="96,80">
              <v:shape style="position:absolute;left:12636;top:5732;width:96;height:80" coordorigin="12636,5732" coordsize="96,80" path="m12695,5732l12673,5732,12663,5735,12636,5763,12636,5773,12669,5811,12671,5795,12661,5792,12653,5787,12649,5781,12647,5773,12650,5760,12653,5757,12657,5752,12668,5748,12684,5746,12722,5746,12719,5743,12712,5738,12704,5735,12695,5732xe" filled="t" fillcolor="#D1D100" stroked="f">
                <v:path arrowok="t"/>
                <v:fill type="solid"/>
              </v:shape>
              <v:shape style="position:absolute;left:12636;top:5732;width:96;height:80" coordorigin="12636,5732" coordsize="96,80" path="m12722,5746l12684,5746,12700,5748,12711,5754,12714,5757,12717,5762,12719,5767,12719,5773,12717,5781,12714,5787,12709,5791,12700,5794,12703,5810,12732,5773,12730,5763,12728,5756,12725,5749,12722,5746xe" filled="t" fillcolor="#D1D100" stroked="f">
                <v:path arrowok="t"/>
                <v:fill type="solid"/>
              </v:shape>
            </v:group>
            <v:group style="position:absolute;left:12638;top:5816;width:91;height:75" coordorigin="12638,5816" coordsize="91,75">
              <v:shape style="position:absolute;left:12638;top:5816;width:91;height:75" coordorigin="12638,5816" coordsize="91,75" path="m12728,5816l12717,5816,12717,5848,12638,5848,12638,5862,12717,5862,12717,5891,12728,5891,12728,5816xe" filled="t" fillcolor="#D1D100" stroked="f">
                <v:path arrowok="t"/>
                <v:fill type="solid"/>
              </v:shape>
            </v:group>
            <v:group style="position:absolute;left:12638;top:5912;width:18;height:18" coordorigin="12638,5912" coordsize="18,18">
              <v:shape style="position:absolute;left:12638;top:5912;width:18;height:18" coordorigin="12638,5912" coordsize="18,18" path="m12638,5920l12655,5920e" filled="f" stroked="t" strokeweight=".975726pt" strokecolor="#D1D100">
                <v:path arrowok="t"/>
              </v:shape>
            </v:group>
            <v:group style="position:absolute;left:18713;top:7464;width:80;height:89" coordorigin="18713,7464" coordsize="80,89">
              <v:shape style="position:absolute;left:18713;top:7464;width:80;height:89" coordorigin="18713,7464" coordsize="80,89" path="m18717,7508l18713,7518,18713,7529,18715,7534,18721,7543,18731,7550,18737,7553,18748,7553,18755,7551,18760,7550,18764,7547,18766,7543,18745,7543,18737,7542,18731,7540,18726,7535,18724,7529,18724,7523,18726,7515,18717,7508xe" filled="t" fillcolor="#FF0000" stroked="f">
                <v:path arrowok="t"/>
                <v:fill type="solid"/>
              </v:shape>
              <v:shape style="position:absolute;left:18713;top:7464;width:80;height:89" coordorigin="18713,7464" coordsize="80,89" path="m18755,7499l18753,7499,18747,7505,18753,7510,18758,7515,18761,7521,18761,7527,18758,7534,18752,7540,18745,7543,18766,7543,18768,7542,18772,7534,18774,7527,18772,7519,18768,7513,18774,7513,18779,7511,18783,7508,18788,7504,18768,7504,18761,7502,18755,7499xe" filled="t" fillcolor="#FF0000" stroked="f">
                <v:path arrowok="t"/>
                <v:fill type="solid"/>
              </v:shape>
              <v:shape style="position:absolute;left:18713;top:7464;width:80;height:89" coordorigin="18713,7464" coordsize="80,89" path="m18786,7473l18769,7473,18775,7476,18780,7481,18782,7486,18782,7492,18780,7497,18774,7502,18768,7504,18788,7504,18790,7500,18793,7491,18788,7476,18786,7473xe" filled="t" fillcolor="#FF0000" stroked="f">
                <v:path arrowok="t"/>
                <v:fill type="solid"/>
              </v:shape>
              <v:shape style="position:absolute;left:18713;top:7464;width:80;height:89" coordorigin="18713,7464" coordsize="80,89" path="m18771,7464l18761,7464,18752,7467,18744,7472,18752,7481,18758,7476,18764,7473,18786,7473,18785,7472,18780,7468,18771,7464xe" filled="t" fillcolor="#FF0000" stroked="f">
                <v:path arrowok="t"/>
                <v:fill type="solid"/>
              </v:shape>
            </v:group>
            <v:group style="position:absolute;left:18774;top:7507;width:80;height:89" coordorigin="18774,7507" coordsize="80,89">
              <v:shape style="position:absolute;left:18774;top:7507;width:80;height:89" coordorigin="18774,7507" coordsize="80,89" path="m18830,7507l18823,7507,18815,7508,18774,7561,18774,7569,18804,7596,18809,7594,18815,7593,18820,7590,18825,7585,18798,7585,18791,7583,18788,7580,18785,7574,18783,7569,18785,7561,18788,7553,18795,7547,18801,7543,18828,7543,18823,7539,18821,7537,18798,7537,18807,7526,18818,7518,18823,7516,18846,7516,18842,7513,18830,7507xe" filled="t" fillcolor="#FF0000" stroked="f">
                <v:path arrowok="t"/>
                <v:fill type="solid"/>
              </v:shape>
              <v:shape style="position:absolute;left:18774;top:7507;width:80;height:89" coordorigin="18774,7507" coordsize="80,89" path="m18828,7543l18809,7543,18817,7547,18822,7553,18823,7559,18823,7567,18818,7575,18814,7582,18806,7585,18825,7585,18831,7575,18834,7569,18834,7553,18828,7543xe" filled="t" fillcolor="#FF0000" stroked="f">
                <v:path arrowok="t"/>
                <v:fill type="solid"/>
              </v:shape>
              <v:shape style="position:absolute;left:18774;top:7507;width:80;height:89" coordorigin="18774,7507" coordsize="80,89" path="m18846,7516l18828,7516,18838,7519,18844,7529,18844,7534,18842,7540,18850,7547,18854,7537,18854,7527,18850,7519,18846,7516xe" filled="t" fillcolor="#FF0000" stroked="f">
                <v:path arrowok="t"/>
                <v:fill type="solid"/>
              </v:shape>
              <v:shape style="position:absolute;left:18774;top:7507;width:80;height:89" coordorigin="18774,7507" coordsize="80,89" path="m18812,7534l18804,7535,18798,7537,18821,7537,18818,7535,18812,7534xe" filled="t" fillcolor="#FF0000" stroked="f">
                <v:path arrowok="t"/>
                <v:fill type="solid"/>
              </v:shape>
            </v:group>
            <v:group style="position:absolute;left:18825;top:7539;width:102;height:83" coordorigin="18825,7539" coordsize="102,83">
              <v:shape style="position:absolute;left:18825;top:7539;width:102;height:83" coordorigin="18825,7539" coordsize="102,83" path="m18879,7539l18825,7615,18834,7621,18882,7554,18902,7554,18879,7539xe" filled="t" fillcolor="#FF0000" stroked="f">
                <v:path arrowok="t"/>
                <v:fill type="solid"/>
              </v:shape>
              <v:shape style="position:absolute;left:18825;top:7539;width:102;height:83" coordorigin="18825,7539" coordsize="102,83" path="m18902,7554l18882,7554,18920,7582,18927,7572,18902,7554xe" filled="t" fillcolor="#FF0000" stroked="f">
                <v:path arrowok="t"/>
                <v:fill type="solid"/>
              </v:shape>
            </v:group>
            <v:group style="position:absolute;left:22372;top:7242;width:37;height:40" coordorigin="22372,7242" coordsize="37,40">
              <v:shape style="position:absolute;left:22372;top:7242;width:37;height:40" coordorigin="22372,7242" coordsize="37,40" path="m22409,7242l22372,7242,22372,7250,22409,7250,22409,7242xe" filled="t" fillcolor="#000000" stroked="f">
                <v:path arrowok="t"/>
                <v:fill type="solid"/>
              </v:shape>
              <v:shape style="position:absolute;left:22372;top:7242;width:37;height:40" coordorigin="22372,7242" coordsize="37,40" path="m22409,7252l22404,7257,22402,7266,22402,7272,22405,7279,22409,7282,22409,7252xe" filled="t" fillcolor="#000000" stroked="f">
                <v:path arrowok="t"/>
                <v:fill type="solid"/>
              </v:shape>
            </v:group>
            <v:group style="position:absolute;left:22404;top:7322;width:5;height:51" coordorigin="22404,7322" coordsize="5,51">
              <v:shape style="position:absolute;left:22404;top:7322;width:5;height:51" coordorigin="22404,7322" coordsize="5,51" path="m22409,7322l22407,7323,22405,7330,22404,7339,22407,7351,22409,7354,22409,7322xe" filled="t" fillcolor="#000000" stroked="f">
                <v:path arrowok="t"/>
                <v:fill type="solid"/>
              </v:shape>
              <v:shape style="position:absolute;left:22404;top:7322;width:5;height:51" coordorigin="22404,7322" coordsize="5,51" path="m22409,7362l22407,7363,22405,7370,22405,7373,22409,7373,22409,7362xe" filled="t" fillcolor="#000000" stroked="f">
                <v:path arrowok="t"/>
                <v:fill type="solid"/>
              </v:shape>
            </v:group>
            <v:group style="position:absolute;left:22402;top:7397;width:6;height:37" coordorigin="22402,7397" coordsize="6,37">
              <v:shape style="position:absolute;left:22402;top:7397;width:6;height:37" coordorigin="22402,7397" coordsize="6,37" path="m22409,7397l22404,7405,22402,7416,22402,7424,22405,7430,22409,7433,22409,7397xe" filled="t" fillcolor="#000000" stroked="f">
                <v:path arrowok="t"/>
                <v:fill type="solid"/>
              </v:shape>
            </v:group>
            <v:group style="position:absolute;left:22372;top:7467;width:37;height:40" coordorigin="22372,7467" coordsize="37,40">
              <v:shape style="position:absolute;left:22372;top:7467;width:37;height:40" coordorigin="22372,7467" coordsize="37,40" path="m22409,7467l22372,7467,22372,7475,22409,7475,22409,7467xe" filled="t" fillcolor="#000000" stroked="f">
                <v:path arrowok="t"/>
                <v:fill type="solid"/>
              </v:shape>
              <v:shape style="position:absolute;left:22372;top:7467;width:37;height:40" coordorigin="22372,7467" coordsize="37,40" path="m22409,7476l22404,7481,22402,7491,22402,7497,22405,7504,22409,7507,22409,7476xe" filled="t" fillcolor="#000000" stroked="f">
                <v:path arrowok="t"/>
                <v:fill type="solid"/>
              </v:shape>
            </v:group>
            <v:group style="position:absolute;left:22404;top:7543;width:5;height:13" coordorigin="22404,7543" coordsize="5,13">
              <v:shape style="position:absolute;left:22404;top:7543;width:5;height:13" coordorigin="22404,7543" coordsize="5,13" path="m22404,7550l22409,7550e" filled="f" stroked="t" strokeweight=".736711pt" strokecolor="#000000">
                <v:path arrowok="t"/>
              </v:shape>
            </v:group>
            <v:group style="position:absolute;left:8525;top:5720;width:96;height:65" coordorigin="8525,5720" coordsize="96,65">
              <v:shape style="position:absolute;left:8525;top:5720;width:96;height:65" coordorigin="8525,5720" coordsize="96,65" path="m8555,5724l8542,5727,8538,5728,8533,5733,8526,5743,8526,5748,8525,5754,8554,5786,8566,5783,8573,5778,8575,5775,8549,5775,8542,5771,8538,5765,8534,5759,8534,5751,8538,5743,8542,5738,8550,5735,8573,5735,8570,5730,8563,5727,8555,5724xe" filled="t" fillcolor="#FF0000" stroked="f">
                <v:path arrowok="t"/>
                <v:fill type="solid"/>
              </v:shape>
              <v:shape style="position:absolute;left:8525;top:5720;width:96;height:65" coordorigin="8525,5720" coordsize="96,65" path="m8573,5735l8557,5735,8563,5738,8570,5743,8573,5751,8573,5759,8570,5767,8565,5771,8557,5775,8575,5775,8577,5771,8579,5763,8615,5763,8616,5762,8593,5762,8587,5760,8584,5756,8581,5749,8581,5743,8582,5738,8584,5736,8574,5736,8573,5735xe" filled="t" fillcolor="#FF0000" stroked="f">
                <v:path arrowok="t"/>
                <v:fill type="solid"/>
              </v:shape>
              <v:shape style="position:absolute;left:8525;top:5720;width:96;height:65" coordorigin="8525,5720" coordsize="96,65" path="m8615,5763l8579,5763,8584,5770,8589,5773,8600,5773,8606,5771,8609,5770,8614,5767,8615,5763xe" filled="t" fillcolor="#FF0000" stroked="f">
                <v:path arrowok="t"/>
                <v:fill type="solid"/>
              </v:shape>
              <v:shape style="position:absolute;left:8525;top:5720;width:96;height:65" coordorigin="8525,5720" coordsize="96,65" path="m8615,5730l8598,5730,8605,5733,8608,5738,8611,5744,8611,5751,8609,5756,8605,5760,8598,5762,8616,5762,8619,5757,8620,5752,8620,5748,8619,5741,8616,5732,8615,5730xe" filled="t" fillcolor="#FF0000" stroked="f">
                <v:path arrowok="t"/>
                <v:fill type="solid"/>
              </v:shape>
              <v:shape style="position:absolute;left:8525;top:5720;width:96;height:65" coordorigin="8525,5720" coordsize="96,65" path="m8600,5720l8590,5720,8584,5722,8579,5725,8576,5730,8574,5736,8584,5736,8587,5733,8593,5730,8615,5730,8613,5727,8609,5724,8600,5720xe" filled="t" fillcolor="#FF0000" stroked="f">
                <v:path arrowok="t"/>
                <v:fill type="solid"/>
              </v:shape>
            </v:group>
            <v:group style="position:absolute;left:8534;top:5795;width:102;height:84" coordorigin="8534,5795" coordsize="102,84">
              <v:shape style="position:absolute;left:8534;top:5795;width:102;height:84" coordorigin="8534,5795" coordsize="102,84" path="m8534,5795l8538,5808,8568,5813,8574,5850,8549,5865,8552,5880,8607,5845,8582,5845,8577,5814,8634,5814,8633,5811,8534,5795xe" filled="t" fillcolor="#FF0000" stroked="f">
                <v:path arrowok="t"/>
                <v:fill type="solid"/>
              </v:shape>
              <v:shape style="position:absolute;left:8534;top:5795;width:102;height:84" coordorigin="8534,5795" coordsize="102,84" path="m8634,5814l8577,5814,8606,5819,8624,5821,8606,5830,8582,5845,8607,5845,8636,5826,8634,5814xe" filled="t" fillcolor="#FF0000" stroked="f">
                <v:path arrowok="t"/>
                <v:fill type="solid"/>
              </v:shape>
            </v:group>
            <v:group style="position:absolute;left:7631;top:11376;width:97;height:84" coordorigin="7631,11376" coordsize="97,84">
              <v:shape style="position:absolute;left:7631;top:11376;width:97;height:84" coordorigin="7631,11376" coordsize="97,84" path="m7664,11376l7658,11376,7647,11377,7639,11384,7633,11393,7631,11406,7633,11415,7634,11423,7639,11433,7645,11441,7634,11442,7634,11460,7645,11455,7693,11455,7724,11439,7674,11439,7664,11438,7644,11411,7645,11403,7648,11398,7653,11393,7683,11393,7677,11384,7674,11380,7669,11377,7664,11376xe" filled="t" fillcolor="#D1D100" stroked="f">
                <v:path arrowok="t"/>
                <v:fill type="solid"/>
              </v:shape>
              <v:shape style="position:absolute;left:7631;top:11376;width:97;height:84" coordorigin="7631,11376" coordsize="97,84" path="m7683,11393l7664,11393,7669,11398,7672,11404,7674,11414,7677,11428,7680,11439,7693,11439,7690,11428,7687,11411,7684,11395,7683,11393xe" filled="t" fillcolor="#D1D100" stroked="f">
                <v:path arrowok="t"/>
                <v:fill type="solid"/>
              </v:shape>
              <v:shape style="position:absolute;left:7631;top:11376;width:97;height:84" coordorigin="7631,11376" coordsize="97,84" path="m7699,11379l7698,11393,7706,11396,7711,11401,7714,11407,7715,11417,7714,11428,7711,11435,7704,11438,7696,11439,7724,11439,7727,11433,7728,11419,7727,11403,7720,11391,7712,11382,7699,11379xe" filled="t" fillcolor="#D1D100" stroked="f">
                <v:path arrowok="t"/>
                <v:fill type="solid"/>
              </v:shape>
            </v:group>
            <v:group style="position:absolute;left:7634;top:11479;width:91;height:73" coordorigin="7634,11479" coordsize="91,73">
              <v:shape style="position:absolute;left:7634;top:11479;width:91;height:73" coordorigin="7634,11479" coordsize="91,73" path="m7725,11479l7634,11479,7634,11519,7655,11552,7668,11552,7674,11549,7680,11544,7684,11540,7721,11540,7722,11538,7661,11538,7655,11536,7650,11533,7647,11525,7647,11493,7725,11493,7725,11479xe" filled="t" fillcolor="#D1D100" stroked="f">
                <v:path arrowok="t"/>
                <v:fill type="solid"/>
              </v:shape>
              <v:shape style="position:absolute;left:7634;top:11479;width:91;height:73" coordorigin="7634,11479" coordsize="91,73" path="m7721,11540l7684,11540,7687,11544,7692,11548,7701,11551,7709,11549,7715,11546,7720,11541,7721,11540xe" filled="t" fillcolor="#D1D100" stroked="f">
                <v:path arrowok="t"/>
                <v:fill type="solid"/>
              </v:shape>
              <v:shape style="position:absolute;left:7634;top:11479;width:91;height:73" coordorigin="7634,11479" coordsize="91,73" path="m7688,11493l7676,11493,7676,11513,7674,11527,7672,11532,7666,11538,7722,11538,7723,11535,7696,11535,7693,11533,7690,11525,7688,11511,7688,11493xe" filled="t" fillcolor="#D1D100" stroked="f">
                <v:path arrowok="t"/>
                <v:fill type="solid"/>
              </v:shape>
              <v:shape style="position:absolute;left:7634;top:11479;width:91;height:73" coordorigin="7634,11479" coordsize="91,73" path="m7725,11493l7712,11493,7712,11522,7711,11530,7706,11535,7723,11535,7725,11527,7725,11493xe" filled="t" fillcolor="#D1D100" stroked="f">
                <v:path arrowok="t"/>
                <v:fill type="solid"/>
              </v:shape>
            </v:group>
            <v:group style="position:absolute;left:7634;top:11564;width:91;height:75" coordorigin="7634,11564" coordsize="91,75">
              <v:shape style="position:absolute;left:7634;top:11564;width:91;height:75" coordorigin="7634,11564" coordsize="91,75" path="m7725,11564l7712,11564,7712,11595,7634,11595,7634,11610,7712,11610,7712,11638,7725,11638,7725,11564xe" filled="t" fillcolor="#D1D100" stroked="f">
                <v:path arrowok="t"/>
                <v:fill type="solid"/>
              </v:shape>
            </v:group>
            <v:group style="position:absolute;left:7631;top:11650;width:97;height:84" coordorigin="7631,11650" coordsize="97,84">
              <v:shape style="position:absolute;left:7631;top:11650;width:97;height:84" coordorigin="7631,11650" coordsize="97,84" path="m7692,11650l7668,11650,7658,11653,7631,11691,7633,11701,7680,11734,7692,11732,7699,11731,7707,11728,7715,11721,7719,11718,7680,11718,7664,11717,7653,11710,7645,11702,7644,11691,7645,11682,7653,11672,7664,11666,7679,11664,7717,11664,7715,11662,7709,11656,7701,11653,7692,11650xe" filled="t" fillcolor="#D1D100" stroked="f">
                <v:path arrowok="t"/>
                <v:fill type="solid"/>
              </v:shape>
              <v:shape style="position:absolute;left:7631;top:11650;width:97;height:84" coordorigin="7631,11650" coordsize="97,84" path="m7717,11664l7679,11664,7695,11666,7706,11672,7712,11680,7715,11691,7715,11697,7712,11702,7711,11707,7706,11712,7695,11717,7680,11718,7719,11718,7720,11717,7725,11709,7727,11701,7728,11691,7725,11675,7717,11664xe" filled="t" fillcolor="#D1D100" stroked="f">
                <v:path arrowok="t"/>
                <v:fill type="solid"/>
              </v:shape>
            </v:group>
            <v:group style="position:absolute;left:7631;top:11748;width:97;height:80" coordorigin="7631,11748" coordsize="97,80">
              <v:shape style="position:absolute;left:7631;top:11748;width:97;height:80" coordorigin="7631,11748" coordsize="97,80" path="m7690,11748l7669,11748,7660,11752,7631,11790,7634,11804,7641,11815,7645,11820,7658,11827,7664,11828,7668,11812,7656,11809,7650,11804,7645,11798,7644,11788,7644,11783,7680,11763,7718,11763,7715,11760,7709,11755,7690,11748xe" filled="t" fillcolor="#D1D100" stroked="f">
                <v:path arrowok="t"/>
                <v:fill type="solid"/>
              </v:shape>
              <v:shape style="position:absolute;left:7631;top:11748;width:97;height:80" coordorigin="7631,11748" coordsize="97,80" path="m7718,11763l7680,11763,7695,11764,7706,11771,7711,11774,7712,11779,7715,11783,7715,11790,7714,11798,7711,11804,7704,11807,7696,11811,7699,11827,7728,11790,7727,11780,7725,11772,7718,11763xe" filled="t" fillcolor="#D1D100" stroked="f">
                <v:path arrowok="t"/>
                <v:fill type="solid"/>
              </v:shape>
            </v:group>
            <v:group style="position:absolute;left:7634;top:11833;width:91;height:75" coordorigin="7634,11833" coordsize="91,75">
              <v:shape style="position:absolute;left:7634;top:11833;width:91;height:75" coordorigin="7634,11833" coordsize="91,75" path="m7725,11833l7712,11833,7712,11865,7634,11865,7634,11879,7712,11879,7712,11908,7725,11908,7725,11833xe" filled="t" fillcolor="#D1D100" stroked="f">
                <v:path arrowok="t"/>
                <v:fill type="solid"/>
              </v:shape>
            </v:group>
            <v:group style="position:absolute;left:7634;top:11928;width:18;height:18" coordorigin="7634,11928" coordsize="18,18">
              <v:shape style="position:absolute;left:7634;top:11928;width:18;height:18" coordorigin="7634,11928" coordsize="18,18" path="m7634,11937l7652,11937e" filled="f" stroked="t" strokeweight=".97639pt" strokecolor="#D1D100">
                <v:path arrowok="t"/>
              </v:shape>
            </v:group>
            <v:group style="position:absolute;left:14401;top:9930;width:86;height:100" coordorigin="14401,9930" coordsize="86,100">
              <v:shape style="position:absolute;left:14401;top:9930;width:86;height:100" coordorigin="14401,9930" coordsize="86,100" path="m14457,9946l14446,9946,14445,9956,14440,9970,14432,9989,14430,10002,14430,10010,14449,10031,14459,10031,14465,10029,14470,10028,14476,10024,14478,10021,14452,10021,14448,10018,14443,10013,14441,10007,14441,9999,14445,9988,14451,9972,14456,9959,14457,9948,14457,9946xe" filled="t" fillcolor="#FF0000" stroked="f">
                <v:path arrowok="t"/>
                <v:fill type="solid"/>
              </v:shape>
              <v:shape style="position:absolute;left:14401;top:9930;width:86;height:100" coordorigin="14401,9930" coordsize="86,100" path="m14484,9989l14473,9994,14476,10002,14476,10008,14472,10015,14467,10020,14460,10021,14478,10021,14480,10020,14483,10016,14486,10012,14488,10007,14488,10002,14484,9989xe" filled="t" fillcolor="#FF0000" stroked="f">
                <v:path arrowok="t"/>
                <v:fill type="solid"/>
              </v:shape>
              <v:shape style="position:absolute;left:14401;top:9930;width:86;height:100" coordorigin="14401,9930" coordsize="86,100" path="m14456,9930l14401,9959,14406,9969,14446,9946,14457,9946,14457,9938,14456,9932,14456,9930xe" filled="t" fillcolor="#FF0000" stroked="f">
                <v:path arrowok="t"/>
                <v:fill type="solid"/>
              </v:shape>
            </v:group>
            <v:group style="position:absolute;left:17915;top:11944;width:96;height:80" coordorigin="17915,11944" coordsize="96,80">
              <v:shape style="position:absolute;left:17915;top:11944;width:96;height:80" coordorigin="17915,11944" coordsize="96,80" path="m17974,11944l17953,11944,17944,11948,17915,11986,17917,12000,17948,12024,17950,12008,17941,12007,17933,12000,17929,11994,17928,11986,17928,11979,17929,11973,17937,11965,17948,11960,17964,11959,18002,11959,17999,11956,17991,11951,17984,11948,17974,11944xe" filled="t" fillcolor="#B3B300" stroked="f">
                <v:path arrowok="t"/>
                <v:fill type="solid"/>
              </v:shape>
              <v:shape style="position:absolute;left:17915;top:11944;width:96;height:80" coordorigin="17915,11944" coordsize="96,80" path="m18011,11987l17996,11997,17995,12000,17988,12005,17980,12007,17982,12022,17990,12021,17999,12015,18004,12010,18009,11999,18011,11987xe" filled="t" fillcolor="#B3B300" stroked="f">
                <v:path arrowok="t"/>
                <v:fill type="solid"/>
              </v:shape>
              <v:shape style="position:absolute;left:17915;top:11944;width:96;height:80" coordorigin="17915,11944" coordsize="96,80" path="m18002,11959l17964,11959,17979,11960,17990,11967,17993,11970,17996,11975,17998,11979,17999,11986,17998,11994,17996,11997,18011,11987,18011,11976,18007,11968,18004,11962,18002,11959xe" filled="t" fillcolor="#B3B300" stroked="f">
                <v:path arrowok="t"/>
                <v:fill type="solid"/>
              </v:shape>
            </v:group>
            <v:group style="position:absolute;left:17918;top:12038;width:91;height:72" coordorigin="17918,12038" coordsize="91,72">
              <v:shape style="position:absolute;left:17918;top:12038;width:91;height:72" coordorigin="17918,12038" coordsize="91,72" path="m18009,12038l17928,12038,17918,12045,17918,12053,17996,12053,17996,12094,17918,12094,17918,12110,18009,12110,18009,12038xe" filled="t" fillcolor="#B3B300" stroked="f">
                <v:path arrowok="t"/>
                <v:fill type="solid"/>
              </v:shape>
              <v:shape style="position:absolute;left:17918;top:12038;width:91;height:72" coordorigin="17918,12038" coordsize="91,72" path="m17928,12038l17918,12038,17918,12045,17928,12038xe" filled="t" fillcolor="#B3B300" stroked="f">
                <v:path arrowok="t"/>
                <v:fill type="solid"/>
              </v:shape>
            </v:group>
            <v:group style="position:absolute;left:17915;top:12129;width:96;height:83" coordorigin="17915,12129" coordsize="96,83">
              <v:shape style="position:absolute;left:17915;top:12129;width:96;height:83" coordorigin="17915,12129" coordsize="96,83" path="m17974,12129l17952,12129,17942,12132,17915,12171,17917,12180,17953,12212,17974,12212,17984,12211,17991,12206,18002,12198,17964,12198,17948,12196,17937,12190,17929,12182,17928,12171,17929,12160,17937,12152,17948,12145,17963,12144,18001,12144,17999,12142,17993,12136,17985,12132,17974,12129xe" filled="t" fillcolor="#B3B300" stroked="f">
                <v:path arrowok="t"/>
                <v:fill type="solid"/>
              </v:shape>
              <v:shape style="position:absolute;left:17915;top:12129;width:96;height:83" coordorigin="17915,12129" coordsize="96,83" path="m18001,12144l17963,12144,17979,12145,17990,12152,17996,12160,17999,12171,17998,12177,17996,12182,17990,12191,17979,12196,17964,12198,18002,12198,18004,12196,18011,12180,18011,12163,18009,12155,18001,12144xe" filled="t" fillcolor="#B3B300" stroked="f">
                <v:path arrowok="t"/>
                <v:fill type="solid"/>
              </v:shape>
            </v:group>
            <v:group style="position:absolute;left:17883;top:12233;width:127;height:78" coordorigin="17883,12233" coordsize="127,78">
              <v:shape style="position:absolute;left:17883;top:12233;width:127;height:78" coordorigin="17883,12233" coordsize="127,78" path="m18009,12233l17883,12233,17883,12247,17926,12247,17921,12252,17918,12258,17915,12271,17917,12281,17955,12311,17974,12311,17984,12309,17991,12306,17998,12301,18003,12297,17964,12297,17948,12295,17936,12289,17929,12281,17928,12271,17928,12265,17929,12260,17937,12252,17948,12247,17963,12246,18009,12246,18009,12233xe" filled="t" fillcolor="#B3B300" stroked="f">
                <v:path arrowok="t"/>
                <v:fill type="solid"/>
              </v:shape>
              <v:shape style="position:absolute;left:17883;top:12233;width:127;height:78" coordorigin="17883,12233" coordsize="127,78" path="m17998,12246l17963,12246,17977,12247,17988,12254,17993,12257,17996,12262,17999,12271,17998,12277,17996,12282,17993,12285,17990,12290,17979,12295,17964,12297,18003,12297,18004,12295,18007,12289,18011,12281,18011,12265,18007,12257,18003,12252,17998,12246xe" filled="t" fillcolor="#B3B300" stroked="f">
                <v:path arrowok="t"/>
                <v:fill type="solid"/>
              </v:shape>
            </v:group>
            <v:group style="position:absolute;left:17918;top:12322;width:91;height:75" coordorigin="17918,12322" coordsize="91,75">
              <v:shape style="position:absolute;left:17918;top:12322;width:91;height:75" coordorigin="17918,12322" coordsize="91,75" path="m18009,12322l17996,12322,17996,12354,17918,12354,17918,12368,17996,12368,17996,12397,18009,12397,18009,12322xe" filled="t" fillcolor="#B3B300" stroked="f">
                <v:path arrowok="t"/>
                <v:fill type="solid"/>
              </v:shape>
            </v:group>
            <v:group style="position:absolute;left:17918;top:12418;width:16;height:18" coordorigin="17918,12418" coordsize="16,18">
              <v:shape style="position:absolute;left:17918;top:12418;width:16;height:18" coordorigin="17918,12418" coordsize="16,18" path="m17918,12426l17934,12426e" filled="f" stroked="t" strokeweight=".975726pt" strokecolor="#B3B300">
                <v:path arrowok="t"/>
              </v:shape>
            </v:group>
            <v:group style="position:absolute;left:18361;top:12865;width:97;height:80" coordorigin="18361,12865" coordsize="97,80">
              <v:shape style="position:absolute;left:18361;top:12865;width:97;height:80" coordorigin="18361,12865" coordsize="97,80" path="m18409,12865l18361,12908,18364,12921,18371,12932,18380,12942,18388,12944,18395,12945,18398,12931,18387,12928,18380,12923,18376,12915,18374,12907,18374,12900,18411,12881,18449,12881,18446,12877,18439,12872,18430,12869,18420,12867,18409,12865xe" filled="t" fillcolor="#B3B300" stroked="f">
                <v:path arrowok="t"/>
                <v:fill type="solid"/>
              </v:shape>
              <v:shape style="position:absolute;left:18361;top:12865;width:97;height:80" coordorigin="18361,12865" coordsize="97,80" path="m18449,12881l18411,12881,18425,12883,18436,12888,18441,12891,18442,12896,18446,12902,18446,12907,18444,12915,18441,12921,18434,12926,18427,12929,18430,12944,18458,12907,18455,12891,18450,12883,18449,12881xe" filled="t" fillcolor="#B3B300" stroked="f">
                <v:path arrowok="t"/>
                <v:fill type="solid"/>
              </v:shape>
            </v:group>
            <v:group style="position:absolute;left:18364;top:12959;width:91;height:72" coordorigin="18364,12959" coordsize="91,72">
              <v:shape style="position:absolute;left:18364;top:12959;width:91;height:72" coordorigin="18364,12959" coordsize="91,72" path="m18455,12959l18364,12959,18364,12974,18442,12974,18442,13017,18364,13017,18364,13031,18455,13031,18455,12959xe" filled="t" fillcolor="#B3B300" stroked="f">
                <v:path arrowok="t"/>
                <v:fill type="solid"/>
              </v:shape>
            </v:group>
            <v:group style="position:absolute;left:18361;top:13050;width:97;height:84" coordorigin="18361,13050" coordsize="97,84">
              <v:shape style="position:absolute;left:18361;top:13050;width:97;height:84" coordorigin="18361,13050" coordsize="97,84" path="m18409,13050l18361,13093,18364,13109,18411,13135,18422,13133,18430,13132,18438,13128,18446,13124,18449,13119,18411,13119,18395,13117,18383,13112,18376,13103,18374,13093,18376,13082,18383,13073,18395,13068,18409,13065,18447,13065,18446,13063,18439,13058,18431,13053,18422,13052,18409,13050xe" filled="t" fillcolor="#B3B300" stroked="f">
                <v:path arrowok="t"/>
                <v:fill type="solid"/>
              </v:shape>
              <v:shape style="position:absolute;left:18361;top:13050;width:97;height:84" coordorigin="18361,13050" coordsize="97,84" path="m18447,13065l18409,13065,18425,13068,18436,13073,18442,13082,18446,13093,18441,13108,18436,13112,18425,13117,18411,13119,18449,13119,18450,13117,18455,13109,18458,13093,18457,13084,18455,13076,18447,13065xe" filled="t" fillcolor="#B3B300" stroked="f">
                <v:path arrowok="t"/>
                <v:fill type="solid"/>
              </v:shape>
            </v:group>
            <v:group style="position:absolute;left:18329;top:13154;width:129;height:80" coordorigin="18329,13154" coordsize="129,80">
              <v:shape style="position:absolute;left:18329;top:13154;width:129;height:80" coordorigin="18329,13154" coordsize="129,80" path="m18409,13168l18372,13168,18368,13175,18364,13179,18363,13186,18361,13194,18364,13210,18412,13234,18422,13232,18430,13230,18438,13227,18450,13218,18411,13218,18395,13216,18383,13211,18376,13202,18374,13192,18374,13187,18376,13183,18379,13178,18383,13175,18395,13170,18409,13168xe" filled="t" fillcolor="#B3B300" stroked="f">
                <v:path arrowok="t"/>
                <v:fill type="solid"/>
              </v:shape>
              <v:shape style="position:absolute;left:18329;top:13154;width:129;height:80" coordorigin="18329,13154" coordsize="129,80" path="m18444,13168l18409,13168,18423,13170,18434,13175,18442,13183,18444,13187,18446,13194,18441,13208,18436,13211,18425,13216,18411,13218,18450,13218,18455,13210,18457,13203,18458,13194,18457,13186,18450,13173,18444,13168xe" filled="t" fillcolor="#B3B300" stroked="f">
                <v:path arrowok="t"/>
                <v:fill type="solid"/>
              </v:shape>
              <v:shape style="position:absolute;left:18329;top:13154;width:129;height:80" coordorigin="18329,13154" coordsize="129,80" path="m18455,13154l18329,13154,18329,13168,18455,13168,18455,13154xe" filled="t" fillcolor="#B3B300" stroked="f">
                <v:path arrowok="t"/>
                <v:fill type="solid"/>
              </v:shape>
            </v:group>
            <v:group style="position:absolute;left:18364;top:13243;width:91;height:75" coordorigin="18364,13243" coordsize="91,75">
              <v:shape style="position:absolute;left:18364;top:13243;width:91;height:75" coordorigin="18364,13243" coordsize="91,75" path="m18455,13243l18442,13243,18442,13275,18364,13275,18364,13289,18442,13289,18442,13318,18455,13318,18455,13243xe" filled="t" fillcolor="#B3B300" stroked="f">
                <v:path arrowok="t"/>
                <v:fill type="solid"/>
              </v:shape>
            </v:group>
            <v:group style="position:absolute;left:18364;top:13339;width:18;height:18" coordorigin="18364,13339" coordsize="18,18">
              <v:shape style="position:absolute;left:18364;top:13339;width:18;height:18" coordorigin="18364,13339" coordsize="18,18" path="m18364,13347l18382,13347e" filled="f" stroked="t" strokeweight=".975726pt" strokecolor="#B3B300">
                <v:path arrowok="t"/>
              </v:shape>
            </v:group>
            <v:group style="position:absolute;left:11361;top:9830;width:127;height:81" coordorigin="11361,9830" coordsize="127,81">
              <v:shape style="position:absolute;left:11361;top:9830;width:127;height:81" coordorigin="11361,9830" coordsize="127,81" path="m11395,9830l11361,9870,11363,9878,11364,9887,11406,9911,11422,9908,11428,9905,11435,9900,11439,9894,11403,9894,11391,9892,11382,9887,11376,9879,11374,9868,11376,9860,11379,9854,11387,9847,11396,9846,11395,9830xe" filled="t" fillcolor="#FF0000" stroked="f">
                <v:path arrowok="t"/>
                <v:fill type="solid"/>
              </v:shape>
              <v:shape style="position:absolute;left:11361;top:9830;width:127;height:81" coordorigin="11361,9830" coordsize="127,81" path="m11489,9849l11438,9849,11474,9857,11474,9905,11489,9905,11489,9849xe" filled="t" fillcolor="#FF0000" stroked="f">
                <v:path arrowok="t"/>
                <v:fill type="solid"/>
              </v:shape>
              <v:shape style="position:absolute;left:11361;top:9830;width:127;height:81" coordorigin="11361,9830" coordsize="127,81" path="m11420,9833l11419,9846,11425,9851,11428,9855,11431,9868,11430,9879,11423,9887,11415,9892,11403,9894,11439,9894,11442,9887,11444,9881,11446,9873,11442,9862,11438,9849,11489,9849,11489,9844,11420,9833xe" filled="t" fillcolor="#FF0000" stroked="f">
                <v:path arrowok="t"/>
                <v:fill type="solid"/>
              </v:shape>
            </v:group>
            <v:group style="position:absolute;left:12967;top:9161;width:96;height:84" coordorigin="12967,9161" coordsize="96,84">
              <v:shape style="position:absolute;left:12967;top:9161;width:96;height:84" coordorigin="12967,9161" coordsize="96,84" path="m13001,9161l12994,9161,12983,9162,12975,9169,12969,9178,12967,9191,12969,9201,12971,9208,12975,9216,12982,9224,12971,9228,12971,9245,12982,9240,13009,9239,13041,9239,13049,9237,13053,9234,13060,9228,13061,9224,13010,9224,13001,9223,12994,9221,12988,9216,12983,9212,12980,9204,12980,9188,12983,9183,12988,9178,13019,9178,13014,9169,13010,9165,13006,9162,13001,9161xe" filled="t" fillcolor="#D1D100" stroked="f">
                <v:path arrowok="t"/>
                <v:fill type="solid"/>
              </v:shape>
              <v:shape style="position:absolute;left:12967;top:9161;width:96;height:84" coordorigin="12967,9161" coordsize="96,84" path="m13019,9178l13001,9178,13006,9183,13007,9189,13010,9199,13014,9213,13017,9224,13028,9224,13025,9212,13023,9196,13020,9180,13019,9178xe" filled="t" fillcolor="#D1D100" stroked="f">
                <v:path arrowok="t"/>
                <v:fill type="solid"/>
              </v:shape>
              <v:shape style="position:absolute;left:12967;top:9161;width:96;height:84" coordorigin="12967,9161" coordsize="96,84" path="m13036,9164l13034,9178,13042,9181,13047,9186,13050,9193,13052,9202,13050,9212,13047,9220,13041,9223,13033,9224,13061,9224,13063,9216,13063,9204,13061,9188,13057,9175,13049,9167,13036,9164xe" filled="t" fillcolor="#D1D100" stroked="f">
                <v:path arrowok="t"/>
                <v:fill type="solid"/>
              </v:shape>
            </v:group>
            <v:group style="position:absolute;left:12971;top:9264;width:91;height:73" coordorigin="12971,9264" coordsize="91,73">
              <v:shape style="position:absolute;left:12971;top:9264;width:91;height:73" coordorigin="12971,9264" coordsize="91,73" path="m13061,9264l12971,9264,12971,9304,12990,9338,13004,9338,13010,9334,13015,9330,13018,9323,12998,9323,12991,9322,12987,9318,12983,9310,12982,9299,12982,9279,13061,9279,13061,9264xe" filled="t" fillcolor="#D1D100" stroked="f">
                <v:path arrowok="t"/>
                <v:fill type="solid"/>
              </v:shape>
              <v:shape style="position:absolute;left:12971;top:9264;width:91;height:73" coordorigin="12971,9264" coordsize="91,73" path="m13025,9279l13012,9279,13012,9298,13010,9312,13009,9317,13006,9320,13001,9322,12998,9323,13018,9323,13023,9330,13026,9333,13033,9334,13038,9336,13045,9334,13052,9331,13057,9326,13060,9320,13033,9320,13030,9317,13025,9310,13025,9279xe" filled="t" fillcolor="#D1D100" stroked="f">
                <v:path arrowok="t"/>
                <v:fill type="solid"/>
              </v:shape>
              <v:shape style="position:absolute;left:12971;top:9264;width:91;height:73" coordorigin="12971,9264" coordsize="91,73" path="m13061,9279l13049,9279,13049,9307,13045,9315,13042,9318,13036,9320,13060,9320,13061,9312,13061,9279xe" filled="t" fillcolor="#D1D100" stroked="f">
                <v:path arrowok="t"/>
                <v:fill type="solid"/>
              </v:shape>
            </v:group>
            <v:group style="position:absolute;left:12971;top:9349;width:91;height:75" coordorigin="12971,9349" coordsize="91,75">
              <v:shape style="position:absolute;left:12971;top:9349;width:91;height:75" coordorigin="12971,9349" coordsize="91,75" path="m13061,9349l13049,9349,13049,9381,12971,9381,12971,9395,13049,9395,13049,9424,13061,9424,13061,9349xe" filled="t" fillcolor="#D1D100" stroked="f">
                <v:path arrowok="t"/>
                <v:fill type="solid"/>
              </v:shape>
            </v:group>
            <v:group style="position:absolute;left:12967;top:9435;width:96;height:83" coordorigin="12967,9435" coordsize="96,83">
              <v:shape style="position:absolute;left:12967;top:9435;width:96;height:83" coordorigin="12967,9435" coordsize="96,83" path="m13028,9435l13004,9435,12994,9438,12967,9476,12969,9486,13006,9518,13026,9518,13036,9516,13044,9511,13050,9506,13053,9503,13017,9503,13001,9502,12990,9495,12982,9487,12980,9476,12982,9465,12990,9457,13001,9451,13015,9449,13053,9449,13052,9448,13045,9441,13038,9438,13028,9435xe" filled="t" fillcolor="#D1D100" stroked="f">
                <v:path arrowok="t"/>
                <v:fill type="solid"/>
              </v:shape>
              <v:shape style="position:absolute;left:12967;top:9435;width:96;height:83" coordorigin="12967,9435" coordsize="96,83" path="m13053,9449l13015,9449,13031,9451,13042,9457,13049,9465,13052,9476,13050,9483,13017,9503,13053,9503,13057,9500,13060,9494,13063,9486,13063,9468,13061,9460,13053,9449xe" filled="t" fillcolor="#D1D100" stroked="f">
                <v:path arrowok="t"/>
                <v:fill type="solid"/>
              </v:shape>
            </v:group>
            <v:group style="position:absolute;left:12967;top:9534;width:96;height:80" coordorigin="12967,9534" coordsize="96,80">
              <v:shape style="position:absolute;left:12967;top:9534;width:96;height:80" coordorigin="12967,9534" coordsize="96,80" path="m13026,9534l13006,9534,12996,9535,12967,9575,12971,9588,13001,9613,13002,9597,12993,9594,12987,9589,12982,9583,12980,9573,12980,9567,13017,9548,13054,9548,13052,9545,13044,9540,13036,9537,13026,9534xe" filled="t" fillcolor="#D1D100" stroked="f">
                <v:path arrowok="t"/>
                <v:fill type="solid"/>
              </v:shape>
              <v:shape style="position:absolute;left:12967;top:9534;width:96;height:80" coordorigin="12967,9534" coordsize="96,80" path="m13054,9548l13017,9548,13031,9549,13042,9556,13047,9559,13050,9569,13052,9575,13050,9583,13047,9588,13041,9593,13033,9596,13034,9612,13063,9575,13063,9565,13060,9557,13057,9551,13054,9548xe" filled="t" fillcolor="#D1D100" stroked="f">
                <v:path arrowok="t"/>
                <v:fill type="solid"/>
              </v:shape>
            </v:group>
            <v:group style="position:absolute;left:12971;top:9618;width:91;height:75" coordorigin="12971,9618" coordsize="91,75">
              <v:shape style="position:absolute;left:12971;top:9618;width:91;height:75" coordorigin="12971,9618" coordsize="91,75" path="m13061,9618l13049,9618,13049,9648,12971,9648,12971,9664,13049,9664,13049,9693,13061,9693,13061,9618xe" filled="t" fillcolor="#D1D100" stroked="f">
                <v:path arrowok="t"/>
                <v:fill type="solid"/>
              </v:shape>
            </v:group>
            <v:group style="position:absolute;left:12971;top:9714;width:16;height:16" coordorigin="12971,9714" coordsize="16,16">
              <v:shape style="position:absolute;left:12971;top:9714;width:16;height:16" coordorigin="12971,9714" coordsize="16,16" path="m12971,9722l12987,9722e" filled="f" stroked="t" strokeweight=".896719pt" strokecolor="#D1D100">
                <v:path arrowok="t"/>
              </v:shape>
            </v:group>
            <v:group style="position:absolute;left:9274;top:5330;width:123;height:100" coordorigin="9274,5330" coordsize="123,100">
              <v:shape style="position:absolute;left:9274;top:5330;width:123;height:100" coordorigin="9274,5330" coordsize="123,100" path="m9315,5349l9274,5383,9274,5391,9306,5430,9322,5430,9330,5427,9338,5421,9342,5416,9312,5416,9302,5415,9295,5410,9288,5402,9287,5391,9287,5381,9293,5371,9301,5367,9309,5364,9343,5364,9344,5360,9333,5360,9325,5352,9315,5349xe" filled="t" fillcolor="#FF0000" stroked="f">
                <v:path arrowok="t"/>
                <v:fill type="solid"/>
              </v:shape>
              <v:shape style="position:absolute;left:9274;top:5330;width:123;height:100" coordorigin="9274,5330" coordsize="123,100" path="m9343,5364l9309,5364,9318,5365,9328,5370,9334,5379,9338,5389,9336,5400,9331,5408,9322,5415,9312,5416,9342,5416,9344,5415,9347,5405,9349,5394,9385,5394,9392,5387,9365,5387,9357,5386,9350,5381,9346,5375,9342,5367,9343,5364xe" filled="t" fillcolor="#FF0000" stroked="f">
                <v:path arrowok="t"/>
                <v:fill type="solid"/>
              </v:shape>
              <v:shape style="position:absolute;left:9274;top:5330;width:123;height:100" coordorigin="9274,5330" coordsize="123,100" path="m9385,5394l9349,5394,9355,5399,9363,5402,9369,5402,9377,5399,9384,5395,9385,5394xe" filled="t" fillcolor="#FF0000" stroked="f">
                <v:path arrowok="t"/>
                <v:fill type="solid"/>
              </v:shape>
              <v:shape style="position:absolute;left:9274;top:5330;width:123;height:100" coordorigin="9274,5330" coordsize="123,100" path="m9387,5344l9361,5344,9369,5346,9377,5351,9382,5357,9384,5365,9384,5373,9379,5381,9373,5386,9365,5387,9392,5387,9393,5386,9396,5373,9396,5367,9395,5359,9393,5352,9387,5344xe" filled="t" fillcolor="#FF0000" stroked="f">
                <v:path arrowok="t"/>
                <v:fill type="solid"/>
              </v:shape>
              <v:shape style="position:absolute;left:9274;top:5330;width:123;height:100" coordorigin="9274,5330" coordsize="123,100" path="m9366,5330l9360,5330,9355,5332,9349,5333,9341,5338,9336,5344,9333,5351,9333,5360,9344,5360,9344,5359,9347,5351,9355,5346,9361,5344,9387,5344,9384,5340,9379,5336,9366,5330xe" filled="t" fillcolor="#FF0000" stroked="f">
                <v:path arrowok="t"/>
                <v:fill type="solid"/>
              </v:shape>
            </v:group>
            <v:group style="position:absolute;left:9306;top:5408;width:147;height:126" coordorigin="9306,5408" coordsize="147,126">
              <v:shape style="position:absolute;left:9306;top:5408;width:147;height:126" coordorigin="9306,5408" coordsize="147,126" path="m9419,5408l9306,5461,9326,5505,9336,5520,9344,5529,9352,5532,9361,5534,9371,5534,9379,5531,9389,5524,9395,5516,9361,5516,9353,5515,9346,5509,9326,5470,9366,5453,9382,5453,9379,5446,9414,5430,9429,5430,9419,5408xe" filled="t" fillcolor="#FF0000" stroked="f">
                <v:path arrowok="t"/>
                <v:fill type="solid"/>
              </v:shape>
              <v:shape style="position:absolute;left:9306;top:5408;width:147;height:126" coordorigin="9306,5408" coordsize="147,126" path="m9382,5453l9366,5453,9374,5472,9382,5493,9382,5499,9381,5505,9376,5510,9371,5513,9361,5516,9395,5516,9398,5507,9400,5497,9396,5486,9392,5473,9382,5453xe" filled="t" fillcolor="#FF0000" stroked="f">
                <v:path arrowok="t"/>
                <v:fill type="solid"/>
              </v:shape>
              <v:shape style="position:absolute;left:9306;top:5408;width:147;height:126" coordorigin="9306,5408" coordsize="147,126" path="m9429,5430l9414,5430,9440,5486,9452,5480,9429,5430xe" filled="t" fillcolor="#FF0000" stroked="f">
                <v:path arrowok="t"/>
                <v:fill type="solid"/>
              </v:shape>
            </v:group>
            <v:group style="position:absolute;left:21024;top:8468;width:96;height:84" coordorigin="21024,8468" coordsize="96,84">
              <v:shape style="position:absolute;left:21024;top:8468;width:96;height:84" coordorigin="21024,8468" coordsize="96,84" path="m21051,8468l21040,8471,21032,8476,21025,8487,21024,8499,21025,8507,21027,8517,21037,8533,21027,8536,21027,8552,21038,8547,21097,8547,21105,8546,21110,8541,21115,8534,21116,8531,21057,8531,21045,8525,21040,8519,21037,8512,21037,8496,21040,8490,21045,8487,21051,8485,21075,8485,21070,8477,21067,8472,21062,8471,21056,8469,21051,8468xe" filled="t" fillcolor="#D1D100" stroked="f">
                <v:path arrowok="t"/>
                <v:fill type="solid"/>
              </v:shape>
              <v:shape style="position:absolute;left:21024;top:8468;width:96;height:84" coordorigin="21024,8468" coordsize="96,84" path="m21075,8485l21051,8485,21057,8487,21060,8490,21064,8496,21067,8506,21068,8520,21072,8531,21084,8531,21081,8520,21080,8504,21076,8488,21075,8485xe" filled="t" fillcolor="#D1D100" stroked="f">
                <v:path arrowok="t"/>
                <v:fill type="solid"/>
              </v:shape>
              <v:shape style="position:absolute;left:21024;top:8468;width:96;height:84" coordorigin="21024,8468" coordsize="96,84" path="m21092,8471l21091,8485,21099,8488,21103,8493,21107,8499,21108,8509,21107,8520,21102,8526,21097,8530,21089,8531,21116,8531,21119,8525,21119,8511,21118,8495,21113,8483,21103,8476,21092,8471xe" filled="t" fillcolor="#D1D100" stroked="f">
                <v:path arrowok="t"/>
                <v:fill type="solid"/>
              </v:shape>
            </v:group>
            <v:group style="position:absolute;left:21027;top:8571;width:91;height:75" coordorigin="21027,8571" coordsize="91,75">
              <v:shape style="position:absolute;left:21027;top:8571;width:91;height:75" coordorigin="21027,8571" coordsize="91,75" path="m21118,8571l21027,8571,21027,8613,21052,8646,21060,8644,21067,8641,21072,8636,21075,8632,21113,8632,21114,8630,21046,8630,21043,8625,21040,8619,21038,8608,21038,8587,21118,8587,21118,8571xe" filled="t" fillcolor="#D1D100" stroked="f">
                <v:path arrowok="t"/>
                <v:fill type="solid"/>
              </v:shape>
              <v:shape style="position:absolute;left:21027;top:8571;width:91;height:75" coordorigin="21027,8571" coordsize="91,75" path="m21113,8632l21075,8632,21078,8636,21088,8643,21094,8643,21102,8641,21108,8638,21113,8633,21113,8632xe" filled="t" fillcolor="#D1D100" stroked="f">
                <v:path arrowok="t"/>
                <v:fill type="solid"/>
              </v:shape>
              <v:shape style="position:absolute;left:21027;top:8571;width:91;height:75" coordorigin="21027,8571" coordsize="91,75" path="m21081,8587l21068,8587,21068,8605,21067,8621,21065,8624,21062,8628,21057,8630,21114,8630,21114,8628,21092,8628,21086,8625,21081,8617,21081,8587xe" filled="t" fillcolor="#D1D100" stroked="f">
                <v:path arrowok="t"/>
                <v:fill type="solid"/>
              </v:shape>
              <v:shape style="position:absolute;left:21027;top:8571;width:91;height:75" coordorigin="21027,8571" coordsize="91,75" path="m21118,8587l21105,8587,21105,8616,21102,8622,21099,8627,21092,8628,21114,8628,21115,8627,21116,8619,21118,8608,21118,8587xe" filled="t" fillcolor="#D1D100" stroked="f">
                <v:path arrowok="t"/>
                <v:fill type="solid"/>
              </v:shape>
            </v:group>
            <v:group style="position:absolute;left:21027;top:8657;width:91;height:75" coordorigin="21027,8657" coordsize="91,75">
              <v:shape style="position:absolute;left:21027;top:8657;width:91;height:75" coordorigin="21027,8657" coordsize="91,75" path="m21118,8657l21105,8657,21105,8687,21027,8687,21027,8703,21105,8703,21105,8732,21118,8732,21118,8657xe" filled="t" fillcolor="#D1D100" stroked="f">
                <v:path arrowok="t"/>
                <v:fill type="solid"/>
              </v:shape>
            </v:group>
            <v:group style="position:absolute;left:21024;top:8742;width:96;height:84" coordorigin="21024,8742" coordsize="96,84">
              <v:shape style="position:absolute;left:21024;top:8742;width:96;height:84" coordorigin="21024,8742" coordsize="96,84" path="m21072,8742l21024,8775,21024,8793,21073,8826,21092,8823,21100,8820,21107,8815,21110,8812,21072,8812,21056,8809,21045,8804,21038,8794,21037,8785,21038,8773,21045,8764,21056,8759,21072,8758,21111,8758,21108,8754,21102,8750,21094,8745,21072,8742xe" filled="t" fillcolor="#D1D100" stroked="f">
                <v:path arrowok="t"/>
                <v:fill type="solid"/>
              </v:shape>
              <v:shape style="position:absolute;left:21024;top:8742;width:96;height:84" coordorigin="21024,8742" coordsize="96,84" path="m21111,8758l21072,8758,21088,8759,21099,8764,21105,8773,21108,8785,21105,8794,21099,8804,21088,8809,21072,8812,21110,8812,21113,8809,21119,8793,21119,8775,21116,8769,21113,8761,21111,8758xe" filled="t" fillcolor="#D1D100" stroked="f">
                <v:path arrowok="t"/>
                <v:fill type="solid"/>
              </v:shape>
            </v:group>
            <v:group style="position:absolute;left:21024;top:8840;width:96;height:80" coordorigin="21024,8840" coordsize="96,80">
              <v:shape style="position:absolute;left:21024;top:8840;width:96;height:80" coordorigin="21024,8840" coordsize="96,80" path="m21072,8840l21024,8874,21024,8883,21057,8920,21059,8904,21049,8903,21041,8898,21038,8890,21037,8882,21037,8875,21072,8855,21111,8855,21108,8852,21100,8847,21092,8844,21083,8842,21072,8840xe" filled="t" fillcolor="#D1D100" stroked="f">
                <v:path arrowok="t"/>
                <v:fill type="solid"/>
              </v:shape>
              <v:shape style="position:absolute;left:21024;top:8840;width:96;height:80" coordorigin="21024,8840" coordsize="96,80" path="m21111,8855l21072,8855,21088,8858,21099,8863,21102,8866,21105,8871,21107,8877,21108,8882,21107,8890,21103,8896,21097,8901,21089,8904,21091,8918,21119,8882,21119,8874,21113,8858,21111,8855xe" filled="t" fillcolor="#D1D100" stroked="f">
                <v:path arrowok="t"/>
                <v:fill type="solid"/>
              </v:shape>
            </v:group>
            <v:group style="position:absolute;left:21027;top:8925;width:91;height:75" coordorigin="21027,8925" coordsize="91,75">
              <v:shape style="position:absolute;left:21027;top:8925;width:91;height:75" coordorigin="21027,8925" coordsize="91,75" path="m21118,8925l21105,8925,21105,8957,21027,8957,21027,8971,21105,8971,21105,9000,21118,9000,21118,8925xe" filled="t" fillcolor="#D1D100" stroked="f">
                <v:path arrowok="t"/>
                <v:fill type="solid"/>
              </v:shape>
            </v:group>
            <v:group style="position:absolute;left:21027;top:9020;width:16;height:18" coordorigin="21027,9020" coordsize="16,18">
              <v:shape style="position:absolute;left:21027;top:9020;width:16;height:18" coordorigin="21027,9020" coordsize="16,18" path="m21027,9029l21043,9029e" filled="f" stroked="t" strokeweight=".97639pt" strokecolor="#D1D100">
                <v:path arrowok="t"/>
              </v:shape>
            </v:group>
            <v:group style="position:absolute;left:13581;top:1324;width:96;height:84" coordorigin="13581,1324" coordsize="96,84">
              <v:shape style="position:absolute;left:13581;top:1324;width:96;height:84" coordorigin="13581,1324" coordsize="96,84" path="m13614,1324l13608,1324,13597,1326,13589,1332,13582,1342,13581,1354,13582,1364,13584,1372,13589,1380,13595,1388,13584,1391,13584,1409,13595,1404,13622,1402,13654,1402,13662,1401,13667,1397,13673,1391,13674,1388,13624,1388,13614,1386,13608,1385,13602,1380,13597,1375,13594,1359,13595,1351,13597,1346,13602,1342,13633,1342,13627,1332,13624,1329,13619,1326,13614,1324xe" filled="t" fillcolor="#D1D100" stroked="f">
                <v:path arrowok="t"/>
                <v:fill type="solid"/>
              </v:shape>
              <v:shape style="position:absolute;left:13581;top:1324;width:96;height:84" coordorigin="13581,1324" coordsize="96,84" path="m13633,1342l13614,1342,13619,1346,13622,1353,13624,1362,13627,1377,13630,1388,13641,1388,13640,1375,13633,1343,13633,1342xe" filled="t" fillcolor="#D1D100" stroked="f">
                <v:path arrowok="t"/>
                <v:fill type="solid"/>
              </v:shape>
              <v:shape style="position:absolute;left:13581;top:1324;width:96;height:84" coordorigin="13581,1324" coordsize="96,84" path="m13649,1327l13648,1342,13656,1345,13661,1350,13664,1356,13665,1366,13664,1375,13661,1383,13654,1386,13646,1388,13674,1388,13676,1380,13676,1367,13675,1351,13670,1338,13662,1331,13649,1327xe" filled="t" fillcolor="#D1D100" stroked="f">
                <v:path arrowok="t"/>
                <v:fill type="solid"/>
              </v:shape>
            </v:group>
            <v:group style="position:absolute;left:13584;top:1428;width:91;height:73" coordorigin="13584,1428" coordsize="91,73">
              <v:shape style="position:absolute;left:13584;top:1428;width:91;height:73" coordorigin="13584,1428" coordsize="91,73" path="m13675,1428l13584,1428,13584,1468,13603,1501,13618,1501,13624,1498,13629,1493,13632,1487,13611,1487,13605,1485,13600,1482,13597,1474,13595,1463,13595,1442,13675,1442,13675,1428xe" filled="t" fillcolor="#D1D100" stroked="f">
                <v:path arrowok="t"/>
                <v:fill type="solid"/>
              </v:shape>
              <v:shape style="position:absolute;left:13584;top:1428;width:91;height:73" coordorigin="13584,1428" coordsize="91,73" path="m13638,1442l13625,1442,13625,1461,13624,1476,13622,1480,13619,1484,13614,1485,13611,1487,13632,1487,13637,1493,13640,1496,13646,1498,13651,1499,13659,1498,13665,1495,13670,1490,13673,1484,13646,1484,13643,1480,13638,1474,13638,1442xe" filled="t" fillcolor="#D1D100" stroked="f">
                <v:path arrowok="t"/>
                <v:fill type="solid"/>
              </v:shape>
              <v:shape style="position:absolute;left:13584;top:1428;width:91;height:73" coordorigin="13584,1428" coordsize="91,73" path="m13675,1442l13662,1442,13662,1471,13659,1479,13656,1484,13673,1484,13675,1476,13675,1442xe" filled="t" fillcolor="#D1D100" stroked="f">
                <v:path arrowok="t"/>
                <v:fill type="solid"/>
              </v:shape>
            </v:group>
            <v:group style="position:absolute;left:13584;top:1512;width:91;height:75" coordorigin="13584,1512" coordsize="91,75">
              <v:shape style="position:absolute;left:13584;top:1512;width:91;height:75" coordorigin="13584,1512" coordsize="91,75" path="m13675,1512l13662,1512,13662,1544,13584,1544,13584,1558,13662,1558,13662,1587,13675,1587,13675,1512xe" filled="t" fillcolor="#D1D100" stroked="f">
                <v:path arrowok="t"/>
                <v:fill type="solid"/>
              </v:shape>
            </v:group>
            <v:group style="position:absolute;left:13581;top:1598;width:96;height:83" coordorigin="13581,1598" coordsize="96,83">
              <v:shape style="position:absolute;left:13581;top:1598;width:96;height:83" coordorigin="13581,1598" coordsize="96,83" path="m13641,1598l13618,1598,13608,1601,13581,1640,13582,1649,13619,1681,13640,1681,13649,1679,13657,1675,13664,1670,13667,1667,13630,1667,13614,1665,13603,1659,13595,1651,13594,1640,13595,1629,13603,1621,13614,1614,13629,1613,13667,1613,13665,1611,13659,1605,13651,1601,13641,1598xe" filled="t" fillcolor="#D1D100" stroked="f">
                <v:path arrowok="t"/>
                <v:fill type="solid"/>
              </v:shape>
              <v:shape style="position:absolute;left:13581;top:1598;width:96;height:83" coordorigin="13581,1598" coordsize="96,83" path="m13667,1613l13629,1613,13645,1614,13656,1621,13662,1629,13665,1640,13664,1646,13630,1667,13667,1667,13670,1664,13673,1657,13676,1649,13676,1632,13675,1624,13667,1613xe" filled="t" fillcolor="#D1D100" stroked="f">
                <v:path arrowok="t"/>
                <v:fill type="solid"/>
              </v:shape>
            </v:group>
            <v:group style="position:absolute;left:13581;top:1697;width:96;height:80" coordorigin="13581,1697" coordsize="96,80">
              <v:shape style="position:absolute;left:13581;top:1697;width:96;height:80" coordorigin="13581,1697" coordsize="96,80" path="m13640,1697l13619,1697,13610,1699,13581,1738,13584,1751,13614,1777,13618,1761,13606,1758,13600,1753,13595,1746,13594,1737,13594,1730,13630,1711,13668,1711,13665,1708,13657,1703,13649,1700,13640,1697xe" filled="t" fillcolor="#D1D100" stroked="f">
                <v:path arrowok="t"/>
                <v:fill type="solid"/>
              </v:shape>
              <v:shape style="position:absolute;left:13581;top:1697;width:96;height:80" coordorigin="13581,1697" coordsize="96,80" path="m13668,1711l13630,1711,13645,1713,13656,1719,13661,1723,13664,1732,13665,1738,13664,1746,13661,1751,13654,1756,13646,1759,13648,1775,13656,1774,13661,1770,13667,1767,13670,1762,13675,1751,13676,1738,13676,1729,13675,1721,13668,1711xe" filled="t" fillcolor="#D1D100" stroked="f">
                <v:path arrowok="t"/>
                <v:fill type="solid"/>
              </v:shape>
            </v:group>
            <v:group style="position:absolute;left:13584;top:1781;width:91;height:75" coordorigin="13584,1781" coordsize="91,75">
              <v:shape style="position:absolute;left:13584;top:1781;width:91;height:75" coordorigin="13584,1781" coordsize="91,75" path="m13675,1781l13662,1781,13662,1812,13584,1812,13584,1828,13662,1828,13662,1856,13675,1856,13675,1781xe" filled="t" fillcolor="#D1D100" stroked="f">
                <v:path arrowok="t"/>
                <v:fill type="solid"/>
              </v:shape>
            </v:group>
            <v:group style="position:absolute;left:13584;top:1877;width:18;height:16" coordorigin="13584,1877" coordsize="18,16">
              <v:shape style="position:absolute;left:13584;top:1877;width:18;height:16" coordorigin="13584,1877" coordsize="18,16" path="m13584,1885l13602,1885e" filled="f" stroked="t" strokeweight=".896055pt" strokecolor="#D1D100">
                <v:path arrowok="t"/>
              </v:shape>
            </v:group>
            <v:group style="position:absolute;left:29037;top:14698;width:120;height:49" coordorigin="29037,14698" coordsize="120,49">
              <v:shape style="position:absolute;left:29037;top:14698;width:120;height:49" coordorigin="29037,14698" coordsize="120,49" path="m29098,14706l29075,14706,29069,14712,29067,14722,29067,14730,29071,14736,29075,14741,29082,14744,29090,14747,29134,14747,29142,14744,29147,14741,29098,14741,29088,14739,29082,14736,29077,14730,29074,14723,29077,14715,29082,14711,29088,14707,29098,14706xe" filled="t" fillcolor="#000000" stroked="f">
                <v:path arrowok="t"/>
                <v:fill type="solid"/>
              </v:shape>
              <v:shape style="position:absolute;left:29037;top:14698;width:120;height:49" coordorigin="29037,14698" coordsize="120,49" path="m29146,14706l29126,14706,29134,14707,29141,14711,29147,14715,29149,14723,29147,14730,29142,14736,29136,14739,29128,14741,29147,14741,29152,14736,29155,14730,29157,14722,29154,14712,29149,14709,29146,14706xe" filled="t" fillcolor="#000000" stroked="f">
                <v:path arrowok="t"/>
                <v:fill type="solid"/>
              </v:shape>
              <v:shape style="position:absolute;left:29037;top:14698;width:120;height:49" coordorigin="29037,14698" coordsize="120,49" path="m29154,14698l29037,14698,29037,14706,29154,14706,29154,14698xe" filled="t" fillcolor="#000000" stroked="f">
                <v:path arrowok="t"/>
                <v:fill type="solid"/>
              </v:shape>
            </v:group>
            <v:group style="position:absolute;left:29069;top:14773;width:84;height:57" coordorigin="29069,14773" coordsize="84,57">
              <v:shape style="position:absolute;left:29069;top:14773;width:84;height:57" coordorigin="29069,14773" coordsize="84,57" path="m29091,14773l29069,14797,29072,14808,29077,14816,29074,14819,29072,14825,29072,14830,29079,14830,29080,14824,29085,14822,29138,14822,29144,14819,29149,14816,29087,14816,29080,14808,29077,14798,29077,14792,29079,14787,29080,14784,29085,14781,29110,14781,29109,14779,29101,14774,29091,14773xe" filled="t" fillcolor="#000000" stroked="f">
                <v:path arrowok="t"/>
                <v:fill type="solid"/>
              </v:shape>
              <v:shape style="position:absolute;left:29069;top:14773;width:84;height:57" coordorigin="29069,14773" coordsize="84,57" path="m29110,14781l29099,14781,29104,14784,29107,14787,29109,14793,29115,14816,29123,14816,29118,14797,29114,14786,29110,14781xe" filled="t" fillcolor="#000000" stroked="f">
                <v:path arrowok="t"/>
                <v:fill type="solid"/>
              </v:shape>
              <v:shape style="position:absolute;left:29069;top:14773;width:84;height:57" coordorigin="29069,14773" coordsize="84,57" path="m29130,14774l29130,14782,29136,14784,29142,14787,29146,14792,29146,14806,29142,14811,29136,14814,29130,14816,29149,14816,29152,14811,29154,14806,29154,14798,29152,14790,29147,14782,29139,14776,29130,14774xe" filled="t" fillcolor="#000000" stroked="f">
                <v:path arrowok="t"/>
                <v:fill type="solid"/>
              </v:shape>
            </v:group>
            <v:group style="position:absolute;left:29067;top:14848;width:89;height:48" coordorigin="29067,14848" coordsize="89,48">
              <v:shape style="position:absolute;left:29067;top:14848;width:89;height:48" coordorigin="29067,14848" coordsize="89,48" path="m29095,14848l29083,14849,29074,14854,29069,14860,29067,14872,29067,14880,29071,14886,29074,14891,29080,14894,29087,14895,29104,14895,29110,14894,29114,14891,29114,14889,29095,14889,29087,14887,29080,14884,29075,14880,29074,14872,29077,14862,29080,14859,29083,14857,29095,14856,29095,14848xe" filled="t" fillcolor="#000000" stroked="f">
                <v:path arrowok="t"/>
                <v:fill type="solid"/>
              </v:shape>
              <v:shape style="position:absolute;left:29067;top:14848;width:89;height:48" coordorigin="29067,14848" coordsize="89,48" path="m29126,14884l29117,14884,29123,14891,29133,14894,29144,14892,29150,14889,29153,14886,29133,14886,29126,14884xe" filled="t" fillcolor="#000000" stroked="f">
                <v:path arrowok="t"/>
                <v:fill type="solid"/>
              </v:shape>
              <v:shape style="position:absolute;left:29067;top:14848;width:89;height:48" coordorigin="29067,14848" coordsize="89,48" path="m29118,14864l29112,14864,29112,14870,29110,14878,29107,14884,29103,14887,29095,14889,29114,14889,29117,14884,29126,14884,29123,14881,29120,14876,29118,14870,29118,14864xe" filled="t" fillcolor="#000000" stroked="f">
                <v:path arrowok="t"/>
                <v:fill type="solid"/>
              </v:shape>
              <v:shape style="position:absolute;left:29067;top:14848;width:89;height:48" coordorigin="29067,14848" coordsize="89,48" path="m29130,14849l29130,14857,29141,14857,29146,14860,29147,14865,29149,14873,29147,14878,29144,14883,29139,14886,29153,14886,29155,14883,29157,14873,29155,14862,29150,14854,29142,14851,29130,14849xe" filled="t" fillcolor="#000000" stroked="f">
                <v:path arrowok="t"/>
                <v:fill type="solid"/>
              </v:shape>
            </v:group>
            <v:group style="position:absolute;left:29037;top:14923;width:120;height:49" coordorigin="29037,14923" coordsize="120,49">
              <v:shape style="position:absolute;left:29037;top:14923;width:120;height:49" coordorigin="29037,14923" coordsize="120,49" path="m29098,14931l29075,14931,29069,14938,29067,14946,29067,14954,29071,14961,29075,14966,29082,14969,29090,14972,29134,14972,29142,14970,29147,14966,29098,14966,29088,14964,29082,14961,29077,14954,29074,14948,29077,14940,29082,14935,29088,14932,29098,14931xe" filled="t" fillcolor="#000000" stroked="f">
                <v:path arrowok="t"/>
                <v:fill type="solid"/>
              </v:shape>
              <v:shape style="position:absolute;left:29037;top:14923;width:120;height:49" coordorigin="29037,14923" coordsize="120,49" path="m29146,14931l29126,14931,29134,14932,29141,14935,29147,14940,29149,14948,29147,14954,29142,14961,29136,14964,29128,14966,29147,14966,29152,14961,29155,14954,29157,14946,29154,14937,29149,14934,29146,14931xe" filled="t" fillcolor="#000000" stroked="f">
                <v:path arrowok="t"/>
                <v:fill type="solid"/>
              </v:shape>
              <v:shape style="position:absolute;left:29037;top:14923;width:120;height:49" coordorigin="29037,14923" coordsize="120,49" path="m29154,14923l29037,14923,29037,14931,29154,14931,29154,14923xe" filled="t" fillcolor="#000000" stroked="f">
                <v:path arrowok="t"/>
                <v:fill type="solid"/>
              </v:shape>
            </v:group>
            <v:group style="position:absolute;left:29069;top:15001;width:13;height:13" coordorigin="29069,15001" coordsize="13,13">
              <v:shape style="position:absolute;left:29069;top:15001;width:13;height:13" coordorigin="29069,15001" coordsize="13,13" path="m29069,15007l29082,15007e" filled="f" stroked="t" strokeweight=".737375pt" strokecolor="#000000">
                <v:path arrowok="t"/>
              </v:shape>
            </v:group>
            <v:group style="position:absolute;left:351;top:20901;width:120;height:88" coordorigin="351,20901" coordsize="120,88">
              <v:shape style="position:absolute;left:351;top:20901;width:120;height:88" coordorigin="351,20901" coordsize="120,88" path="m470,20989l351,20955,351,20901,470,20933e" filled="f" stroked="t" strokeweight=".717047pt" strokecolor="#000000">
                <v:path arrowok="t"/>
              </v:shape>
            </v:group>
            <v:group style="position:absolute;left:387;top:20839;width:83;height:62" coordorigin="387,20839" coordsize="83,62">
              <v:shape style="position:absolute;left:387;top:20839;width:83;height:62" coordorigin="387,20839" coordsize="83,62" path="m456,20901l400,20887,400,20885,398,20885,397,20885,397,20884,395,20884,394,20882,392,20880,390,20880,390,20879,389,20877,389,20876,387,20874,387,20845,389,20845,389,20844,390,20842,392,20841,394,20841,395,20841,397,20839,398,20839,400,20841,456,20855,457,20855,459,20857,461,20857,462,20858,464,20858,464,20860,465,20861,467,20861,467,20863,468,20864,468,20866,470,20868,470,20895,468,20896,468,20898,467,20900,465,20901,457,20901,456,20901e" filled="f" stroked="t" strokeweight=".717047pt" strokecolor="#000000">
                <v:path arrowok="t"/>
              </v:shape>
            </v:group>
            <v:group style="position:absolute;left:351;top:20756;width:120;height:72" coordorigin="351,20756" coordsize="120,72">
              <v:shape style="position:absolute;left:351;top:20756;width:120;height:72" coordorigin="351,20756" coordsize="120,72" path="m387,20762l387,20794,387,20796,387,20798,387,20799,389,20801,389,20802,389,20804,390,20804,390,20806,392,20807,394,20807,394,20809,395,20809,397,20810,398,20812,400,20812,456,20828,457,20828,459,20828,461,20828,462,20828,464,20828,464,20826,465,20826,467,20826,467,20825,468,20825,468,20823,470,20821,470,20794,468,20793,468,20791,468,20790,467,20788,465,20786,464,20785,462,20783,461,20783,461,20782,459,20782,457,20782,456,20780,363,20756,355,20756,355,20758,354,20758,352,20759,351,20761,351,20762,351,20764,351,20766,351,20799e" filled="f" stroked="t" strokeweight=".717047pt" strokecolor="#000000">
                <v:path arrowok="t"/>
              </v:shape>
            </v:group>
            <v:group style="position:absolute;left:387;top:20691;width:83;height:65" coordorigin="387,20691" coordsize="83,65">
              <v:shape style="position:absolute;left:387;top:20691;width:83;height:65" coordorigin="387,20691" coordsize="83,65" path="m470,20756l387,20734,387,20702,387,20700,387,20699,387,20697,389,20697,389,20696,390,20694,392,20692,394,20692,395,20692,397,20691,398,20691,400,20692,470,20710e" filled="f" stroked="t" strokeweight=".717047pt" strokecolor="#000000">
                <v:path arrowok="t"/>
              </v:shape>
            </v:group>
            <v:group style="position:absolute;left:465;top:20681;width:10;height:3" coordorigin="465,20681" coordsize="10,3">
              <v:shape style="position:absolute;left:465;top:20681;width:10;height:3" coordorigin="465,20681" coordsize="10,3" path="m465,20681l475,20684e" filled="f" stroked="t" strokeweight=".717047pt" strokecolor="#000000">
                <v:path arrowok="t"/>
              </v:shape>
            </v:group>
            <v:group style="position:absolute;left:387;top:20559;width:83;height:65" coordorigin="387,20559" coordsize="83,65">
              <v:shape style="position:absolute;left:387;top:20559;width:83;height:65" coordorigin="387,20559" coordsize="83,65" path="m387,20605l456,20624,457,20624,459,20624,461,20624,462,20624,464,20624,464,20622,465,20622,467,20622,467,20621,468,20621,468,20619,470,20617,470,20616,470,20614,470,20613,470,20581,387,20559e" filled="f" stroked="t" strokeweight=".717047pt" strokecolor="#000000">
                <v:path arrowok="t"/>
              </v:shape>
            </v:group>
            <v:group style="position:absolute;left:351;top:20404;width:120;height:72" coordorigin="351,20404" coordsize="120,72">
              <v:shape style="position:absolute;left:351;top:20404;width:120;height:72" coordorigin="351,20404" coordsize="120,72" path="m387,20410l387,20442,387,20444,387,20445,387,20447,389,20449,389,20450,389,20452,390,20453,392,20455,394,20455,394,20457,395,20458,397,20458,398,20460,400,20460,456,20476,457,20476,459,20476,461,20476,462,20476,464,20476,464,20474,465,20474,467,20474,467,20472,468,20472,468,20471,470,20469,470,20442,468,20441,468,20439,468,20437,467,20437,467,20436,465,20434,464,20434,464,20433,462,20431,461,20431,459,20429,457,20429,456,20429,363,20404,355,20404,355,20406,354,20406,352,20407,351,20409,351,20410,351,20412,351,20414,351,20447e" filled="f" stroked="t" strokeweight=".717047pt" strokecolor="#000000">
                <v:path arrowok="t"/>
              </v:shape>
            </v:group>
            <v:group style="position:absolute;left:387;top:20335;width:83;height:67" coordorigin="387,20335" coordsize="83,67">
              <v:shape style="position:absolute;left:387;top:20335;width:83;height:67" coordorigin="387,20335" coordsize="83,67" path="m456,20355l387,20335,387,20369,387,20371,387,20372,387,20374,389,20375,389,20377,390,20378,390,20380,392,20380,394,20382,394,20383,395,20383,397,20385,398,20385,400,20386,456,20401,457,20401,459,20402,461,20402,461,20401,462,20401,464,20401,465,20401,467,20399,468,20398,468,20396,470,20396,470,20367,468,20366,468,20364,467,20363,467,20361,465,20361,464,20359,464,20358,462,20358,461,20358,461,20356,459,20356,457,20355,456,20355,457,20355,465,20355,465,20353,467,20353,468,20353,468,20351,470,20351,470,20350e" filled="f" stroked="t" strokeweight=".717047pt" strokecolor="#000000">
                <v:path arrowok="t"/>
              </v:shape>
            </v:group>
            <v:group style="position:absolute;left:387;top:20238;width:83;height:92" coordorigin="387,20238" coordsize="83,92">
              <v:shape style="position:absolute;left:387;top:20238;width:83;height:92" coordorigin="387,20238" coordsize="83,92" path="m470,20331l387,20308,387,20248,387,20246,387,20245,387,20243,389,20243,389,20241,390,20240,392,20238,400,20238,470,20257e" filled="f" stroked="t" strokeweight=".717047pt" strokecolor="#000000">
                <v:path arrowok="t"/>
              </v:shape>
            </v:group>
            <v:group style="position:absolute;left:387;top:20272;width:83;height:22" coordorigin="387,20272" coordsize="83,22">
              <v:shape style="position:absolute;left:387;top:20272;width:83;height:22" coordorigin="387,20272" coordsize="83,22" path="m470,20294l387,20272e" filled="f" stroked="t" strokeweight=".717047pt" strokecolor="#000000">
                <v:path arrowok="t"/>
              </v:shape>
            </v:group>
            <v:group style="position:absolute;left:387;top:20160;width:83;height:65" coordorigin="387,20160" coordsize="83,65">
              <v:shape style="position:absolute;left:387;top:20160;width:83;height:65" coordorigin="387,20160" coordsize="83,65" path="m456,20179l387,20160,387,20192,387,20194,387,20195,387,20197,389,20198,389,20200,389,20202,390,20203,392,20205,394,20206,395,20208,397,20208,397,20210,398,20210,400,20210,456,20226,457,20226,459,20226,461,20226,462,20226,464,20226,465,20224,467,20224,467,20222,468,20222,468,20221,470,20219,470,20218,470,20192,468,20190,468,20189,468,20187,467,20187,467,20186,465,20184,464,20184,464,20182,462,20182,461,20181,459,20179,457,20179,456,20179,457,20179,459,20179,461,20179,462,20179,464,20179,465,20178,467,20178,468,20176,470,20175,470,20173e" filled="f" stroked="t" strokeweight=".717047pt" strokecolor="#000000">
                <v:path arrowok="t"/>
              </v:shape>
              <v:shape style="position:absolute;left:41;top:18120;width:135;height:814" type="#_x0000_t75">
                <v:imagedata r:id="rId205" o:title=""/>
              </v:shape>
            </v:group>
            <v:group style="position:absolute;left:26983;top:22206;width:2;height:102" coordorigin="26983,22206" coordsize="2,102">
              <v:shape style="position:absolute;left:26983;top:22206;width:2;height:102" coordorigin="26983,22206" coordsize="0,102" path="m26983,22308l26983,22206e" filled="f" stroked="t" strokeweight=".717047pt" strokecolor="#000000">
                <v:path arrowok="t"/>
              </v:shape>
            </v:group>
            <v:group style="position:absolute;left:26983;top:22206;width:48;height:62" coordorigin="26983,22206" coordsize="48,62">
              <v:shape style="position:absolute;left:26983;top:22206;width:48;height:62" coordorigin="26983,22206" coordsize="48,62" path="m27031,22206l26983,22268e" filled="f" stroked="t" strokeweight=".717047pt" strokecolor="#000000">
                <v:path arrowok="t"/>
              </v:shape>
            </v:group>
            <v:group style="position:absolute;left:26999;top:22249;width:32;height:59" coordorigin="26999,22249" coordsize="32,59">
              <v:shape style="position:absolute;left:26999;top:22249;width:32;height:59" coordorigin="26999,22249" coordsize="32,59" path="m26999,22249l27031,22308e" filled="f" stroked="t" strokeweight=".717047pt" strokecolor="#000000">
                <v:path arrowok="t"/>
              </v:shape>
            </v:group>
            <v:group style="position:absolute;left:27055;top:22236;width:40;height:72" coordorigin="27055,22236" coordsize="40,72">
              <v:shape style="position:absolute;left:27055;top:22236;width:40;height:72" coordorigin="27055,22236" coordsize="40,72" path="m27055,22297l27055,22249,27055,22248,27055,22246,27055,22244,27057,22243,27057,22241,27058,22241,27058,22240,27060,22240,27061,22238,27063,22238,27065,22238,27066,22238,27066,22236,27082,22236,27084,22238,27085,22238,27087,22238,27088,22240,27090,22240,27090,22241,27092,22241,27092,22243,27093,22243,27093,22244,27093,22246,27095,22248,27095,22249,27095,22297,27095,22299,27093,22300,27093,22302,27093,22303,27092,22303,27092,22305,27090,22305,27090,22307,27088,22307,27087,22308,27085,22308,27084,22308,27061,22308,27060,22307,27058,22307,27058,22305,27057,22305,27057,22303,27055,22302,27055,22300,27055,22299,27055,22297e" filled="f" stroked="t" strokeweight=".717047pt" strokecolor="#000000">
                <v:path arrowok="t"/>
              </v:shape>
            </v:group>
            <v:group style="position:absolute;left:27119;top:22236;width:40;height:72" coordorigin="27119,22236" coordsize="40,72">
              <v:shape style="position:absolute;left:27119;top:22236;width:40;height:72" coordorigin="27119,22236" coordsize="40,72" path="m27119,22308l27119,22236,27146,22236,27147,22238,27149,22238,27151,22238,27152,22240,27154,22240,27154,22241,27155,22241,27155,22243,27157,22244,27157,22246,27157,22248,27159,22249,27159,22308e" filled="f" stroked="t" strokeweight=".717047pt" strokecolor="#000000">
                <v:path arrowok="t"/>
              </v:shape>
            </v:group>
            <v:group style="position:absolute;left:27181;top:22236;width:40;height:72" coordorigin="27181,22236" coordsize="40,72">
              <v:shape style="position:absolute;left:27181;top:22236;width:40;height:72" coordorigin="27181,22236" coordsize="40,72" path="m27181,22236l27181,22297,27181,22299,27182,22299,27182,22300,27182,22302,27182,22303,27184,22303,27184,22305,27186,22305,27186,22307,27187,22307,27189,22308,27190,22308,27192,22308,27194,22308,27221,22308,27221,22236e" filled="f" stroked="t" strokeweight=".717047pt" strokecolor="#000000">
                <v:path arrowok="t"/>
              </v:shape>
            </v:group>
            <v:group style="position:absolute;left:27245;top:22236;width:40;height:104" coordorigin="27245,22236" coordsize="40,104">
              <v:shape style="position:absolute;left:27245;top:22236;width:40;height:104" coordorigin="27245,22236" coordsize="40,104" path="m27245,22340l27245,22236,27273,22236,27273,22238,27275,22238,27276,22238,27278,22238,27280,22240,27281,22240,27281,22241,27283,22243,27283,22244,27284,22244,27284,22246,27284,22300,27283,22302,27283,22303,27281,22305,27281,22307,27280,22307,27278,22308,27276,22308,27275,22308,27273,22308,27245,22308e" filled="f" stroked="t" strokeweight=".717047pt" strokecolor="#000000">
                <v:path arrowok="t"/>
              </v:shape>
            </v:group>
            <v:group style="position:absolute;left:27308;top:22236;width:40;height:72" coordorigin="27308,22236" coordsize="40,72">
              <v:shape style="position:absolute;left:27308;top:22236;width:40;height:72" coordorigin="27308,22236" coordsize="40,72" path="m27308,22297l27308,22249,27308,22248,27308,22246,27310,22244,27310,22243,27312,22241,27313,22240,27315,22240,27315,22238,27316,22238,27318,22238,27319,22238,27321,22236,27337,22236,27337,22238,27339,22238,27340,22238,27342,22238,27342,22240,27343,22240,27345,22241,27347,22243,27347,22244,27348,22244,27348,22246,27348,22300,27347,22302,27347,22303,27345,22305,27343,22307,27342,22307,27342,22308,27340,22308,27315,22308,27315,22307,27313,22307,27312,22305,27310,22303,27310,22302,27310,22300,27308,22300,27308,22299,27308,22297e" filled="f" stroked="t" strokeweight=".717047pt" strokecolor="#000000">
                <v:path arrowok="t"/>
              </v:shape>
            </v:group>
            <v:group style="position:absolute;left:27372;top:22236;width:40;height:72" coordorigin="27372,22236" coordsize="40,72">
              <v:shape style="position:absolute;left:27372;top:22236;width:40;height:72" coordorigin="27372,22236" coordsize="40,72" path="m27372,22297l27372,22249,27372,22248,27372,22246,27372,22244,27374,22244,27374,22243,27375,22241,27377,22240,27378,22240,27378,22238,27380,22238,27382,22238,27383,22238,27385,22236,27399,22236,27401,22238,27402,22238,27404,22238,27406,22238,27406,22240,27407,22240,27409,22241,27410,22243,27410,22244,27412,22246,27412,22248,27412,22249,27412,22297,27412,22299,27412,22300,27410,22300,27410,22302,27410,22303,27409,22305,27407,22307,27406,22307,27406,22308,27378,22308,27378,22307,27377,22307,27375,22305,27374,22303,27374,22302,27372,22300,27372,22299,27372,22297e" filled="f" stroked="t" strokeweight=".717047pt" strokecolor="#000000">
                <v:path arrowok="t"/>
              </v:shape>
            </v:group>
            <v:group style="position:absolute;left:27372;top:22206;width:24;height:43" coordorigin="27372,22206" coordsize="24,43">
              <v:shape style="position:absolute;left:27372;top:22206;width:24;height:43" coordorigin="27372,22206" coordsize="24,43" path="m27372,22249l27372,22217,27372,22216,27372,22214,27374,22213,27374,22211,27375,22209,27377,22208,27378,22208,27378,22206,27390,22206,27390,22208,27391,22208,27393,22209,27394,22211,27394,22213,27396,22213,27396,22222,27394,22222,27394,22224,27393,22225,27391,22225,27380,22236e" filled="f" stroked="t" strokeweight=".717047pt" strokecolor="#000000">
                <v:path arrowok="t"/>
              </v:shape>
            </v:group>
            <v:group style="position:absolute;left:27436;top:22236;width:48;height:72" coordorigin="27436,22236" coordsize="48,72">
              <v:shape style="position:absolute;left:27436;top:22236;width:48;height:72" coordorigin="27436,22236" coordsize="48,72" path="m27476,22297l27476,22236,27447,22236,27447,22238,27445,22238,27444,22238,27442,22238,27442,22240,27441,22240,27439,22240,27439,22241,27437,22243,27437,22244,27436,22244,27436,22300,27437,22302,27437,22303,27439,22305,27439,22307,27441,22307,27442,22307,27442,22308,27468,22308,27469,22307,27471,22307,27472,22305,27472,22303,27474,22303,27474,22302,27474,22300,27476,22299,27476,22297,27476,22299,27476,22300,27476,22302,27477,22302,27477,22303,27477,22305,27479,22305,27479,22307,27480,22307,27480,22308,27482,22308,27484,22308e" filled="f" stroked="t" strokeweight=".717047pt" strokecolor="#000000">
                <v:path arrowok="t"/>
              </v:shape>
            </v:group>
            <v:group style="position:absolute;left:27500;top:22236;width:40;height:72" coordorigin="27500,22236" coordsize="40,72">
              <v:shape style="position:absolute;left:27500;top:22236;width:40;height:72" coordorigin="27500,22236" coordsize="40,72" path="m27500,22308l27515,22236,27539,22236,27539,22308e" filled="f" stroked="t" strokeweight=".717047pt" strokecolor="#000000">
                <v:path arrowok="t"/>
              </v:shape>
            </v:group>
            <v:group style="position:absolute;left:27556;top:22309;width:14;height:2" coordorigin="27556,22309" coordsize="14,2">
              <v:shape style="position:absolute;left:27556;top:22309;width:14;height:2" coordorigin="27556,22309" coordsize="14,0" path="m27556,22309l27570,22309e" filled="f" stroked="t" strokeweight=".398359pt" strokecolor="#000000">
                <v:path arrowok="t"/>
              </v:shape>
            </v:group>
            <v:group style="position:absolute;left:27556;top:22261;width:14;height:2" coordorigin="27556,22261" coordsize="14,2">
              <v:shape style="position:absolute;left:27556;top:22261;width:14;height:2" coordorigin="27556,22261" coordsize="14,0" path="m27556,22261l27570,22261e" filled="f" stroked="t" strokeweight=".398359pt" strokecolor="#000000">
                <v:path arrowok="t"/>
              </v:shape>
            </v:group>
            <v:group style="position:absolute;left:29839;top:22206;width:2;height:102" coordorigin="29839,22206" coordsize="2,102">
              <v:shape style="position:absolute;left:29839;top:22206;width:2;height:102" coordorigin="29839,22206" coordsize="0,102" path="m29839,22308l29839,22206e" filled="f" stroked="t" strokeweight=".717047pt" strokecolor="#000000">
                <v:path arrowok="t"/>
              </v:shape>
            </v:group>
            <v:group style="position:absolute;left:29799;top:22222;width:80;height:62" coordorigin="29799,22222" coordsize="80,62">
              <v:shape style="position:absolute;left:29799;top:22222;width:80;height:62" coordorigin="29799,22222" coordsize="80,62" path="m29850,22222l29828,22222,29824,22222,29823,22222,29820,22222,29818,22224,29815,22224,29813,22225,29812,22227,29808,22228,29807,22230,29805,22232,29804,22233,29802,22235,29802,22238,29800,22240,29800,22241,29799,22244,29799,22246,29799,22249,29799,22257,29799,22259,29799,22262,29800,22265,29800,22267,29802,22268,29802,22271,29804,22273,29805,22275,29807,22276,29808,22278,29812,22279,29813,22281,29815,22283,29818,22283,29820,22284,29858,22284,29859,22283,29863,22283,29864,22281,29866,22279,29869,22278,29871,22276,29872,22275,29874,22273,29875,22271,29875,22268,29877,22267,29877,22265,29879,22262,29879,22244,29877,22241,29877,22240,29875,22238,29875,22235,29874,22233,29872,22232,29871,22230,29869,22228,29866,22227,29864,22225,29863,22224,29859,22224,29858,22222,29855,22222,29853,22222,29850,22222e" filled="f" stroked="t" strokeweight=".717047pt" strokecolor="#000000">
                <v:path arrowok="t"/>
              </v:shape>
            </v:group>
            <v:group style="position:absolute;left:29902;top:22236;width:40;height:72" coordorigin="29902,22236" coordsize="40,72">
              <v:shape style="position:absolute;left:29902;top:22236;width:40;height:72" coordorigin="29902,22236" coordsize="40,72" path="m29902,22297l29902,22249,29902,22248,29902,22246,29902,22244,29904,22244,29904,22243,29906,22241,29906,22240,29907,22240,29909,22240,29909,22238,29910,22238,29912,22238,29914,22238,29914,22236,29930,22236,29931,22238,29933,22238,29934,22238,29936,22240,29937,22240,29939,22241,29939,22243,29941,22243,29941,22244,29941,22246,29942,22248,29942,22249,29942,22297,29942,22299,29941,22300,29941,22302,29941,22303,29939,22303,29939,22305,29937,22307,29936,22307,29934,22308,29909,22308,29909,22307,29907,22307,29906,22307,29906,22305,29904,22303,29904,22302,29902,22300,29902,22299,29902,22297e" filled="f" stroked="t" strokeweight=".717047pt" strokecolor="#000000">
                <v:path arrowok="t"/>
              </v:shape>
            </v:group>
            <v:group style="position:absolute;left:29966;top:22236;width:40;height:104" coordorigin="29966,22236" coordsize="40,104">
              <v:shape style="position:absolute;left:29966;top:22236;width:40;height:104" coordorigin="29966,22236" coordsize="40,104" path="m29966,22340l29966,22236,29993,22236,29995,22238,29996,22238,29998,22238,30000,22240,30001,22240,30001,22241,30003,22241,30003,22243,30004,22243,30004,22244,30004,22246,30004,22248,30006,22248,30006,22249,30006,22297,30006,22299,30004,22299,30004,22300,30004,22302,30004,22303,30003,22303,30003,22305,30001,22305,30001,22307,30000,22307,29998,22308,29996,22308,29995,22308,29993,22308,29966,22308e" filled="f" stroked="t" strokeweight=".717047pt" strokecolor="#000000">
                <v:path arrowok="t"/>
              </v:shape>
            </v:group>
            <v:group style="position:absolute;left:30030;top:22236;width:46;height:72" coordorigin="30030,22236" coordsize="46,72">
              <v:shape style="position:absolute;left:30030;top:22236;width:46;height:72" coordorigin="30030,22236" coordsize="46,72" path="m30030,22308l30030,22236,30054,22273,30076,22236,30076,22308e" filled="f" stroked="t" strokeweight=".717047pt" strokecolor="#000000">
                <v:path arrowok="t"/>
              </v:shape>
            </v:group>
            <v:group style="position:absolute;left:30100;top:22236;width:48;height:72" coordorigin="30100,22236" coordsize="48,72">
              <v:shape style="position:absolute;left:30100;top:22236;width:48;height:72" coordorigin="30100,22236" coordsize="48,72" path="m30140,22297l30140,22236,30113,22236,30111,22238,30110,22238,30108,22238,30106,22240,30105,22240,30105,22241,30103,22241,30103,22243,30102,22243,30102,22244,30102,22246,30100,22248,30100,22249,30100,22297,30100,22299,30102,22300,30102,22302,30102,22303,30103,22303,30103,22305,30105,22305,30105,22307,30106,22307,30108,22308,30110,22308,30111,22308,30133,22308,30135,22307,30137,22307,30137,22305,30138,22305,30138,22303,30140,22302,30140,22300,30140,22299,30140,22297,30140,22299,30141,22300,30141,22302,30141,22303,30143,22305,30145,22307,30146,22308,30148,22308e" filled="f" stroked="t" strokeweight=".717047pt" strokecolor="#000000">
                <v:path arrowok="t"/>
              </v:shape>
            </v:group>
            <v:group style="position:absolute;left:30164;top:22236;width:64;height:72" coordorigin="30164,22236" coordsize="64,72">
              <v:shape style="position:absolute;left:30164;top:22236;width:64;height:72" coordorigin="30164,22236" coordsize="64,72" path="m30164,22308l30164,22236,30216,22236,30216,22238,30218,22238,30220,22238,30221,22238,30221,22240,30223,22240,30224,22241,30226,22243,30226,22244,30227,22244,30227,22246,30227,22248,30227,22249,30227,22308e" filled="f" stroked="t" strokeweight=".717047pt" strokecolor="#000000">
                <v:path arrowok="t"/>
              </v:shape>
            </v:group>
            <v:group style="position:absolute;left:30196;top:22236;width:2;height:72" coordorigin="30196,22236" coordsize="2,72">
              <v:shape style="position:absolute;left:30196;top:22236;width:2;height:72" coordorigin="30196,22236" coordsize="0,72" path="m30196,22308l30196,22236e" filled="f" stroked="t" strokeweight=".717047pt" strokecolor="#000000">
                <v:path arrowok="t"/>
              </v:shape>
            </v:group>
            <v:group style="position:absolute;left:30339;top:22206;width:56;height:102" coordorigin="30339,22206" coordsize="56,102">
              <v:shape style="position:absolute;left:30339;top:22206;width:56;height:102" coordorigin="30339,22206" coordsize="56,102" path="m30339,22308l30366,22206,30395,22308e" filled="f" stroked="t" strokeweight=".717047pt" strokecolor="#000000">
                <v:path arrowok="t"/>
              </v:shape>
            </v:group>
            <v:group style="position:absolute;left:30347;top:22276;width:40;height:2" coordorigin="30347,22276" coordsize="40,2">
              <v:shape style="position:absolute;left:30347;top:22276;width:40;height:2" coordorigin="30347,22276" coordsize="40,0" path="m30347,22276l30387,22276e" filled="f" stroked="t" strokeweight=".717047pt" strokecolor="#000000">
                <v:path arrowok="t"/>
              </v:shape>
            </v:group>
            <v:group style="position:absolute;left:30419;top:22206;width:24;height:102" coordorigin="30419,22206" coordsize="24,102">
              <v:shape style="position:absolute;left:30419;top:22206;width:24;height:102" coordorigin="30419,22206" coordsize="24,102" path="m30419,22228l30443,22206,30443,22308e" filled="f" stroked="t" strokeweight=".717047pt" strokecolor="#000000">
                <v:path arrowok="t"/>
              </v:shape>
              <v:shape style="position:absolute;left:24511;top:20870;width:1281;height:931" type="#_x0000_t75">
                <v:imagedata r:id="rId206" o:title=""/>
              </v:shape>
            </v:group>
            <v:group style="position:absolute;left:26132;top:20877;width:88;height:120" coordorigin="26132,20877" coordsize="88,120">
              <v:shape style="position:absolute;left:26132;top:20877;width:88;height:120" coordorigin="26132,20877" coordsize="88,120" path="m26132,20997l26164,20877,26220,20877,26188,20997e" filled="f" stroked="t" strokeweight=".717047pt" strokecolor="#000000">
                <v:path arrowok="t"/>
              </v:shape>
            </v:group>
            <v:group style="position:absolute;left:26218;top:20914;width:62;height:83" coordorigin="26218,20914" coordsize="62,83">
              <v:shape style="position:absolute;left:26218;top:20914;width:62;height:83" coordorigin="26218,20914" coordsize="62,83" path="m26218,20982l26234,20927,26234,20925,26236,20923,26236,20922,26238,20920,26239,20920,26239,20919,26241,20917,26242,20915,26244,20915,26246,20915,26247,20914,26249,20914,26274,20914,26276,20915,26277,20915,26277,20917,26279,20917,26279,20919,26279,20920,26281,20920,26281,20922,26281,20923,26281,20925,26281,20927,26265,20982,26265,20984,26265,20986,26263,20987,26263,20989,26261,20990,26260,20990,26260,20992,26258,20994,26257,20994,26257,20995,26255,20995,26253,20995,26252,20997,26225,20997,26223,20995,26222,20995,26222,20994,26220,20994,26220,20992,26220,20990,26218,20990,26218,20989,26218,20987,26218,20986,26218,20984,26218,20982e" filled="f" stroked="t" strokeweight=".717047pt" strokecolor="#000000">
                <v:path arrowok="t"/>
              </v:shape>
            </v:group>
            <v:group style="position:absolute;left:26292;top:20877;width:73;height:120" coordorigin="26292,20877" coordsize="73,120">
              <v:shape style="position:absolute;left:26292;top:20877;width:73;height:120" coordorigin="26292,20877" coordsize="73,120" path="m26359,20914l26325,20914,26324,20914,26322,20914,26320,20914,26319,20915,26317,20915,26316,20917,26314,20917,26314,20919,26312,20920,26311,20920,26311,20922,26309,20923,26309,20925,26308,20927,26293,20982,26293,20984,26292,20986,26292,20987,26293,20987,26293,20989,26293,20990,26293,20992,26295,20994,26296,20995,26298,20995,26298,20997,26327,20997,26328,20995,26330,20995,26332,20994,26333,20994,26333,20992,26335,20990,26336,20990,26336,20989,26336,20987,26338,20987,26338,20986,26340,20984,26340,20982,26363,20890,26365,20888,26365,20887,26365,20885,26363,20884,26363,20882,26363,20880,26362,20880,26362,20879,26360,20879,26359,20877,26357,20877,26355,20877,26354,20877,26322,20877e" filled="f" stroked="t" strokeweight=".717047pt" strokecolor="#000000">
                <v:path arrowok="t"/>
              </v:shape>
            </v:group>
            <v:group style="position:absolute;left:26363;top:20914;width:65;height:83" coordorigin="26363,20914" coordsize="65,83">
              <v:shape style="position:absolute;left:26363;top:20914;width:65;height:83" coordorigin="26363,20914" coordsize="65,83" path="m26363,20997l26386,20914,26418,20914,26419,20914,26421,20914,26422,20914,26424,20915,26426,20915,26426,20917,26427,20917,26427,20919,26427,20920,26429,20920,26429,20922,26429,20923,26429,20925,26429,20927,26410,20997e" filled="f" stroked="t" strokeweight=".717047pt" strokecolor="#000000">
                <v:path arrowok="t"/>
              </v:shape>
            </v:group>
            <v:group style="position:absolute;left:26437;top:20992;width:2;height:10" coordorigin="26437,20992" coordsize="2,10">
              <v:shape style="position:absolute;left:26437;top:20992;width:2;height:10" coordorigin="26437,20992" coordsize="2,10" path="m26438,20992l26437,21002e" filled="f" stroked="t" strokeweight=".717047pt" strokecolor="#000000">
                <v:path arrowok="t"/>
              </v:shape>
            </v:group>
            <v:group style="position:absolute;left:30411;top:21347;width:35;height:120" coordorigin="30411,21347" coordsize="35,120">
              <v:shape style="position:absolute;left:30411;top:21347;width:35;height:120" coordorigin="30411,21347" coordsize="35,120" path="m30411,21374l30446,21347,30414,21467e" filled="f" stroked="t" strokeweight=".717047pt" strokecolor="#000000">
                <v:path arrowok="t"/>
              </v:shape>
              <v:shape style="position:absolute;left:27590;top:21723;width:1305;height:328" type="#_x0000_t75">
                <v:imagedata r:id="rId207" o:title=""/>
              </v:shape>
            </v:group>
            <v:group style="position:absolute;left:30865;top:19206;width:190;height:215" coordorigin="30865,19206" coordsize="190,215">
              <v:shape style="position:absolute;left:30865;top:19206;width:190;height:215" coordorigin="30865,19206" coordsize="190,215" path="m30970,19206l30909,19225,30871,19276,30865,19319,30866,19341,30909,19405,30970,19421,31000,19419,31024,19414,31027,19413,30976,19413,30957,19411,30909,19373,30898,19319,30900,19297,30929,19231,30976,19214,31026,19214,31000,19207,30970,19206xe" filled="t" fillcolor="#000000" stroked="f">
                <v:path arrowok="t"/>
                <v:fill type="solid"/>
              </v:shape>
              <v:shape style="position:absolute;left:30865;top:19206;width:190;height:215" coordorigin="30865,19206" coordsize="190,215" path="m31045,19387l31031,19399,31016,19406,30997,19411,30976,19413,31027,19413,31040,19406,31054,19395,31045,19387xe" filled="t" fillcolor="#000000" stroked="f">
                <v:path arrowok="t"/>
                <v:fill type="solid"/>
              </v:shape>
              <v:shape style="position:absolute;left:30865;top:19206;width:190;height:215" coordorigin="30865,19206" coordsize="190,215" path="m31026,19214l30976,19214,30997,19217,31018,19223,31031,19231,31043,19242,31054,19234,31040,19222,31026,19214xe" filled="t" fillcolor="#000000" stroked="f">
                <v:path arrowok="t"/>
                <v:fill type="solid"/>
              </v:shape>
            </v:group>
            <v:group style="position:absolute;left:31119;top:19214;width:2;height:208" coordorigin="31119,19214" coordsize="2,208">
              <v:shape style="position:absolute;left:31119;top:19214;width:2;height:208" coordorigin="31119,19214" coordsize="0,208" path="m31119,19214l31119,19422e" filled="f" stroked="t" strokeweight="1.613765pt" strokecolor="#000000">
                <v:path arrowok="t"/>
              </v:shape>
            </v:group>
            <v:group style="position:absolute;left:31104;top:19210;width:151;height:2" coordorigin="31104,19210" coordsize="151,2">
              <v:shape style="position:absolute;left:31104;top:19210;width:151;height:2" coordorigin="31104,19210" coordsize="151,0" path="m31104,19210l31255,19210e" filled="f" stroked="t" strokeweight=".5pt" strokecolor="#000000">
                <v:path arrowok="t"/>
              </v:shape>
            </v:group>
            <v:group style="position:absolute;left:31240;top:19214;width:2;height:207" coordorigin="31240,19214" coordsize="2,207">
              <v:shape style="position:absolute;left:31240;top:19214;width:2;height:207" coordorigin="31240,19214" coordsize="0,207" path="m31240,19214l31240,19421e" filled="f" stroked="t" strokeweight="1.613765pt" strokecolor="#000000">
                <v:path arrowok="t"/>
              </v:shape>
            </v:group>
            <v:group style="position:absolute;left:4341;top:6458;width:112;height:172" coordorigin="4341,6458" coordsize="112,172">
              <v:shape style="position:absolute;left:4341;top:6458;width:112;height:172" coordorigin="4341,6458" coordsize="112,172" path="m4341,6630l4387,6458,4427,6458,4430,6458,4431,6460,4435,6460,4438,6461,4439,6461,4443,6463,4444,6465,4446,6466,4447,6468,4449,6471,4450,6473,4450,6476,4450,6477,4452,6481,4452,6484,4452,6487,4450,6488,4450,6492,4447,6504,4446,6508,4446,6511,4444,6514,4443,6517,4441,6519,4438,6522,4436,6524,4433,6527,4431,6528,4428,6530,4425,6532,4423,6533,4420,6535,4417,6536,4414,6536,4411,6538,4407,6538,4406,6538,4366,6538e" filled="f" stroked="t" strokeweight=".717047pt" strokecolor="#000000">
                <v:path arrowok="t"/>
              </v:shape>
            </v:group>
            <v:group style="position:absolute;left:4341;top:6538;width:97;height:92" coordorigin="4341,6538" coordsize="97,92">
              <v:shape style="position:absolute;left:4341;top:6538;width:97;height:92" coordorigin="4341,6538" coordsize="97,92" path="m4406,6538l4412,6538,4414,6538,4417,6538,4420,6539,4422,6539,4425,6541,4427,6543,4430,6544,4431,6546,4433,6547,4435,6551,4435,6552,4436,6555,4436,6557,4438,6560,4438,6563,4438,6565,4436,6568,4436,6571,4428,6598,4428,6600,4427,6603,4425,6606,4423,6610,4422,6611,4420,6614,4417,6616,4415,6619,4412,6621,4411,6622,4407,6626,4404,6627,4401,6627,4398,6629,4396,6630,4393,6630,4390,6630,4387,6630,4341,6630e" filled="f" stroked="t" strokeweight=".717047pt" strokecolor="#000000">
                <v:path arrowok="t"/>
              </v:shape>
            </v:group>
            <v:group style="position:absolute;left:4460;top:6458;width:46;height:172" coordorigin="4460,6458" coordsize="46,172">
              <v:shape style="position:absolute;left:4460;top:6458;width:46;height:172" coordorigin="4460,6458" coordsize="46,172" path="m4460,6630l4506,6458e" filled="f" stroked="t" strokeweight=".717047pt" strokecolor="#000000">
                <v:path arrowok="t"/>
              </v:shape>
            </v:group>
            <v:group style="position:absolute;left:4478;top:6458;width:108;height:107" coordorigin="4478,6458" coordsize="108,107">
              <v:shape style="position:absolute;left:4478;top:6458;width:108;height:107" coordorigin="4478,6458" coordsize="108,107" path="m4586,6458l4478,6565e" filled="f" stroked="t" strokeweight=".717047pt" strokecolor="#000000">
                <v:path arrowok="t"/>
              </v:shape>
            </v:group>
            <v:group style="position:absolute;left:4513;top:6532;width:27;height:99" coordorigin="4513,6532" coordsize="27,99">
              <v:shape style="position:absolute;left:4513;top:6532;width:27;height:99" coordorigin="4513,6532" coordsize="27,99" path="m4513,6532l4540,6630e" filled="f" stroked="t" strokeweight=".717047pt" strokecolor="#000000">
                <v:path arrowok="t"/>
              </v:shape>
            </v:group>
            <v:group style="position:absolute;left:4575;top:6630;width:97;height:13" coordorigin="4575,6630" coordsize="97,13">
              <v:shape style="position:absolute;left:4575;top:6630;width:97;height:13" coordorigin="4575,6630" coordsize="97,13" path="m4575,6643l4580,6630,4672,6630,4667,6643e" filled="f" stroked="t" strokeweight=".717047pt" strokecolor="#000000">
                <v:path arrowok="t"/>
              </v:shape>
            </v:group>
            <v:group style="position:absolute;left:4592;top:6458;width:112;height:172" coordorigin="4592,6458" coordsize="112,172">
              <v:shape style="position:absolute;left:4592;top:6458;width:112;height:172" coordorigin="4592,6458" coordsize="112,172" path="m4592,6630l4651,6458,4704,6458,4658,6630e" filled="f" stroked="t" strokeweight=".717047pt" strokecolor="#000000">
                <v:path arrowok="t"/>
              </v:shape>
            </v:group>
            <v:group style="position:absolute;left:4720;top:6571;width:80;height:2" coordorigin="4720,6571" coordsize="80,2">
              <v:shape style="position:absolute;left:4720;top:6571;width:80;height:2" coordorigin="4720,6571" coordsize="80,0" path="m4720,6571l4799,6571e" filled="f" stroked="t" strokeweight=".717047pt" strokecolor="#000000">
                <v:path arrowok="t"/>
              </v:shape>
            </v:group>
            <v:group style="position:absolute;left:4852;top:6458;width:51;height:172" coordorigin="4852,6458" coordsize="51,172">
              <v:shape style="position:absolute;left:4852;top:6458;width:51;height:172" coordorigin="4852,6458" coordsize="51,172" path="m4852,6498l4903,6458,4857,6630e" filled="f" stroked="t" strokeweight=".717047pt" strokecolor="#000000">
                <v:path arrowok="t"/>
              </v:shape>
            </v:group>
            <v:group style="position:absolute;left:4932;top:6458;width:51;height:172" coordorigin="4932,6458" coordsize="51,172">
              <v:shape style="position:absolute;left:4932;top:6458;width:51;height:172" coordorigin="4932,6458" coordsize="51,172" path="m4932,6498l4983,6458,4936,6630e" filled="f" stroked="t" strokeweight=".717047pt" strokecolor="#000000">
                <v:path arrowok="t"/>
              </v:shape>
              <v:shape style="position:absolute;left:9201;top:8833;width:934;height:440" type="#_x0000_t75">
                <v:imagedata r:id="rId208" o:title=""/>
              </v:shape>
            </v:group>
            <v:group style="position:absolute;left:15721;top:9001;width:112;height:172" coordorigin="15721,9001" coordsize="112,172">
              <v:shape style="position:absolute;left:15721;top:9001;width:112;height:172" coordorigin="15721,9001" coordsize="112,172" path="m15721,9173l15767,9001,15832,9001e" filled="f" stroked="t" strokeweight=".717047pt" strokecolor="#000000">
                <v:path arrowok="t"/>
              </v:shape>
            </v:group>
            <v:group style="position:absolute;left:15820;top:9001;width:46;height:172" coordorigin="15820,9001" coordsize="46,172">
              <v:shape style="position:absolute;left:15820;top:9001;width:46;height:172" coordorigin="15820,9001" coordsize="46,172" path="m15820,9173l15866,9001e" filled="f" stroked="t" strokeweight=".717047pt" strokecolor="#000000">
                <v:path arrowok="t"/>
              </v:shape>
            </v:group>
            <v:group style="position:absolute;left:15837;top:9001;width:108;height:107" coordorigin="15837,9001" coordsize="108,107">
              <v:shape style="position:absolute;left:15837;top:9001;width:108;height:107" coordorigin="15837,9001" coordsize="108,107" path="m15946,9001l15837,9108e" filled="f" stroked="t" strokeweight=".717047pt" strokecolor="#000000">
                <v:path arrowok="t"/>
              </v:shape>
            </v:group>
            <v:group style="position:absolute;left:15872;top:9075;width:27;height:99" coordorigin="15872,9075" coordsize="27,99">
              <v:shape style="position:absolute;left:15872;top:9075;width:27;height:99" coordorigin="15872,9075" coordsize="27,99" path="m15872,9075l15899,9173e" filled="f" stroked="t" strokeweight=".717047pt" strokecolor="#000000">
                <v:path arrowok="t"/>
              </v:shape>
            </v:group>
            <v:group style="position:absolute;left:15947;top:9001;width:91;height:172" coordorigin="15947,9001" coordsize="91,172">
              <v:shape style="position:absolute;left:15947;top:9001;width:91;height:172" coordorigin="15947,9001" coordsize="91,172" path="m15963,9081l16009,9081,16012,9081,16016,9083,16017,9083,16020,9084,16024,9084,16025,9086,16027,9087,16028,9089,16030,9091,16032,9094,16033,9095,16035,9099,16035,9100,16035,9103,16035,9107,16035,9108,16035,9111,16035,9114,16027,9142,16027,9143,16025,9146,16024,9150,16022,9153,16020,9156,16017,9157,16016,9161,16014,9162,16011,9164,16008,9167,16006,9169,16003,9170,16000,9172,15997,9172,15993,9173,15963,9173,15961,9172,15958,9172,15957,9170,15953,9169,15952,9167,15950,9164,15950,9162,15949,9161,15947,9157,15947,9156,15947,9153,15947,9150,15947,9146,15947,9143,15947,9142,15963,9081,15966,9075,15969,9067,15973,9059,15977,9052,15982,9044,15987,9038,15993,9032,16000,9025,16006,9020,16012,9016,16020,9011,16027,9006,16035,9003,16038,9001e" filled="f" stroked="t" strokeweight=".717047pt" strokecolor="#000000">
                <v:path arrowok="t"/>
              </v:shape>
            </v:group>
            <v:group style="position:absolute;left:17426;top:10016;width:46;height:172" coordorigin="17426,10016" coordsize="46,172">
              <v:shape style="position:absolute;left:17426;top:10016;width:46;height:172" coordorigin="17426,10016" coordsize="46,172" path="m17426,10188l17472,10016e" filled="f" stroked="t" strokeweight=".717047pt" strokecolor="#000000">
                <v:path arrowok="t"/>
              </v:shape>
            </v:group>
            <v:group style="position:absolute;left:17445;top:10016;width:107;height:105" coordorigin="17445,10016" coordsize="107,105">
              <v:shape style="position:absolute;left:17445;top:10016;width:107;height:105" coordorigin="17445,10016" coordsize="107,105" path="m17552,10016l17445,10122e" filled="f" stroked="t" strokeweight=".717047pt" strokecolor="#000000">
                <v:path arrowok="t"/>
              </v:shape>
            </v:group>
            <v:group style="position:absolute;left:17480;top:10090;width:25;height:99" coordorigin="17480,10090" coordsize="25,99">
              <v:shape style="position:absolute;left:17480;top:10090;width:25;height:99" coordorigin="17480,10090" coordsize="25,99" path="m17480,10090l17505,10188e" filled="f" stroked="t" strokeweight=".717047pt" strokecolor="#000000">
                <v:path arrowok="t"/>
              </v:shape>
            </v:group>
            <v:group style="position:absolute;left:17545;top:10016;width:113;height:172" coordorigin="17545,10016" coordsize="113,172">
              <v:shape style="position:absolute;left:17545;top:10016;width:113;height:172" coordorigin="17545,10016" coordsize="113,172" path="m17545,10188l17579,10188,17582,10188,17585,10188,17587,10187,17590,10187,17593,10185,17596,10184,17600,10182,17603,10180,17604,10179,17607,10177,17609,10174,17612,10173,17614,10169,17615,10166,17617,10165,17619,10161,17620,10158,17620,10155,17628,10129,17628,10112,17627,10110,17625,10107,17625,10106,17622,10104,17620,10102,17619,10101,17617,10099,17614,10098,17612,10098,17609,10096,17606,10096,17604,10096,17571,10096,17592,10016,17658,10016e" filled="f" stroked="t" strokeweight=".717047pt" strokecolor="#000000">
                <v:path arrowok="t"/>
              </v:shape>
            </v:group>
            <v:group style="position:absolute;left:19706;top:12759;width:134;height:118" coordorigin="19706,12759" coordsize="134,118">
              <v:shape style="position:absolute;left:19706;top:12759;width:134;height:118" coordorigin="19706,12759" coordsize="134,118" path="m19706,12877l19738,12759,19824,12759,19826,12759,19827,12759,19829,12759,19830,12760,19832,12760,19834,12760,19835,12762,19835,12763,19837,12763,19837,12765,19838,12767,19838,12768,19838,12770,19838,12771,19840,12773,19840,12775,19838,12776,19838,12778,19813,12877e" filled="f" stroked="t" strokeweight=".717047pt" strokecolor="#000000">
                <v:path arrowok="t"/>
              </v:shape>
            </v:group>
            <v:group style="position:absolute;left:19759;top:12759;width:32;height:118" coordorigin="19759,12759" coordsize="32,118">
              <v:shape style="position:absolute;left:19759;top:12759;width:32;height:118" coordorigin="19759,12759" coordsize="32,118" path="m19759,12877l19790,12759e" filled="f" stroked="t" strokeweight=".717047pt" strokecolor="#000000">
                <v:path arrowok="t"/>
              </v:shape>
            </v:group>
            <v:group style="position:absolute;left:19849;top:12870;width:5;height:14" coordorigin="19849,12870" coordsize="5,14">
              <v:shape style="position:absolute;left:19849;top:12870;width:5;height:14" coordorigin="19849,12870" coordsize="5,14" path="m19854,12870l19849,12885e" filled="f" stroked="t" strokeweight=".717047pt" strokecolor="#000000">
                <v:path arrowok="t"/>
              </v:shape>
            </v:group>
            <v:group style="position:absolute;left:19945;top:12798;width:21;height:78" coordorigin="19945,12798" coordsize="21,78">
              <v:shape style="position:absolute;left:19945;top:12798;width:21;height:78" coordorigin="19945,12798" coordsize="21,78" path="m19945,12877l19966,12798e" filled="f" stroked="t" strokeweight=".717047pt" strokecolor="#000000">
                <v:path arrowok="t"/>
              </v:shape>
            </v:group>
            <v:group style="position:absolute;left:19902;top:12706;width:80;height:132" coordorigin="19902,12706" coordsize="80,132">
              <v:shape style="position:absolute;left:19902;top:12706;width:80;height:132" coordorigin="19902,12706" coordsize="80,132" path="m19982,12838l19902,12838,19964,12706e" filled="f" stroked="t" strokeweight=".717047pt" strokecolor="#000000">
                <v:path arrowok="t"/>
              </v:shape>
            </v:group>
            <v:group style="position:absolute;left:22389;top:12762;width:46;height:170" coordorigin="22389,12762" coordsize="46,170">
              <v:shape style="position:absolute;left:22389;top:12762;width:46;height:170" coordorigin="22389,12762" coordsize="46,170" path="m22389,12932l22436,12762e" filled="f" stroked="t" strokeweight=".717047pt" strokecolor="#000000">
                <v:path arrowok="t"/>
              </v:shape>
            </v:group>
            <v:group style="position:absolute;left:22407;top:12762;width:108;height:105" coordorigin="22407,12762" coordsize="108,105">
              <v:shape style="position:absolute;left:22407;top:12762;width:108;height:105" coordorigin="22407,12762" coordsize="108,105" path="m22515,12762l22407,12867e" filled="f" stroked="t" strokeweight=".717047pt" strokecolor="#000000">
                <v:path arrowok="t"/>
              </v:shape>
            </v:group>
            <v:group style="position:absolute;left:22444;top:12834;width:25;height:99" coordorigin="22444,12834" coordsize="25,99">
              <v:shape style="position:absolute;left:22444;top:12834;width:25;height:99" coordorigin="22444,12834" coordsize="25,99" path="m22444,12834l22469,12932e" filled="f" stroked="t" strokeweight=".717047pt" strokecolor="#000000">
                <v:path arrowok="t"/>
              </v:shape>
            </v:group>
            <v:group style="position:absolute;left:22509;top:12762;width:97;height:170" coordorigin="22509,12762" coordsize="97,170">
              <v:shape style="position:absolute;left:22509;top:12762;width:97;height:170" coordorigin="22509,12762" coordsize="97,170" path="m22509,12932l22542,12932,22546,12932,22547,12932,22550,12932,22554,12931,22557,12931,22560,12929,22563,12928,22565,12926,22568,12923,22571,12921,22573,12920,22574,12916,22577,12915,22579,12912,22581,12908,22582,12905,22584,12902,22584,12900,22592,12873,22592,12870,22592,12867,22592,12865,22592,12862,22592,12859,22590,12857,22590,12854,22589,12853,22587,12849,22585,12848,22584,12846,22582,12845,22581,12843,22577,12843,22574,12842,22573,12842,22569,12840,22566,12840,22560,12840,22566,12840,22569,12840,22571,12840,22574,12840,22576,12838,22579,12838,22581,12837,22584,12835,22585,12835,22587,12832,22590,12830,22592,12829,22593,12827,22595,12826,22597,12822,22598,12821,22598,12819,22600,12816,22600,12814,22606,12794,22606,12792,22606,12778,22604,12775,22603,12773,22603,12771,22601,12768,22598,12767,22597,12765,22595,12763,22592,12763,22590,12762,22587,12762,22584,12762,22582,12762,22555,12762e" filled="f" stroked="t" strokeweight=".717047pt" strokecolor="#000000">
                <v:path arrowok="t"/>
              </v:shape>
            </v:group>
            <v:group style="position:absolute;left:24488;top:11734;width:46;height:172" coordorigin="24488,11734" coordsize="46,172">
              <v:shape style="position:absolute;left:24488;top:11734;width:46;height:172" coordorigin="24488,11734" coordsize="46,172" path="m24488,11906l24534,11734e" filled="f" stroked="t" strokeweight=".717047pt" strokecolor="#000000">
                <v:path arrowok="t"/>
              </v:shape>
            </v:group>
            <v:group style="position:absolute;left:24505;top:11734;width:108;height:107" coordorigin="24505,11734" coordsize="108,107">
              <v:shape style="position:absolute;left:24505;top:11734;width:108;height:107" coordorigin="24505,11734" coordsize="108,107" path="m24614,11734l24505,11841e" filled="f" stroked="t" strokeweight=".717047pt" strokecolor="#000000">
                <v:path arrowok="t"/>
              </v:shape>
            </v:group>
            <v:group style="position:absolute;left:24541;top:11807;width:27;height:99" coordorigin="24541,11807" coordsize="27,99">
              <v:shape style="position:absolute;left:24541;top:11807;width:27;height:99" coordorigin="24541,11807" coordsize="27,99" path="m24541,11807l24568,11906e" filled="f" stroked="t" strokeweight=".717047pt" strokecolor="#000000">
                <v:path arrowok="t"/>
              </v:shape>
            </v:group>
            <v:group style="position:absolute;left:24607;top:11734;width:113;height:172" coordorigin="24607,11734" coordsize="113,172">
              <v:shape style="position:absolute;left:24607;top:11734;width:113;height:172" coordorigin="24607,11734" coordsize="113,172" path="m24686,11906l24607,11906,24709,11795,24713,11791,24714,11788,24716,11783,24717,11780,24719,11777,24719,11774,24721,11769,24721,11766,24721,11763,24721,11760,24719,11756,24719,11753,24717,11750,24716,11747,24714,11744,24711,11742,24709,11740,24706,11737,24703,11736,24700,11736,24698,11734,24686,11734,24682,11736,24678,11736,24674,11737,24670,11739,24666,11740,24663,11742,24658,11744,24655,11747,24652,11750,24649,11753,24647,11755e" filled="f" stroked="t" strokeweight=".717047pt" strokecolor="#000000">
                <v:path arrowok="t"/>
              </v:shape>
            </v:group>
            <v:group style="position:absolute;left:26167;top:12928;width:134;height:120" coordorigin="26167,12928" coordsize="134,120">
              <v:shape style="position:absolute;left:26167;top:12928;width:134;height:120" coordorigin="26167,12928" coordsize="134,120" path="m26167,13047l26199,12928,26285,12928,26287,12928,26289,12928,26290,12929,26292,12929,26293,12929,26295,12931,26296,12932,26298,12934,26298,12936,26300,12937,26300,12939,26300,12940,26301,12942,26300,12944,26300,12945,26300,12948,26273,13047e" filled="f" stroked="t" strokeweight=".717047pt" strokecolor="#000000">
                <v:path arrowok="t"/>
              </v:shape>
            </v:group>
            <v:group style="position:absolute;left:26220;top:12928;width:32;height:120" coordorigin="26220,12928" coordsize="32,120">
              <v:shape style="position:absolute;left:26220;top:12928;width:32;height:120" coordorigin="26220,12928" coordsize="32,120" path="m26220,13047l26252,12928e" filled="f" stroked="t" strokeweight=".717047pt" strokecolor="#000000">
                <v:path arrowok="t"/>
              </v:shape>
            </v:group>
            <v:group style="position:absolute;left:26311;top:13041;width:5;height:13" coordorigin="26311,13041" coordsize="5,13">
              <v:shape style="position:absolute;left:26311;top:13041;width:5;height:13" coordorigin="26311,13041" coordsize="5,13" path="m26316,13041l26311,13053e" filled="f" stroked="t" strokeweight=".717047pt" strokecolor="#000000">
                <v:path arrowok="t"/>
              </v:shape>
            </v:group>
            <v:group style="position:absolute;left:26389;top:12875;width:49;height:172" coordorigin="26389,12875" coordsize="49,172">
              <v:shape style="position:absolute;left:26389;top:12875;width:49;height:172" coordorigin="26389,12875" coordsize="49,172" path="m26389,12915l26438,12875,26392,13047e" filled="f" stroked="t" strokeweight=".717047pt" strokecolor="#000000">
                <v:path arrowok="t"/>
              </v:shape>
            </v:group>
            <v:group style="position:absolute;left:27141;top:13551;width:46;height:172" coordorigin="27141,13551" coordsize="46,172">
              <v:shape style="position:absolute;left:27141;top:13551;width:46;height:172" coordorigin="27141,13551" coordsize="46,172" path="m27141,13723l27187,13551e" filled="f" stroked="t" strokeweight=".717047pt" strokecolor="#000000">
                <v:path arrowok="t"/>
              </v:shape>
            </v:group>
            <v:group style="position:absolute;left:27167;top:13630;width:80;height:2" coordorigin="27167,13630" coordsize="80,2">
              <v:shape style="position:absolute;left:27167;top:13630;width:80;height:2" coordorigin="27167,13630" coordsize="80,0" path="m27167,13630l27246,13630e" filled="f" stroked="t" strokeweight=".717047pt" strokecolor="#000000">
                <v:path arrowok="t"/>
              </v:shape>
            </v:group>
            <v:group style="position:absolute;left:27221;top:13551;width:46;height:172" coordorigin="27221,13551" coordsize="46,172">
              <v:shape style="position:absolute;left:27221;top:13551;width:46;height:172" coordorigin="27221,13551" coordsize="46,172" path="m27267,13551l27221,13723e" filled="f" stroked="t" strokeweight=".717047pt" strokecolor="#000000">
                <v:path arrowok="t"/>
              </v:shape>
            </v:group>
            <v:group style="position:absolute;left:27261;top:13551;width:46;height:172" coordorigin="27261,13551" coordsize="46,172">
              <v:shape style="position:absolute;left:27261;top:13551;width:46;height:172" coordorigin="27261,13551" coordsize="46,172" path="m27261,13723l27307,13551e" filled="f" stroked="t" strokeweight=".717047pt" strokecolor="#000000">
                <v:path arrowok="t"/>
              </v:shape>
            </v:group>
            <v:group style="position:absolute;left:27278;top:13551;width:108;height:105" coordorigin="27278,13551" coordsize="108,105">
              <v:shape style="position:absolute;left:27278;top:13551;width:108;height:105" coordorigin="27278,13551" coordsize="108,105" path="m27386,13551l27278,13656e" filled="f" stroked="t" strokeweight=".717047pt" strokecolor="#000000">
                <v:path arrowok="t"/>
              </v:shape>
            </v:group>
            <v:group style="position:absolute;left:27313;top:13624;width:27;height:99" coordorigin="27313,13624" coordsize="27,99">
              <v:shape style="position:absolute;left:27313;top:13624;width:27;height:99" coordorigin="27313,13624" coordsize="27,99" path="m27313,13624l27340,13723e" filled="f" stroked="t" strokeweight=".717047pt" strokecolor="#000000">
                <v:path arrowok="t"/>
              </v:shape>
            </v:group>
            <v:group style="position:absolute;left:27377;top:13723;width:96;height:13" coordorigin="27377,13723" coordsize="96,13">
              <v:shape style="position:absolute;left:27377;top:13723;width:96;height:13" coordorigin="27377,13723" coordsize="96,13" path="m27377,13735l27380,13723,27472,13723,27469,13735e" filled="f" stroked="t" strokeweight=".717047pt" strokecolor="#000000">
                <v:path arrowok="t"/>
              </v:shape>
            </v:group>
            <v:group style="position:absolute;left:27393;top:13551;width:113;height:172" coordorigin="27393,13551" coordsize="113,172">
              <v:shape style="position:absolute;left:27393;top:13551;width:113;height:172" coordorigin="27393,13551" coordsize="113,172" path="m27393,13723l27452,13551,27506,13551,27460,13723e" filled="f" stroked="t" strokeweight=".717047pt" strokecolor="#000000">
                <v:path arrowok="t"/>
              </v:shape>
            </v:group>
            <v:group style="position:absolute;left:27522;top:13662;width:80;height:2" coordorigin="27522,13662" coordsize="80,2">
              <v:shape style="position:absolute;left:27522;top:13662;width:80;height:2" coordorigin="27522,13662" coordsize="80,0" path="m27522,13662l27602,13662e" filled="f" stroked="t" strokeweight=".717047pt" strokecolor="#000000">
                <v:path arrowok="t"/>
              </v:shape>
            </v:group>
            <v:group style="position:absolute;left:27654;top:13551;width:49;height:172" coordorigin="27654,13551" coordsize="49,172">
              <v:shape style="position:absolute;left:27654;top:13551;width:49;height:172" coordorigin="27654,13551" coordsize="49,172" path="m27654,13590l27703,13551,27657,13723e" filled="f" stroked="t" strokeweight=".717047pt" strokecolor="#000000">
                <v:path arrowok="t"/>
              </v:shape>
            </v:group>
            <v:group style="position:absolute;left:27708;top:12134;width:46;height:172" coordorigin="27708,12134" coordsize="46,172">
              <v:shape style="position:absolute;left:27708;top:12134;width:46;height:172" coordorigin="27708,12134" coordsize="46,172" path="m27708,12306l27754,12134e" filled="f" stroked="t" strokeweight=".717047pt" strokecolor="#000000">
                <v:path arrowok="t"/>
              </v:shape>
            </v:group>
            <v:group style="position:absolute;left:27727;top:12134;width:107;height:107" coordorigin="27727,12134" coordsize="107,107">
              <v:shape style="position:absolute;left:27727;top:12134;width:107;height:107" coordorigin="27727,12134" coordsize="107,107" path="m27834,12134l27727,12241e" filled="f" stroked="t" strokeweight=".717047pt" strokecolor="#000000">
                <v:path arrowok="t"/>
              </v:shape>
            </v:group>
            <v:group style="position:absolute;left:27762;top:12207;width:25;height:99" coordorigin="27762,12207" coordsize="25,99">
              <v:shape style="position:absolute;left:27762;top:12207;width:25;height:99" coordorigin="27762,12207" coordsize="25,99" path="m27762,12207l27788,12306e" filled="f" stroked="t" strokeweight=".717047pt" strokecolor="#000000">
                <v:path arrowok="t"/>
              </v:shape>
            </v:group>
            <v:group style="position:absolute;left:27836;top:12134;width:110;height:172" coordorigin="27836,12134" coordsize="110,172">
              <v:shape style="position:absolute;left:27836;top:12134;width:110;height:172" coordorigin="27836,12134" coordsize="110,172" path="m27837,12273l27866,12167,27866,12164,27868,12161,27869,12160,27871,12156,27872,12153,27874,12150,27876,12148,27879,12147,27880,12144,27884,12142,27887,12140,27890,12139,27892,12137,27895,12136,27898,12136,27901,12134,27927,12134,27928,12136,27931,12136,27933,12137,27936,12139,27938,12140,27939,12142,27941,12144,27943,12147,27944,12148,27944,12150,27946,12153,27946,12156,27946,12160,27946,12161,27946,12164,27944,12167,27917,12273,27915,12276,27914,12279,27912,12282,27911,12284,27909,12287,27907,12290,27906,12292,27903,12295,27901,12297,27898,12298,27895,12300,27892,12301,27890,12303,27887,12305,27884,12305,27880,12306,27855,12306,27853,12305,27850,12305,27848,12303,27845,12301,27844,12300,27842,12298,27841,12297,27839,12295,27837,12292,27837,12290,27836,12287,27836,12284,27836,12282,27836,12279,27836,12276,27837,12273e" filled="f" stroked="t" strokeweight=".717047pt" strokecolor="#000000">
                <v:path arrowok="t"/>
              </v:shape>
            </v:group>
            <v:group style="position:absolute;left:27941;top:12107;width:166;height:226" coordorigin="27941,12107" coordsize="166,226">
              <v:shape style="position:absolute;left:27941;top:12107;width:166;height:226" coordorigin="27941,12107" coordsize="166,226" path="m27941,12333l28107,12107e" filled="f" stroked="t" strokeweight=".717047pt" strokecolor="#000000">
                <v:path arrowok="t"/>
              </v:shape>
            </v:group>
            <v:group style="position:absolute;left:28092;top:12134;width:46;height:172" coordorigin="28092,12134" coordsize="46,172">
              <v:shape style="position:absolute;left:28092;top:12134;width:46;height:172" coordorigin="28092,12134" coordsize="46,172" path="m28092,12306l28139,12134e" filled="f" stroked="t" strokeweight=".717047pt" strokecolor="#000000">
                <v:path arrowok="t"/>
              </v:shape>
            </v:group>
            <v:group style="position:absolute;left:28110;top:12134;width:108;height:107" coordorigin="28110,12134" coordsize="108,107">
              <v:shape style="position:absolute;left:28110;top:12134;width:108;height:107" coordorigin="28110,12134" coordsize="108,107" path="m28218,12134l28110,12241e" filled="f" stroked="t" strokeweight=".717047pt" strokecolor="#000000">
                <v:path arrowok="t"/>
              </v:shape>
            </v:group>
            <v:group style="position:absolute;left:28146;top:12207;width:25;height:99" coordorigin="28146,12207" coordsize="25,99">
              <v:shape style="position:absolute;left:28146;top:12207;width:25;height:99" coordorigin="28146,12207" coordsize="25,99" path="m28146,12207l28172,12306e" filled="f" stroked="t" strokeweight=".717047pt" strokecolor="#000000">
                <v:path arrowok="t"/>
              </v:shape>
            </v:group>
            <v:group style="position:absolute;left:28247;top:12134;width:51;height:172" coordorigin="28247,12134" coordsize="51,172">
              <v:shape style="position:absolute;left:28247;top:12134;width:51;height:172" coordorigin="28247,12134" coordsize="51,172" path="m28247,12174l28298,12134,28252,12306e" filled="f" stroked="t" strokeweight=".717047pt" strokecolor="#000000">
                <v:path arrowok="t"/>
              </v:shape>
            </v:group>
            <v:group style="position:absolute;left:28299;top:12134;width:110;height:172" coordorigin="28299,12134" coordsize="110,172">
              <v:shape style="position:absolute;left:28299;top:12134;width:110;height:172" coordorigin="28299,12134" coordsize="110,172" path="m28299,12273l28328,12167,28330,12164,28330,12161,28331,12160,28333,12156,28334,12153,28338,12150,28339,12148,28342,12147,28344,12144,28347,12142,28350,12140,28352,12139,28355,12137,28358,12136,28362,12136,28365,12134,28389,12134,28392,12136,28395,12136,28397,12137,28398,12139,28401,12140,28403,12142,28405,12144,28406,12147,28406,12148,28408,12150,28408,12153,28409,12156,28409,12160,28409,12161,28408,12164,28408,12167,28379,12273,28379,12276,28378,12279,28376,12282,28374,12284,28373,12287,28371,12290,28368,12292,28366,12295,28363,12297,28362,12298,28358,12300,28355,12301,28352,12303,28349,12305,28346,12305,28344,12306,28341,12306,28338,12306,28325,12306,28322,12306,28319,12306,28315,12305,28314,12305,28311,12303,28309,12301,28307,12300,28306,12298,28303,12297,28303,12295,28301,12292,28299,12290,28299,12287,28299,12284,28299,12282,28299,12279,28299,12276,28299,12273e" filled="f" stroked="t" strokeweight=".717047pt" strokecolor="#000000">
                <v:path arrowok="t"/>
              </v:shape>
            </v:group>
            <v:group style="position:absolute;left:25796;top:14161;width:46;height:172" coordorigin="25796,14161" coordsize="46,172">
              <v:shape style="position:absolute;left:25796;top:14161;width:46;height:172" coordorigin="25796,14161" coordsize="46,172" path="m25796,14333l25842,14161e" filled="f" stroked="t" strokeweight=".717047pt" strokecolor="#000000">
                <v:path arrowok="t"/>
              </v:shape>
            </v:group>
            <v:group style="position:absolute;left:25814;top:14161;width:107;height:105" coordorigin="25814,14161" coordsize="107,105">
              <v:shape style="position:absolute;left:25814;top:14161;width:107;height:105" coordorigin="25814,14161" coordsize="107,105" path="m25920,14161l25814,14266e" filled="f" stroked="t" strokeweight=".717047pt" strokecolor="#000000">
                <v:path arrowok="t"/>
              </v:shape>
            </v:group>
            <v:group style="position:absolute;left:25849;top:14234;width:27;height:99" coordorigin="25849,14234" coordsize="27,99">
              <v:shape style="position:absolute;left:25849;top:14234;width:27;height:99" coordorigin="25849,14234" coordsize="27,99" path="m25849,14234l25876,14333e" filled="f" stroked="t" strokeweight=".717047pt" strokecolor="#000000">
                <v:path arrowok="t"/>
              </v:shape>
            </v:group>
            <v:group style="position:absolute;left:25924;top:14272;width:80;height:2" coordorigin="25924,14272" coordsize="80,2">
              <v:shape style="position:absolute;left:25924;top:14272;width:80;height:2" coordorigin="25924,14272" coordsize="80,0" path="m25924,14272l26003,14272e" filled="f" stroked="t" strokeweight=".717047pt" strokecolor="#000000">
                <v:path arrowok="t"/>
              </v:shape>
            </v:group>
            <v:group style="position:absolute;left:26056;top:14161;width:51;height:172" coordorigin="26056,14161" coordsize="51,172">
              <v:shape style="position:absolute;left:26056;top:14161;width:51;height:172" coordorigin="26056,14161" coordsize="51,172" path="m26056,14201l26107,14161,26061,14333e" filled="f" stroked="t" strokeweight=".717047pt" strokecolor="#000000">
                <v:path arrowok="t"/>
              </v:shape>
            </v:group>
            <v:group style="position:absolute;left:26129;top:14161;width:18;height:40" coordorigin="26129,14161" coordsize="18,40">
              <v:shape style="position:absolute;left:26129;top:14161;width:18;height:40" coordorigin="26129,14161" coordsize="18,40" path="m26147,14161l26129,14201e" filled="f" stroked="t" strokeweight=".717047pt" strokecolor="#000000">
                <v:path arrowok="t"/>
              </v:shape>
              <v:shape style="position:absolute;left:23856;top:15969;width:2879;height:615" type="#_x0000_t75">
                <v:imagedata r:id="rId209" o:title=""/>
              </v:shape>
            </v:group>
            <v:group style="position:absolute;left:17098;top:5752;width:2;height:688" coordorigin="17098,5752" coordsize="2,688">
              <v:shape style="position:absolute;left:17098;top:5752;width:2;height:688" coordorigin="17098,5752" coordsize="0,688" path="m17098,6441l17098,5752e" filled="f" stroked="t" strokeweight=".717047pt" strokecolor="#FF0000">
                <v:path arrowok="t"/>
              </v:shape>
            </v:group>
            <v:group style="position:absolute;left:17098;top:5752;width:368;height:459" coordorigin="17098,5752" coordsize="368,459">
              <v:shape style="position:absolute;left:17098;top:5752;width:368;height:459" coordorigin="17098,5752" coordsize="368,459" path="m17098,5867l17190,5752,17373,5752,17466,5867,17466,6097,17373,6211,17098,6211e" filled="f" stroked="t" strokeweight=".717047pt" strokecolor="#FF0000">
                <v:path arrowok="t"/>
              </v:shape>
            </v:group>
            <v:group style="position:absolute;left:17668;top:5752;width:368;height:459" coordorigin="17668,5752" coordsize="368,459">
              <v:shape style="position:absolute;left:17668;top:5752;width:368;height:459" coordorigin="17668,5752" coordsize="368,459" path="m17668,5752l17668,6211,18036,5752,18036,6211e" filled="f" stroked="t" strokeweight=".717047pt" strokecolor="#FF0000">
                <v:path arrowok="t"/>
              </v:shape>
            </v:group>
            <v:group style="position:absolute;left:18238;top:5752;width:366;height:574" coordorigin="18238,5752" coordsize="366,574">
              <v:shape style="position:absolute;left:18238;top:5752;width:366;height:574" coordorigin="18238,5752" coordsize="366,574" path="m18238,5752l18238,6211,18605,6211,18605,6326e" filled="f" stroked="t" strokeweight=".717047pt" strokecolor="#FF0000">
                <v:path arrowok="t"/>
              </v:shape>
            </v:group>
            <v:group style="position:absolute;left:18514;top:5752;width:2;height:459" coordorigin="18514,5752" coordsize="2,459">
              <v:shape style="position:absolute;left:18514;top:5752;width:2;height:459" coordorigin="18514,5752" coordsize="0,459" path="m18514,5752l18514,6211e" filled="f" stroked="t" strokeweight=".717047pt" strokecolor="#FF0000">
                <v:path arrowok="t"/>
              </v:shape>
            </v:group>
            <v:group style="position:absolute;left:18809;top:5752;width:274;height:459" coordorigin="18809,5752" coordsize="274,459">
              <v:shape style="position:absolute;left:18809;top:5752;width:274;height:459" coordorigin="18809,5752" coordsize="274,459" path="m18809,5752l18809,6211,18992,6211,19083,6097,18992,5982,18809,5982e" filled="f" stroked="t" strokeweight=".717047pt" strokecolor="#FF0000">
                <v:path arrowok="t"/>
              </v:shape>
            </v:group>
            <v:group style="position:absolute;left:19175;top:5752;width:2;height:459" coordorigin="19175,5752" coordsize="2,459">
              <v:shape style="position:absolute;left:19175;top:5752;width:2;height:459" coordorigin="19175,5752" coordsize="0,459" path="m19175,5752l19175,6211e" filled="f" stroked="t" strokeweight=".717047pt" strokecolor="#FF0000">
                <v:path arrowok="t"/>
              </v:shape>
            </v:group>
            <v:group style="position:absolute;left:19378;top:5752;width:2;height:459" coordorigin="19378,5752" coordsize="2,459">
              <v:shape style="position:absolute;left:19378;top:5752;width:2;height:459" coordorigin="19378,5752" coordsize="0,459" path="m19378,6211l19378,5752e" filled="f" stroked="t" strokeweight=".717047pt" strokecolor="#FF0000">
                <v:path arrowok="t"/>
              </v:shape>
            </v:group>
            <v:group style="position:absolute;left:19378;top:5982;width:368;height:2" coordorigin="19378,5982" coordsize="368,2">
              <v:shape style="position:absolute;left:19378;top:5982;width:368;height:2" coordorigin="19378,5982" coordsize="368,0" path="m19378,5982l19746,5982e" filled="f" stroked="t" strokeweight=".717047pt" strokecolor="#FF0000">
                <v:path arrowok="t"/>
              </v:shape>
            </v:group>
            <v:group style="position:absolute;left:19746;top:5752;width:2;height:459" coordorigin="19746,5752" coordsize="2,459">
              <v:shape style="position:absolute;left:19746;top:5752;width:2;height:459" coordorigin="19746,5752" coordsize="0,459" path="m19746,5752l19746,6211e" filled="f" stroked="t" strokeweight=".717047pt" strokecolor="#FF0000">
                <v:path arrowok="t"/>
              </v:shape>
            </v:group>
            <v:group style="position:absolute;left:19948;top:5752;width:368;height:459" coordorigin="19948,5752" coordsize="368,459">
              <v:shape style="position:absolute;left:19948;top:5752;width:368;height:459" coordorigin="19948,5752" coordsize="368,459" path="m20224,6211l20041,6211,19948,6097,19948,5867,20041,5752,20224,5752,20316,5867,20316,6097,20224,6211e" filled="f" stroked="t" strokeweight=".717047pt" strokecolor="#FF0000">
                <v:path arrowok="t"/>
              </v:shape>
            </v:group>
            <v:group style="position:absolute;left:20610;top:5521;width:92;height:231" coordorigin="20610,5521" coordsize="92,231">
              <v:shape style="position:absolute;left:20610;top:5521;width:92;height:231" coordorigin="20610,5521" coordsize="92,231" path="m20610,5752l20702,5521e" filled="f" stroked="t" strokeweight=".717047pt" strokecolor="#FF0000">
                <v:path arrowok="t"/>
              </v:shape>
            </v:group>
            <v:group style="position:absolute;left:20702;top:5521;width:92;height:231" coordorigin="20702,5521" coordsize="92,231">
              <v:shape style="position:absolute;left:20702;top:5521;width:92;height:231" coordorigin="20702,5521" coordsize="92,231" path="m20794,5521l20702,5752e" filled="f" stroked="t" strokeweight=".717047pt" strokecolor="#FF0000">
                <v:path arrowok="t"/>
              </v:shape>
            </v:group>
            <v:group style="position:absolute;left:14488;top:4543;width:366;height:461" coordorigin="14488,4543" coordsize="366,461">
              <v:shape style="position:absolute;left:14488;top:4543;width:366;height:461" coordorigin="14488,4543" coordsize="366,461" path="m14488,4543l14488,4889,14578,5003,14854,5003e" filled="f" stroked="t" strokeweight=".717047pt" strokecolor="#FF0000">
                <v:path arrowok="t"/>
              </v:shape>
            </v:group>
            <v:group style="position:absolute;left:14488;top:4543;width:366;height:690" coordorigin="14488,4543" coordsize="366,690">
              <v:shape style="position:absolute;left:14488;top:4543;width:366;height:690" coordorigin="14488,4543" coordsize="366,690" path="m14854,4543l14854,5118,14763,5233,14578,5233,14488,5118e" filled="f" stroked="t" strokeweight=".717047pt" strokecolor="#FF0000">
                <v:path arrowok="t"/>
              </v:shape>
            </v:group>
            <v:group style="position:absolute;left:18477;top:4774;width:2;height:688" coordorigin="18477,4774" coordsize="2,688">
              <v:shape style="position:absolute;left:18477;top:4774;width:2;height:688" coordorigin="18477,4774" coordsize="0,688" path="m18477,5462l18477,4774e" filled="f" stroked="t" strokeweight=".717047pt" strokecolor="#FF0000">
                <v:path arrowok="t"/>
              </v:shape>
            </v:group>
            <v:group style="position:absolute;left:18477;top:4774;width:366;height:459" coordorigin="18477,4774" coordsize="366,459">
              <v:shape style="position:absolute;left:18477;top:4774;width:366;height:459" coordorigin="18477,4774" coordsize="366,459" path="m18477,4889l18568,4774,18753,4774,18844,4889,18844,5118,18753,5233,18477,5233e" filled="f" stroked="t" strokeweight=".717047pt" strokecolor="#FF0000">
                <v:path arrowok="t"/>
              </v:shape>
            </v:group>
            <v:group style="position:absolute;left:19048;top:4774;width:366;height:459" coordorigin="19048,4774" coordsize="366,459">
              <v:shape style="position:absolute;left:19048;top:4774;width:366;height:459" coordorigin="19048,4774" coordsize="366,459" path="m19414,5118l19324,5233,19139,5233,19048,5118,19048,4889,19139,4774,19324,4774,19414,4889e" filled="f" stroked="t" strokeweight=".717047pt" strokecolor="#FF0000">
                <v:path arrowok="t"/>
              </v:shape>
            </v:group>
            <v:group style="position:absolute;left:19414;top:4774;width:2;height:459" coordorigin="19414,4774" coordsize="2,459">
              <v:shape style="position:absolute;left:19414;top:4774;width:2;height:459" coordorigin="19414,4774" coordsize="0,459" path="m19414,4774l19414,5233e" filled="f" stroked="t" strokeweight=".717047pt" strokecolor="#FF0000">
                <v:path arrowok="t"/>
              </v:shape>
            </v:group>
            <v:group style="position:absolute;left:19709;top:4774;width:183;height:2" coordorigin="19709,4774" coordsize="183,2">
              <v:shape style="position:absolute;left:19709;top:4774;width:183;height:2" coordorigin="19709,4774" coordsize="183,0" path="m19892,4774l19709,4774e" filled="f" stroked="t" strokeweight=".717047pt" strokecolor="#FF0000">
                <v:path arrowok="t"/>
              </v:shape>
            </v:group>
            <v:group style="position:absolute;left:19617;top:4774;width:368;height:459" coordorigin="19617,4774" coordsize="368,459">
              <v:shape style="position:absolute;left:19617;top:4774;width:368;height:459" coordorigin="19617,4774" coordsize="368,459" path="m19617,4774l19617,5233,19985,4774,19985,5233e" filled="f" stroked="t" strokeweight=".717047pt" strokecolor="#FF0000">
                <v:path arrowok="t"/>
              </v:shape>
            </v:group>
            <v:group style="position:absolute;left:20187;top:4774;width:368;height:459" coordorigin="20187,4774" coordsize="368,459">
              <v:shape style="position:absolute;left:20187;top:4774;width:368;height:459" coordorigin="20187,4774" coordsize="368,459" path="m20463,5233l20280,5233,20187,5118,20187,4889,20280,4774,20463,4774,20555,4889,20555,5118,20463,5233e" filled="f" stroked="t" strokeweight=".717047pt" strokecolor="#FF0000">
                <v:path arrowok="t"/>
              </v:shape>
            </v:group>
            <v:group style="position:absolute;left:20758;top:4774;width:2;height:459" coordorigin="20758,4774" coordsize="2,459">
              <v:shape style="position:absolute;left:20758;top:4774;width:2;height:459" coordorigin="20758,4774" coordsize="0,459" path="m20758,5233l20758,4774e" filled="f" stroked="t" strokeweight=".717047pt" strokecolor="#FF0000">
                <v:path arrowok="t"/>
              </v:shape>
            </v:group>
            <v:group style="position:absolute;left:20758;top:5003;width:366;height:2" coordorigin="20758,5003" coordsize="366,2">
              <v:shape style="position:absolute;left:20758;top:5003;width:366;height:2" coordorigin="20758,5003" coordsize="366,0" path="m20758,5003l21124,5003e" filled="f" stroked="t" strokeweight=".717047pt" strokecolor="#FF0000">
                <v:path arrowok="t"/>
              </v:shape>
            </v:group>
            <v:group style="position:absolute;left:21124;top:4774;width:2;height:459" coordorigin="21124,4774" coordsize="2,459">
              <v:shape style="position:absolute;left:21124;top:4774;width:2;height:459" coordorigin="21124,4774" coordsize="0,459" path="m21124,4774l21124,5233e" filled="f" stroked="t" strokeweight=".717047pt" strokecolor="#FF0000">
                <v:path arrowok="t"/>
              </v:shape>
            </v:group>
            <v:group style="position:absolute;left:21327;top:4774;width:368;height:459" coordorigin="21327,4774" coordsize="368,459">
              <v:shape style="position:absolute;left:21327;top:4774;width:368;height:459" coordorigin="21327,4774" coordsize="368,459" path="m21695,5118l21602,5233,21419,5233,21327,5118,21327,4889,21419,4774,21602,4774,21695,4889e" filled="f" stroked="t" strokeweight=".717047pt" strokecolor="#FF0000">
                <v:path arrowok="t"/>
              </v:shape>
            </v:group>
            <v:group style="position:absolute;left:21695;top:4774;width:2;height:459" coordorigin="21695,4774" coordsize="2,459">
              <v:shape style="position:absolute;left:21695;top:4774;width:2;height:459" coordorigin="21695,4774" coordsize="0,459" path="m21695,4774l21695,5233e" filled="f" stroked="t" strokeweight=".717047pt" strokecolor="#FF0000">
                <v:path arrowok="t"/>
              </v:shape>
            </v:group>
            <v:group style="position:absolute;left:4299;top:4729;width:368;height:344" coordorigin="4299,4729" coordsize="368,344">
              <v:shape style="position:absolute;left:4299;top:4729;width:368;height:344" coordorigin="4299,4729" coordsize="368,344" path="m4299,5074l4575,5074,4667,4959,4667,4844,4575,4729,4299,4729e" filled="f" stroked="t" strokeweight=".717047pt" strokecolor="#FF0000">
                <v:path arrowok="t"/>
              </v:shape>
            </v:group>
            <v:group style="position:absolute;left:4299;top:4385;width:368;height:688" coordorigin="4299,4385" coordsize="368,688">
              <v:shape style="position:absolute;left:4299;top:4385;width:368;height:688" coordorigin="4299,4385" coordsize="368,688" path="m4299,5074l4299,4385,4575,4385,4667,4500,4667,4615,4575,4729e" filled="f" stroked="t" strokeweight=".717047pt" strokecolor="#FF0000">
                <v:path arrowok="t"/>
              </v:shape>
            </v:group>
            <v:group style="position:absolute;left:4870;top:4615;width:366;height:459" coordorigin="4870,4615" coordsize="366,459">
              <v:shape style="position:absolute;left:4870;top:4615;width:366;height:459" coordorigin="4870,4615" coordsize="366,459" path="m5145,5074l4960,5074,4870,4959,4870,4729,4960,4615,5145,4615,5236,4729,5236,4959,5145,5074e" filled="f" stroked="t" strokeweight=".717047pt" strokecolor="#FF0000">
                <v:path arrowok="t"/>
              </v:shape>
            </v:group>
            <v:group style="position:absolute;left:5440;top:4615;width:366;height:459" coordorigin="5440,4615" coordsize="366,459">
              <v:shape style="position:absolute;left:5440;top:4615;width:366;height:459" coordorigin="5440,4615" coordsize="366,459" path="m5806,4959l5716,5074,5531,5074,5440,4959,5440,4729,5531,4615,5716,4615,5806,4729e" filled="f" stroked="t" strokeweight=".717047pt" strokecolor="#FF0000">
                <v:path arrowok="t"/>
              </v:shape>
            </v:group>
            <v:group style="position:absolute;left:6009;top:4615;width:368;height:2" coordorigin="6009,4615" coordsize="368,2">
              <v:shape style="position:absolute;left:6009;top:4615;width:368;height:2" coordorigin="6009,4615" coordsize="368,0" path="m6009,4615l6377,4615e" filled="f" stroked="t" strokeweight=".717047pt" strokecolor="#FF0000">
                <v:path arrowok="t"/>
              </v:shape>
            </v:group>
            <v:group style="position:absolute;left:6194;top:4615;width:2;height:459" coordorigin="6194,4615" coordsize="2,459">
              <v:shape style="position:absolute;left:6194;top:4615;width:2;height:459" coordorigin="6194,4615" coordsize="0,459" path="m6194,4615l6194,5074e" filled="f" stroked="t" strokeweight=".717047pt" strokecolor="#FF0000">
                <v:path arrowok="t"/>
              </v:shape>
            </v:group>
            <v:group style="position:absolute;left:6579;top:4615;width:368;height:459" coordorigin="6579,4615" coordsize="368,459">
              <v:shape style="position:absolute;left:6579;top:4615;width:368;height:459" coordorigin="6579,4615" coordsize="368,459" path="m6855,5074l6672,5074,6579,4959,6579,4729,6672,4615,6855,4615,6947,4729,6947,4959,6855,5074e" filled="f" stroked="t" strokeweight=".717047pt" strokecolor="#FF0000">
                <v:path arrowok="t"/>
              </v:shape>
            </v:group>
            <v:group style="position:absolute;left:7150;top:4615;width:366;height:229" coordorigin="7150,4615" coordsize="366,229">
              <v:shape style="position:absolute;left:7150;top:4615;width:366;height:229" coordorigin="7150,4615" coordsize="366,229" path="m7150,4615l7150,4729,7241,4844,7516,4844e" filled="f" stroked="t" strokeweight=".717047pt" strokecolor="#FF0000">
                <v:path arrowok="t"/>
              </v:shape>
            </v:group>
            <v:group style="position:absolute;left:7516;top:4615;width:2;height:459" coordorigin="7516,4615" coordsize="2,459">
              <v:shape style="position:absolute;left:7516;top:4615;width:2;height:459" coordorigin="7516,4615" coordsize="0,459" path="m7516,4615l7516,5074e" filled="f" stroked="t" strokeweight=".717047pt" strokecolor="#FF0000">
                <v:path arrowok="t"/>
              </v:shape>
            </v:group>
            <v:group style="position:absolute;left:7719;top:4615;width:2;height:459" coordorigin="7719,4615" coordsize="2,459">
              <v:shape style="position:absolute;left:7719;top:4615;width:2;height:459" coordorigin="7719,4615" coordsize="0,459" path="m7719,5074l7719,4615e" filled="f" stroked="t" strokeweight=".717047pt" strokecolor="#FF0000">
                <v:path arrowok="t"/>
              </v:shape>
            </v:group>
            <v:group style="position:absolute;left:7719;top:4844;width:368;height:2" coordorigin="7719,4844" coordsize="368,2">
              <v:shape style="position:absolute;left:7719;top:4844;width:368;height:2" coordorigin="7719,4844" coordsize="368,0" path="m7719,4844l8087,4844e" filled="f" stroked="t" strokeweight=".717047pt" strokecolor="#FF0000">
                <v:path arrowok="t"/>
              </v:shape>
            </v:group>
            <v:group style="position:absolute;left:8087;top:4615;width:2;height:459" coordorigin="8087,4615" coordsize="2,459">
              <v:shape style="position:absolute;left:8087;top:4615;width:2;height:459" coordorigin="8087,4615" coordsize="0,459" path="m8087,4615l8087,5074e" filled="f" stroked="t" strokeweight=".717047pt" strokecolor="#FF0000">
                <v:path arrowok="t"/>
              </v:shape>
            </v:group>
            <v:group style="position:absolute;left:8289;top:4615;width:368;height:459" coordorigin="8289,4615" coordsize="368,459">
              <v:shape style="position:absolute;left:8289;top:4615;width:368;height:459" coordorigin="8289,4615" coordsize="368,459" path="m8565,5074l8381,5074,8289,4959,8289,4729,8381,4615,8565,4615,8657,4729,8657,4959,8565,5074e" filled="f" stroked="t" strokeweight=".717047pt" strokecolor="#FF0000">
                <v:path arrowok="t"/>
              </v:shape>
            </v:group>
            <v:group style="position:absolute;left:8860;top:4615;width:366;height:459" coordorigin="8860,4615" coordsize="366,459">
              <v:shape style="position:absolute;left:8860;top:4615;width:366;height:459" coordorigin="8860,4615" coordsize="366,459" path="m8860,4844l9135,4844,9226,4729,9135,4615,8950,4615,8860,4729,8860,4959,8950,5074,9135,5074e" filled="f" stroked="t" strokeweight=".717047pt" strokecolor="#FF0000">
                <v:path arrowok="t"/>
              </v:shape>
            </v:group>
            <v:group style="position:absolute;left:9521;top:4385;width:92;height:229" coordorigin="9521,4385" coordsize="92,229">
              <v:shape style="position:absolute;left:9521;top:4385;width:92;height:229" coordorigin="9521,4385" coordsize="92,229" path="m9521,4615l9613,4385e" filled="f" stroked="t" strokeweight=".717047pt" strokecolor="#FF0000">
                <v:path arrowok="t"/>
              </v:shape>
            </v:group>
            <v:group style="position:absolute;left:9613;top:4385;width:92;height:229" coordorigin="9613,4385" coordsize="92,229">
              <v:shape style="position:absolute;left:9613;top:4385;width:92;height:229" coordorigin="9613,4385" coordsize="92,229" path="m9706,4385l9613,4615e" filled="f" stroked="t" strokeweight=".717047pt" strokecolor="#FF0000">
                <v:path arrowok="t"/>
              </v:shape>
            </v:group>
            <v:group style="position:absolute;left:4631;top:3407;width:91;height:229" coordorigin="4631,3407" coordsize="91,229">
              <v:shape style="position:absolute;left:4631;top:3407;width:91;height:229" coordorigin="4631,3407" coordsize="91,229" path="m4631,3636l4721,3407e" filled="f" stroked="t" strokeweight=".717047pt" strokecolor="#FF0000">
                <v:path arrowok="t"/>
              </v:shape>
            </v:group>
            <v:group style="position:absolute;left:4721;top:3407;width:92;height:229" coordorigin="4721,3407" coordsize="92,229">
              <v:shape style="position:absolute;left:4721;top:3407;width:92;height:229" coordorigin="4721,3407" coordsize="92,229" path="m4814,3407l4721,3636e" filled="f" stroked="t" strokeweight=".717047pt" strokecolor="#FF0000">
                <v:path arrowok="t"/>
              </v:shape>
            </v:group>
            <v:group style="position:absolute;left:5109;top:3407;width:366;height:688" coordorigin="5109,3407" coordsize="366,688">
              <v:shape style="position:absolute;left:5109;top:3407;width:366;height:688" coordorigin="5109,3407" coordsize="366,688" path="m5109,4095l5109,3407,5475,3407e" filled="f" stroked="t" strokeweight=".717047pt" strokecolor="#FF0000">
                <v:path arrowok="t"/>
              </v:shape>
            </v:group>
            <v:group style="position:absolute;left:5109;top:3751;width:366;height:344" coordorigin="5109,3751" coordsize="366,344">
              <v:shape style="position:absolute;left:5109;top:3751;width:366;height:344" coordorigin="5109,3751" coordsize="366,344" path="m5109,3751l5384,3751,5475,3866,5475,3980,5384,4095,5109,4095e" filled="f" stroked="t" strokeweight=".717047pt" strokecolor="#FF0000">
                <v:path arrowok="t"/>
              </v:shape>
            </v:group>
            <v:group style="position:absolute;left:5679;top:3636;width:366;height:459" coordorigin="5679,3636" coordsize="366,459">
              <v:shape style="position:absolute;left:5679;top:3636;width:366;height:459" coordorigin="5679,3636" coordsize="366,459" path="m5679,3636l5679,4095,6045,3636,6045,4095e" filled="f" stroked="t" strokeweight=".717047pt" strokecolor="#FF0000">
                <v:path arrowok="t"/>
              </v:shape>
            </v:group>
            <v:group style="position:absolute;left:6248;top:3636;width:2;height:690" coordorigin="6248,3636" coordsize="2,690">
              <v:shape style="position:absolute;left:6248;top:3636;width:2;height:690" coordorigin="6248,3636" coordsize="0,690" path="m6248,4326l6248,3636e" filled="f" stroked="t" strokeweight=".717047pt" strokecolor="#FF0000">
                <v:path arrowok="t"/>
              </v:shape>
            </v:group>
            <v:group style="position:absolute;left:6248;top:3636;width:368;height:459" coordorigin="6248,3636" coordsize="368,459">
              <v:shape style="position:absolute;left:6248;top:3636;width:368;height:459" coordorigin="6248,3636" coordsize="368,459" path="m6248,3751l6340,3636,6524,3636,6616,3751,6616,3980,6524,4095,6248,4095e" filled="f" stroked="t" strokeweight=".717047pt" strokecolor="#FF0000">
                <v:path arrowok="t"/>
              </v:shape>
            </v:group>
            <v:group style="position:absolute;left:6818;top:3636;width:2;height:459" coordorigin="6818,3636" coordsize="2,459">
              <v:shape style="position:absolute;left:6818;top:3636;width:2;height:459" coordorigin="6818,3636" coordsize="0,459" path="m6818,4095l6818,3636e" filled="f" stroked="t" strokeweight=".717047pt" strokecolor="#FF0000">
                <v:path arrowok="t"/>
              </v:shape>
            </v:group>
            <v:group style="position:absolute;left:6818;top:3866;width:92;height:2" coordorigin="6818,3866" coordsize="92,2">
              <v:shape style="position:absolute;left:6818;top:3866;width:92;height:2" coordorigin="6818,3866" coordsize="92,0" path="m6818,3866l6911,3866e" filled="f" stroked="t" strokeweight=".717047pt" strokecolor="#FF0000">
                <v:path arrowok="t"/>
              </v:shape>
            </v:group>
            <v:group style="position:absolute;left:6911;top:3636;width:276;height:459" coordorigin="6911,3636" coordsize="276,459">
              <v:shape style="position:absolute;left:6911;top:3636;width:276;height:459" coordorigin="6911,3636" coordsize="276,459" path="m6911,3980l7002,4095,7094,4095,7186,3980,7186,3751,7094,3636,7002,3636,6911,3751,6911,3980e" filled="f" stroked="t" strokeweight=".717047pt" strokecolor="#FF0000">
                <v:path arrowok="t"/>
              </v:shape>
            </v:group>
            <v:group style="position:absolute;left:7389;top:3636;width:366;height:459" coordorigin="7389,3636" coordsize="366,459">
              <v:shape style="position:absolute;left:7389;top:3636;width:366;height:459" coordorigin="7389,3636" coordsize="366,459" path="m7389,4095l7572,3636,7755,4095e" filled="f" stroked="t" strokeweight=".717047pt" strokecolor="#FF0000">
                <v:path arrowok="t"/>
              </v:shape>
            </v:group>
            <v:group style="position:absolute;left:7958;top:3636;width:368;height:459" coordorigin="7958,3636" coordsize="368,459">
              <v:shape style="position:absolute;left:7958;top:3636;width:368;height:459" coordorigin="7958,3636" coordsize="368,459" path="m7958,3866l8233,3866,8326,3751,8233,3636,8050,3636,7958,3751,7958,3980,8050,4095,8233,4095e" filled="f" stroked="t" strokeweight=".717047pt" strokecolor="#FF0000">
                <v:path arrowok="t"/>
              </v:shape>
            </v:group>
            <v:group style="position:absolute;left:8528;top:3407;width:368;height:688" coordorigin="8528,3407" coordsize="368,688">
              <v:shape style="position:absolute;left:8528;top:3407;width:368;height:688" coordorigin="8528,3407" coordsize="368,688" path="m8528,3751l8711,3522,8620,3407,8528,3407,8528,3980,8620,4095,8804,4095,8896,3980,8896,3751,8804,3636,8620,3636e" filled="f" stroked="t" strokeweight=".717047pt" strokecolor="#FF0000">
                <v:path arrowok="t"/>
              </v:shape>
            </v:group>
            <v:group style="position:absolute;left:9099;top:3636;width:366;height:459" coordorigin="9099,3636" coordsize="366,459">
              <v:shape style="position:absolute;left:9099;top:3636;width:366;height:459" coordorigin="9099,3636" coordsize="366,459" path="m9374,4095l9191,4095,9099,3980,9099,3751,9191,3636,9374,3636,9465,3751,9465,3980,9374,4095e" filled="f" stroked="t" strokeweight=".717047pt" strokecolor="#FF0000">
                <v:path arrowok="t"/>
              </v:shape>
            </v:group>
            <v:group style="position:absolute;left:3399;top:2428;width:366;height:459" coordorigin="3399,2428" coordsize="366,459">
              <v:shape style="position:absolute;left:3399;top:2428;width:366;height:459" coordorigin="3399,2428" coordsize="366,459" path="m3399,2428l3399,2773,3490,2887,3765,2887e" filled="f" stroked="t" strokeweight=".717047pt" strokecolor="#FF0000">
                <v:path arrowok="t"/>
              </v:shape>
            </v:group>
            <v:group style="position:absolute;left:3399;top:2428;width:366;height:688" coordorigin="3399,2428" coordsize="366,688">
              <v:shape style="position:absolute;left:3399;top:2428;width:366;height:688" coordorigin="3399,2428" coordsize="366,688" path="m3765,2428l3765,3002,3674,3117,3490,3117,3399,3002e" filled="f" stroked="t" strokeweight=".717047pt" strokecolor="#FF0000">
                <v:path arrowok="t"/>
              </v:shape>
            </v:group>
            <v:group style="position:absolute;left:3968;top:2658;width:368;height:459" coordorigin="3968,2658" coordsize="368,459">
              <v:shape style="position:absolute;left:3968;top:2658;width:368;height:459" coordorigin="3968,2658" coordsize="368,459" path="m3968,3117l3968,2658,4336,2658,4336,3117e" filled="f" stroked="t" strokeweight=".717047pt" strokecolor="#FF0000">
                <v:path arrowok="t"/>
              </v:shape>
            </v:group>
            <v:group style="position:absolute;left:4538;top:2658;width:2;height:688" coordorigin="4538,2658" coordsize="2,688">
              <v:shape style="position:absolute;left:4538;top:2658;width:2;height:688" coordorigin="4538,2658" coordsize="0,688" path="m4538,3346l4538,2658e" filled="f" stroked="t" strokeweight=".717047pt" strokecolor="#FF0000">
                <v:path arrowok="t"/>
              </v:shape>
            </v:group>
            <v:group style="position:absolute;left:4538;top:2658;width:368;height:459" coordorigin="4538,2658" coordsize="368,459">
              <v:shape style="position:absolute;left:4538;top:2658;width:368;height:459" coordorigin="4538,2658" coordsize="368,459" path="m4538,2773l4631,2658,4814,2658,4906,2773,4906,3002,4814,3117,4538,3117e" filled="f" stroked="t" strokeweight=".717047pt" strokecolor="#FF0000">
                <v:path arrowok="t"/>
              </v:shape>
            </v:group>
            <v:group style="position:absolute;left:5109;top:2658;width:366;height:459" coordorigin="5109,2658" coordsize="366,459">
              <v:shape style="position:absolute;left:5109;top:2658;width:366;height:459" coordorigin="5109,2658" coordsize="366,459" path="m5475,3002l5384,3117,5201,3117,5109,3002,5109,2773,5201,2658,5384,2658,5475,2773e" filled="f" stroked="t" strokeweight=".717047pt" strokecolor="#FF0000">
                <v:path arrowok="t"/>
              </v:shape>
            </v:group>
            <v:group style="position:absolute;left:5475;top:2658;width:2;height:459" coordorigin="5475,2658" coordsize="2,459">
              <v:shape style="position:absolute;left:5475;top:2658;width:2;height:459" coordorigin="5475,2658" coordsize="0,459" path="m5475,2658l5475,3117e" filled="f" stroked="t" strokeweight=".717047pt" strokecolor="#FF0000">
                <v:path arrowok="t"/>
              </v:shape>
            </v:group>
            <v:group style="position:absolute;left:5679;top:2428;width:366;height:688" coordorigin="5679,2428" coordsize="366,688">
              <v:shape style="position:absolute;left:5679;top:2428;width:366;height:688" coordorigin="5679,2428" coordsize="366,688" path="m5679,2773l5862,2543,5770,2428,5679,2428,5679,3002,5770,3117,5955,3117,6045,3002,6045,2773,5955,2658,5770,2658e" filled="f" stroked="t" strokeweight=".717047pt" strokecolor="#FF0000">
                <v:path arrowok="t"/>
              </v:shape>
            </v:group>
            <v:group style="position:absolute;left:6248;top:2658;width:368;height:459" coordorigin="6248,2658" coordsize="368,459">
              <v:shape style="position:absolute;left:6248;top:2658;width:368;height:459" coordorigin="6248,2658" coordsize="368,459" path="m6616,3002l6524,3117,6340,3117,6248,3002,6248,2773,6340,2658,6524,2658,6616,2773e" filled="f" stroked="t" strokeweight=".717047pt" strokecolor="#FF0000">
                <v:path arrowok="t"/>
              </v:shape>
            </v:group>
            <v:group style="position:absolute;left:6616;top:2658;width:2;height:459" coordorigin="6616,2658" coordsize="2,459">
              <v:shape style="position:absolute;left:6616;top:2658;width:2;height:459" coordorigin="6616,2658" coordsize="0,459" path="m6616,2658l6616,3117e" filled="f" stroked="t" strokeweight=".717047pt" strokecolor="#FF0000">
                <v:path arrowok="t"/>
              </v:shape>
            </v:group>
            <v:group style="position:absolute;left:7389;top:2658;width:2;height:688" coordorigin="7389,2658" coordsize="2,688">
              <v:shape style="position:absolute;left:7389;top:2658;width:2;height:688" coordorigin="7389,2658" coordsize="0,688" path="m7389,3346l7389,2658e" filled="f" stroked="t" strokeweight=".717047pt" strokecolor="#FF0000">
                <v:path arrowok="t"/>
              </v:shape>
            </v:group>
            <v:group style="position:absolute;left:7389;top:2658;width:366;height:459" coordorigin="7389,2658" coordsize="366,459">
              <v:shape style="position:absolute;left:7389;top:2658;width:366;height:459" coordorigin="7389,2658" coordsize="366,459" path="m7389,2773l7480,2658,7664,2658,7755,2773,7755,3002,7664,3117,7389,3117e" filled="f" stroked="t" strokeweight=".717047pt" strokecolor="#FF0000">
                <v:path arrowok="t"/>
              </v:shape>
            </v:group>
            <v:group style="position:absolute;left:7958;top:2658;width:368;height:459" coordorigin="7958,2658" coordsize="368,459">
              <v:shape style="position:absolute;left:7958;top:2658;width:368;height:459" coordorigin="7958,2658" coordsize="368,459" path="m8326,3002l8233,3117,8050,3117,7958,3002,7958,2773,8050,2658,8233,2658,8326,2773e" filled="f" stroked="t" strokeweight=".717047pt" strokecolor="#FF0000">
                <v:path arrowok="t"/>
              </v:shape>
            </v:group>
            <v:group style="position:absolute;left:8326;top:2658;width:2;height:459" coordorigin="8326,2658" coordsize="2,459">
              <v:shape style="position:absolute;left:8326;top:2658;width:2;height:459" coordorigin="8326,2658" coordsize="0,459" path="m8326,2658l8326,3117e" filled="f" stroked="t" strokeweight=".717047pt" strokecolor="#FF0000">
                <v:path arrowok="t"/>
              </v:shape>
            </v:group>
            <v:group style="position:absolute;left:8620;top:2658;width:183;height:2" coordorigin="8620,2658" coordsize="183,2">
              <v:shape style="position:absolute;left:8620;top:2658;width:183;height:2" coordorigin="8620,2658" coordsize="183,0" path="m8804,2658l8620,2658e" filled="f" stroked="t" strokeweight=".717047pt" strokecolor="#FF0000">
                <v:path arrowok="t"/>
              </v:shape>
            </v:group>
            <v:group style="position:absolute;left:8528;top:2658;width:368;height:459" coordorigin="8528,2658" coordsize="368,459">
              <v:shape style="position:absolute;left:8528;top:2658;width:368;height:459" coordorigin="8528,2658" coordsize="368,459" path="m8528,2658l8528,3117,8896,2658,8896,3117e" filled="f" stroked="t" strokeweight=".717047pt" strokecolor="#FF0000">
                <v:path arrowok="t"/>
              </v:shape>
            </v:group>
            <v:group style="position:absolute;left:9099;top:2658;width:366;height:459" coordorigin="9099,2658" coordsize="366,459">
              <v:shape style="position:absolute;left:9099;top:2658;width:366;height:459" coordorigin="9099,2658" coordsize="366,459" path="m9374,3117l9191,3117,9099,3002,9099,2773,9191,2658,9374,2658,9465,2773,9465,3002,9374,3117e" filled="f" stroked="t" strokeweight=".717047pt" strokecolor="#FF0000">
                <v:path arrowok="t"/>
              </v:shape>
            </v:group>
            <v:group style="position:absolute;left:9669;top:2658;width:2;height:459" coordorigin="9669,2658" coordsize="2,459">
              <v:shape style="position:absolute;left:9669;top:2658;width:2;height:459" coordorigin="9669,2658" coordsize="0,459" path="m9669,3117l9669,2658e" filled="f" stroked="t" strokeweight=".717047pt" strokecolor="#FF0000">
                <v:path arrowok="t"/>
              </v:shape>
            </v:group>
            <v:group style="position:absolute;left:9669;top:2887;width:366;height:2" coordorigin="9669,2887" coordsize="366,2">
              <v:shape style="position:absolute;left:9669;top:2887;width:366;height:2" coordorigin="9669,2887" coordsize="366,0" path="m9669,2887l10035,2887e" filled="f" stroked="t" strokeweight=".717047pt" strokecolor="#FF0000">
                <v:path arrowok="t"/>
              </v:shape>
            </v:group>
            <v:group style="position:absolute;left:10035;top:2658;width:2;height:459" coordorigin="10035,2658" coordsize="2,459">
              <v:shape style="position:absolute;left:10035;top:2658;width:2;height:459" coordorigin="10035,2658" coordsize="0,459" path="m10035,2658l10035,3117e" filled="f" stroked="t" strokeweight=".717047pt" strokecolor="#FF0000">
                <v:path arrowok="t"/>
              </v:shape>
            </v:group>
            <v:group style="position:absolute;left:10238;top:2658;width:368;height:459" coordorigin="10238,2658" coordsize="368,459">
              <v:shape style="position:absolute;left:10238;top:2658;width:368;height:459" coordorigin="10238,2658" coordsize="368,459" path="m10606,3002l10513,3117,10330,3117,10238,3002,10238,2773,10330,2658,10513,2658,10606,2773e" filled="f" stroked="t" strokeweight=".717047pt" strokecolor="#FF0000">
                <v:path arrowok="t"/>
              </v:shape>
            </v:group>
            <v:group style="position:absolute;left:10606;top:2658;width:2;height:459" coordorigin="10606,2658" coordsize="2,459">
              <v:shape style="position:absolute;left:10606;top:2658;width:2;height:459" coordorigin="10606,2658" coordsize="0,459" path="m10606,2658l10606,3117e" filled="f" stroked="t" strokeweight=".717047pt" strokecolor="#FF0000">
                <v:path arrowok="t"/>
              </v:shape>
            </v:group>
            <v:group style="position:absolute;left:25522;top:19657;width:78;height:121" coordorigin="25522,19657" coordsize="78,121">
              <v:shape style="position:absolute;left:25522;top:19657;width:78;height:121" coordorigin="25522,19657" coordsize="78,121" path="m25522,19778l25554,19657,25583,19657,25584,19657,25586,19658,25587,19658,25589,19658,25591,19660,25592,19660,25594,19661,25595,19663,25597,19665,25597,19666,25599,19668,25599,19669,25599,19671,25600,19673,25600,19674,25600,19676,25599,19679,25599,19681,25597,19690,25595,19692,25595,19693,25594,19696,25592,19698,25592,19700,25591,19701,25589,19703,25587,19704,25586,19706,25583,19708,25581,19709,25579,19709,25578,19711,25575,19711,25573,19712,25571,19712,25568,19712,25567,19712,25540,19712e" filled="f" stroked="t" strokeweight=".717047pt" strokecolor="#000000">
                <v:path arrowok="t"/>
              </v:shape>
            </v:group>
            <v:group style="position:absolute;left:25522;top:19712;width:67;height:65" coordorigin="25522,19712" coordsize="67,65">
              <v:shape style="position:absolute;left:25522;top:19712;width:67;height:65" coordorigin="25522,19712" coordsize="67,65" path="m25567,19712l25571,19712,25573,19712,25576,19712,25578,19714,25579,19714,25581,19716,25583,19716,25584,19717,25584,19719,25586,19720,25587,19720,25587,19722,25589,19725,25589,19736,25584,19754,25583,19757,25583,19759,25581,19760,25579,19762,25579,19765,25578,19767,25576,19768,25575,19770,25573,19771,25570,19773,25568,19773,25567,19775,25565,19776,25562,19776,25560,19776,25559,19778,25556,19778,25554,19778,25522,19778e" filled="f" stroked="t" strokeweight=".717047pt" strokecolor="#000000">
                <v:path arrowok="t"/>
              </v:shape>
            </v:group>
            <v:group style="position:absolute;left:25611;top:19736;width:56;height:2" coordorigin="25611,19736" coordsize="56,2">
              <v:shape style="position:absolute;left:25611;top:19736;width:56;height:2" coordorigin="25611,19736" coordsize="56,0" path="m25611,19736l25667,19736e" filled="f" stroked="t" strokeweight=".717047pt" strokecolor="#000000">
                <v:path arrowok="t"/>
              </v:shape>
            </v:group>
            <v:group style="position:absolute;left:25712;top:19657;width:65;height:121" coordorigin="25712,19657" coordsize="65,121">
              <v:shape style="position:absolute;left:25712;top:19657;width:65;height:121" coordorigin="25712,19657" coordsize="65,121" path="m25712,19657l25712,19778,25777,19657e" filled="f" stroked="t" strokeweight=".717047pt" strokecolor="#000000">
                <v:path arrowok="t"/>
              </v:shape>
            </v:group>
            <v:group style="position:absolute;left:25772;top:19657;width:32;height:121" coordorigin="25772,19657" coordsize="32,121">
              <v:shape style="position:absolute;left:25772;top:19657;width:32;height:121" coordorigin="25772,19657" coordsize="32,121" path="m25772,19778l25804,19657e" filled="f" stroked="t" strokeweight=".717047pt" strokecolor="#000000">
                <v:path arrowok="t"/>
              </v:shape>
            </v:group>
            <v:group style="position:absolute;left:25806;top:19736;width:56;height:2" coordorigin="25806,19736" coordsize="56,2">
              <v:shape style="position:absolute;left:25806;top:19736;width:56;height:2" coordorigin="25806,19736" coordsize="56,0" path="m25806,19736l25861,19736e" filled="f" stroked="t" strokeweight=".717047pt" strokecolor="#000000">
                <v:path arrowok="t"/>
              </v:shape>
            </v:group>
            <v:group style="position:absolute;left:25898;top:19657;width:35;height:121" coordorigin="25898,19657" coordsize="35,121">
              <v:shape style="position:absolute;left:25898;top:19657;width:35;height:121" coordorigin="25898,19657" coordsize="35,121" path="m25898,19685l25933,19657,25901,19778e" filled="f" stroked="t" strokeweight=".717047pt" strokecolor="#000000">
                <v:path arrowok="t"/>
              </v:shape>
            </v:group>
            <v:group style="position:absolute;left:25954;top:19657;width:35;height:121" coordorigin="25954,19657" coordsize="35,121">
              <v:shape style="position:absolute;left:25954;top:19657;width:35;height:121" coordorigin="25954,19657" coordsize="35,121" path="m25954,19685l25989,19657,25957,19778e" filled="f" stroked="t" strokeweight=".717047pt" strokecolor="#000000">
                <v:path arrowok="t"/>
              </v:shape>
            </v:group>
            <v:group style="position:absolute;left:25975;top:19778;width:10;height:18" coordorigin="25975,19778" coordsize="10,18">
              <v:shape style="position:absolute;left:25975;top:19778;width:10;height:18" coordorigin="25975,19778" coordsize="10,18" path="m25984,19778l25975,19795e" filled="f" stroked="t" strokeweight=".717047pt" strokecolor="#000000">
                <v:path arrowok="t"/>
              </v:shape>
            </v:group>
            <v:group style="position:absolute;left:26040;top:19657;width:78;height:121" coordorigin="26040,19657" coordsize="78,121">
              <v:shape style="position:absolute;left:26040;top:19657;width:78;height:121" coordorigin="26040,19657" coordsize="78,121" path="m26040,19778l26073,19657,26100,19657,26102,19657,26104,19657,26107,19658,26108,19658,26110,19660,26112,19660,26113,19661,26113,19663,26115,19665,26116,19666,26118,19669,26118,19671,26118,19673,26118,19674,26118,19676,26118,19679,26118,19681,26115,19690,26115,19692,26113,19693,26113,19695,26112,19698,26110,19700,26108,19701,26107,19703,26105,19704,26104,19706,26102,19708,26100,19709,26097,19709,26096,19711,26094,19711,26093,19712,26089,19712,26088,19712,26086,19712,26057,19712e" filled="f" stroked="t" strokeweight=".717047pt" strokecolor="#000000">
                <v:path arrowok="t"/>
              </v:shape>
            </v:group>
            <v:group style="position:absolute;left:26040;top:19712;width:69;height:65" coordorigin="26040,19712" coordsize="69,65">
              <v:shape style="position:absolute;left:26040;top:19712;width:69;height:65" coordorigin="26040,19712" coordsize="69,65" path="m26086,19712l26091,19712,26093,19712,26094,19712,26096,19714,26097,19714,26099,19716,26100,19716,26102,19717,26104,19719,26105,19719,26105,19720,26107,19722,26107,19724,26107,19727,26108,19728,26108,19730,26108,19732,26107,19733,26107,19736,26102,19754,26102,19757,26100,19759,26100,19760,26099,19762,26097,19765,26096,19767,26094,19768,26093,19770,26091,19771,26089,19771,26088,19773,26085,19775,26083,19776,26081,19776,26080,19776,26077,19778,26075,19778,26073,19778,26040,19778e" filled="f" stroked="t" strokeweight=".717047pt" strokecolor="#000000">
                <v:path arrowok="t"/>
              </v:shape>
            </v:group>
            <v:group style="position:absolute;left:26131;top:19736;width:56;height:2" coordorigin="26131,19736" coordsize="56,2">
              <v:shape style="position:absolute;left:26131;top:19736;width:56;height:2" coordorigin="26131,19736" coordsize="56,0" path="m26131,19736l26187,19736e" filled="f" stroked="t" strokeweight=".717047pt" strokecolor="#000000">
                <v:path arrowok="t"/>
              </v:shape>
            </v:group>
            <v:group style="position:absolute;left:26230;top:19657;width:65;height:121" coordorigin="26230,19657" coordsize="65,121">
              <v:shape style="position:absolute;left:26230;top:19657;width:65;height:121" coordorigin="26230,19657" coordsize="65,121" path="m26230,19657l26230,19778,26295,19657e" filled="f" stroked="t" strokeweight=".717047pt" strokecolor="#000000">
                <v:path arrowok="t"/>
              </v:shape>
            </v:group>
            <v:group style="position:absolute;left:26290;top:19657;width:32;height:121" coordorigin="26290,19657" coordsize="32,121">
              <v:shape style="position:absolute;left:26290;top:19657;width:32;height:121" coordorigin="26290,19657" coordsize="32,121" path="m26290,19778l26322,19657e" filled="f" stroked="t" strokeweight=".717047pt" strokecolor="#000000">
                <v:path arrowok="t"/>
              </v:shape>
            </v:group>
            <v:group style="position:absolute;left:26325;top:19736;width:56;height:2" coordorigin="26325,19736" coordsize="56,2">
              <v:shape style="position:absolute;left:26325;top:19736;width:56;height:2" coordorigin="26325,19736" coordsize="56,0" path="m26325,19736l26381,19736e" filled="f" stroked="t" strokeweight=".717047pt" strokecolor="#000000">
                <v:path arrowok="t"/>
              </v:shape>
            </v:group>
            <v:group style="position:absolute;left:26418;top:19657;width:35;height:121" coordorigin="26418,19657" coordsize="35,121">
              <v:shape style="position:absolute;left:26418;top:19657;width:35;height:121" coordorigin="26418,19657" coordsize="35,121" path="m26418,19685l26453,19657,26421,19778e" filled="f" stroked="t" strokeweight=".717047pt" strokecolor="#000000">
                <v:path arrowok="t"/>
              </v:shape>
            </v:group>
            <v:group style="position:absolute;left:26448;top:19657;width:80;height:121" coordorigin="26448,19657" coordsize="80,121">
              <v:shape style="position:absolute;left:26448;top:19657;width:80;height:121" coordorigin="26448,19657" coordsize="80,121" path="m26504,19778l26448,19778,26520,19698,26521,19696,26523,19693,26524,19692,26526,19689,26526,19687,26528,19684,26528,19671,26526,19669,26526,19668,26524,19665,26523,19663,26521,19661,26520,19660,26518,19660,26516,19658,26513,19657,26504,19657,26500,19657,26497,19658,26496,19658,26492,19660,26489,19661,26488,19661,26485,19663,26481,19666,26480,19668,26478,19669,26477,19671e" filled="f" stroked="t" strokeweight=".717047pt" strokecolor="#000000">
                <v:path arrowok="t"/>
              </v:shape>
            </v:group>
            <v:group style="position:absolute;left:26521;top:19778;width:10;height:18" coordorigin="26521,19778" coordsize="10,18">
              <v:shape style="position:absolute;left:26521;top:19778;width:10;height:18" coordorigin="26521,19778" coordsize="10,18" path="m26531,19778l26521,19795e" filled="f" stroked="t" strokeweight=".717047pt" strokecolor="#000000">
                <v:path arrowok="t"/>
              </v:shape>
            </v:group>
            <v:group style="position:absolute;left:26586;top:19657;width:78;height:121" coordorigin="26586,19657" coordsize="78,121">
              <v:shape style="position:absolute;left:26586;top:19657;width:78;height:121" coordorigin="26586,19657" coordsize="78,121" path="m26586,19778l26618,19657,26647,19657,26649,19657,26650,19657,26652,19658,26655,19658,26657,19660,26658,19660,26660,19661,26660,19663,26661,19663,26663,19665,26663,19666,26665,19668,26665,19671,26665,19681,26661,19689,26661,19692,26660,19693,26658,19695,26658,19696,26657,19700,26655,19701,26653,19703,26652,19704,26650,19706,26649,19708,26647,19708,26644,19709,26642,19711,26641,19711,26637,19712,26636,19712,26634,19712,26633,19712,26604,19712e" filled="f" stroked="t" strokeweight=".717047pt" strokecolor="#000000">
                <v:path arrowok="t"/>
              </v:shape>
            </v:group>
            <v:group style="position:absolute;left:26586;top:19712;width:69;height:65" coordorigin="26586,19712" coordsize="69,65">
              <v:shape style="position:absolute;left:26586;top:19712;width:69;height:65" coordorigin="26586,19712" coordsize="69,65" path="m26633,19712l26636,19712,26639,19712,26641,19712,26642,19714,26644,19714,26645,19714,26647,19716,26649,19717,26650,19717,26652,19719,26652,19720,26653,19722,26653,19724,26653,19725,26655,19728,26655,19730,26655,19732,26653,19733,26653,19736,26649,19754,26649,19755,26647,19759,26645,19760,26645,19762,26644,19763,26642,19765,26641,19768,26639,19770,26637,19770,26636,19771,26634,19773,26631,19775,26630,19775,26628,19776,26625,19776,26623,19778,26622,19778,26620,19778,26586,19778e" filled="f" stroked="t" strokeweight=".717047pt" strokecolor="#000000">
                <v:path arrowok="t"/>
              </v:shape>
            </v:group>
            <v:group style="position:absolute;left:26677;top:19736;width:56;height:2" coordorigin="26677,19736" coordsize="56,2">
              <v:shape style="position:absolute;left:26677;top:19736;width:56;height:2" coordorigin="26677,19736" coordsize="56,0" path="m26677,19736l26733,19736e" filled="f" stroked="t" strokeweight=".717047pt" strokecolor="#000000">
                <v:path arrowok="t"/>
              </v:shape>
            </v:group>
            <v:group style="position:absolute;left:26776;top:19657;width:65;height:121" coordorigin="26776,19657" coordsize="65,121">
              <v:shape style="position:absolute;left:26776;top:19657;width:65;height:121" coordorigin="26776,19657" coordsize="65,121" path="m26776,19657l26776,19778,26841,19657e" filled="f" stroked="t" strokeweight=".717047pt" strokecolor="#000000">
                <v:path arrowok="t"/>
              </v:shape>
            </v:group>
            <v:group style="position:absolute;left:26843;top:19735;width:56;height:2" coordorigin="26843,19735" coordsize="56,2">
              <v:shape style="position:absolute;left:26843;top:19735;width:56;height:2" coordorigin="26843,19735" coordsize="56,2" path="m26843,19736l26899,19735e" filled="f" stroked="t" strokeweight=".717047pt" strokecolor="#000000">
                <v:path arrowok="t"/>
              </v:shape>
            </v:group>
            <v:group style="position:absolute;left:26935;top:19657;width:35;height:121" coordorigin="26935,19657" coordsize="35,121">
              <v:shape style="position:absolute;left:26935;top:19657;width:35;height:121" coordorigin="26935,19657" coordsize="35,121" path="m26935,19684l26971,19657,26939,19778e" filled="f" stroked="t" strokeweight=".717047pt" strokecolor="#000000">
                <v:path arrowok="t"/>
              </v:shape>
            </v:group>
            <v:group style="position:absolute;left:26967;top:19657;width:80;height:121" coordorigin="26967,19657" coordsize="80,121">
              <v:shape style="position:absolute;left:26967;top:19657;width:80;height:121" coordorigin="26967,19657" coordsize="80,121" path="m27022,19778l26967,19778,27039,19698,27041,19696,27042,19693,27044,19692,27044,19689,27045,19687,27045,19684,27045,19681,27047,19679,27047,19676,27045,19674,27045,19671,27045,19669,27044,19668,27044,19665,27042,19663,27041,19661,27039,19660,27036,19660,27034,19658,27033,19657,27031,19657,27022,19657,27020,19657,27017,19658,27014,19658,27010,19660,27009,19660,27006,19661,27004,19663,27001,19665,26999,19668,26996,19669,26994,19671e" filled="f" stroked="t" strokeweight=".717047pt" strokecolor="#000000">
                <v:path arrowok="t"/>
              </v:shape>
            </v:group>
            <v:group style="position:absolute;left:29805;top:21347;width:88;height:120" coordorigin="29805,21347" coordsize="88,120">
              <v:shape style="position:absolute;left:29805;top:21347;width:88;height:120" coordorigin="29805,21347" coordsize="88,120" path="m29805,21467l29837,21347,29893,21347,29861,21467e" filled="f" stroked="t" strokeweight=".717047pt" strokecolor="#000000">
                <v:path arrowok="t"/>
              </v:shape>
            </v:group>
            <v:group style="position:absolute;left:6547;top:11215;width:46;height:172" coordorigin="6547,11215" coordsize="46,172">
              <v:shape style="position:absolute;left:6547;top:11215;width:46;height:172" coordorigin="6547,11215" coordsize="46,172" path="m6547,11387l6594,11215e" filled="f" stroked="t" strokeweight=".717047pt" strokecolor="#000000">
                <v:path arrowok="t"/>
              </v:shape>
            </v:group>
            <v:group style="position:absolute;left:6565;top:11215;width:108;height:107" coordorigin="6565,11215" coordsize="108,107">
              <v:shape style="position:absolute;left:6565;top:11215;width:108;height:107" coordorigin="6565,11215" coordsize="108,107" path="m6673,11215l6565,11321e" filled="f" stroked="t" strokeweight=".717047pt" strokecolor="#000000">
                <v:path arrowok="t"/>
              </v:shape>
            </v:group>
            <v:group style="position:absolute;left:6602;top:11288;width:25;height:99" coordorigin="6602,11288" coordsize="25,99">
              <v:shape style="position:absolute;left:6602;top:11288;width:25;height:99" coordorigin="6602,11288" coordsize="25,99" path="m6602,11288l6627,11387e" filled="f" stroked="t" strokeweight=".717047pt" strokecolor="#000000">
                <v:path arrowok="t"/>
              </v:shape>
            </v:group>
            <v:group style="position:absolute;left:6677;top:11328;width:80;height:2" coordorigin="6677,11328" coordsize="80,2">
              <v:shape style="position:absolute;left:6677;top:11328;width:80;height:2" coordorigin="6677,11328" coordsize="80,0" path="m6677,11328l6756,11328e" filled="f" stroked="t" strokeweight=".717047pt" strokecolor="#000000">
                <v:path arrowok="t"/>
              </v:shape>
            </v:group>
            <v:group style="position:absolute;left:6799;top:11215;width:91;height:172" coordorigin="6799,11215" coordsize="91,172">
              <v:shape style="position:absolute;left:6799;top:11215;width:91;height:172" coordorigin="6799,11215" coordsize="91,172" path="m6874,11307l6828,11307,6825,11307,6822,11307,6818,11307,6817,11305,6814,11305,6812,11304,6810,11302,6807,11301,6806,11297,6806,11296,6804,11294,6802,11291,6802,11290,6802,11286,6802,11283,6802,11280,6802,11277,6802,11275,6810,11248,6810,11245,6812,11242,6814,11240,6815,11237,6817,11234,6818,11232,6822,11229,6823,11227,6826,11224,6828,11223,6831,11221,6834,11219,6837,11218,6841,11218,6844,11216,6845,11216,6849,11215,6852,11215,6865,11215,6868,11215,6871,11216,6874,11216,6876,11218,6879,11218,6880,11219,6882,11221,6884,11223,6885,11224,6887,11227,6888,11229,6890,11232,6890,11234,6890,11237,6890,11240,6890,11242,6890,11245,6890,11248,6874,11307,6871,11315,6868,11323,6865,11331,6860,11337,6855,11344,6850,11352,6844,11358,6837,11363,6831,11369,6825,11374,6817,11379,6809,11382,6802,11387,6799,11387e" filled="f" stroked="t" strokeweight=".717047pt" strokecolor="#000000">
                <v:path arrowok="t"/>
              </v:shape>
            </v:group>
            <v:group style="position:absolute;left:5211;top:10391;width:126;height:172" coordorigin="5211,10391" coordsize="126,172">
              <v:shape style="position:absolute;left:5211;top:10391;width:126;height:172" coordorigin="5211,10391" coordsize="126,172" path="m5211,10563l5257,10391,5336,10391,5290,10563e" filled="f" stroked="t" strokeweight=".717047pt" strokecolor="#000000">
                <v:path arrowok="t"/>
              </v:shape>
            </v:group>
            <v:group style="position:absolute;left:5330;top:10391;width:46;height:172" coordorigin="5330,10391" coordsize="46,172">
              <v:shape style="position:absolute;left:5330;top:10391;width:46;height:172" coordorigin="5330,10391" coordsize="46,172" path="m5330,10563l5376,10391e" filled="f" stroked="t" strokeweight=".717047pt" strokecolor="#000000">
                <v:path arrowok="t"/>
              </v:shape>
            </v:group>
            <v:group style="position:absolute;left:5348;top:10391;width:107;height:105" coordorigin="5348,10391" coordsize="107,105">
              <v:shape style="position:absolute;left:5348;top:10391;width:107;height:105" coordorigin="5348,10391" coordsize="107,105" path="m5454,10391l5348,10496e" filled="f" stroked="t" strokeweight=".717047pt" strokecolor="#000000">
                <v:path arrowok="t"/>
              </v:shape>
            </v:group>
            <v:group style="position:absolute;left:5383;top:10464;width:25;height:99" coordorigin="5383,10464" coordsize="25,99">
              <v:shape style="position:absolute;left:5383;top:10464;width:25;height:99" coordorigin="5383,10464" coordsize="25,99" path="m5383,10464l5408,10563e" filled="f" stroked="t" strokeweight=".717047pt" strokecolor="#000000">
                <v:path arrowok="t"/>
              </v:shape>
            </v:group>
            <v:group style="position:absolute;left:5485;top:10391;width:49;height:172" coordorigin="5485,10391" coordsize="49,172">
              <v:shape style="position:absolute;left:5485;top:10391;width:49;height:172" coordorigin="5485,10391" coordsize="49,172" path="m5485,10431l5534,10391,5488,10563e" filled="f" stroked="t" strokeweight=".717047pt" strokecolor="#000000">
                <v:path arrowok="t"/>
              </v:shape>
            </v:group>
            <v:group style="position:absolute;left:5537;top:10504;width:67;height:2" coordorigin="5537,10504" coordsize="67,2">
              <v:shape style="position:absolute;left:5537;top:10504;width:67;height:2" coordorigin="5537,10504" coordsize="67,0" path="m5537,10504l5604,10504e" filled="f" stroked="t" strokeweight=".717047pt" strokecolor="#000000">
                <v:path arrowok="t"/>
              </v:shape>
            </v:group>
            <v:group style="position:absolute;left:5561;top:10470;width:18;height:65" coordorigin="5561,10470" coordsize="18,65">
              <v:shape style="position:absolute;left:5561;top:10470;width:18;height:65" coordorigin="5561,10470" coordsize="18,65" path="m5579,10470l5561,10536e" filled="f" stroked="t" strokeweight=".717047pt" strokecolor="#000000">
                <v:path arrowok="t"/>
              </v:shape>
            </v:group>
            <v:group style="position:absolute;left:5628;top:10470;width:89;height:92" coordorigin="5628,10470" coordsize="89,92">
              <v:shape style="position:absolute;left:5628;top:10470;width:89;height:92" coordorigin="5628,10470" coordsize="89,92" path="m5654,10563l5666,10563,5669,10563,5673,10563,5676,10561,5679,10561,5682,10560,5685,10558,5687,10557,5690,10555,5693,10553,5695,10552,5698,10549,5700,10547,5701,10544,5705,10541,5705,10539,5706,10536,5708,10533,5709,10529,5716,10504,5717,10501,5717,10498,5717,10494,5717,10493,5717,10490,5716,10486,5716,10485,5714,10482,5712,10480,5711,10478,5709,10477,5708,10475,5705,10474,5703,10472,5700,10472,5698,10470,5673,10470,5669,10472,5666,10472,5663,10474,5661,10475,5658,10477,5655,10478,5652,10480,5650,10482,5647,10485,5646,10486,5644,10490,5641,10493,5641,10494,5639,10498,5638,10501,5636,10504,5630,10529,5628,10533,5628,10536,5628,10539,5628,10541,5628,10544,5630,10547,5630,10549,5631,10552,5633,10553,5634,10555,5636,10557,5639,10558,5641,10560,5642,10561,5646,10561,5647,10563,5650,10563,5654,10563e" filled="f" stroked="t" strokeweight=".717047pt" strokecolor="#000000">
                <v:path arrowok="t"/>
              </v:shape>
            </v:group>
            <v:group style="position:absolute;left:5660;top:10391;width:72;height:80" coordorigin="5660,10391" coordsize="72,80">
              <v:shape style="position:absolute;left:5660;top:10391;width:72;height:80" coordorigin="5660,10391" coordsize="72,80" path="m5685,10470l5689,10470,5690,10470,5693,10469,5697,10469,5700,10467,5703,10466,5706,10464,5708,10463,5711,10461,5714,10458,5716,10456,5719,10453,5720,10451,5722,10448,5724,10447,5725,10443,5727,10440,5727,10437,5730,10424,5732,10421,5732,10418,5732,10415,5732,10413,5732,10410,5730,10407,5730,10405,5728,10404,5727,10400,5725,10399,5724,10397,5722,10396,5719,10394,5717,10392,5714,10392,5712,10391,5709,10391,5706,10391,5703,10391,5700,10391,5698,10392,5695,10392,5692,10394,5689,10396,5685,10397,5682,10399,5681,10400,5677,10404,5676,10405,5673,10407,5671,10410,5669,10413,5668,10415,5666,10418,5665,10421,5665,10424,5661,10437,5660,10440,5660,10443,5660,10447,5660,10448,5660,10451,5661,10453,5661,10456,5663,10458,5665,10461,5666,10463,5668,10464,5669,10466,5671,10467,5674,10469,5677,10469,5679,10470,5682,10470,5685,10470e" filled="f" stroked="t" strokeweight=".717047pt" strokecolor="#000000">
                <v:path arrowok="t"/>
              </v:shape>
            </v:group>
            <v:group style="position:absolute;left:5779;top:10391;width:86;height:172" coordorigin="5779,10391" coordsize="86,172">
              <v:shape style="position:absolute;left:5779;top:10391;width:86;height:172" coordorigin="5779,10391" coordsize="86,172" path="m5781,10410l5786,10391,5865,10391,5779,10563e" filled="f" stroked="t" strokeweight=".717047pt" strokecolor="#000000">
                <v:path arrowok="t"/>
              </v:shape>
            </v:group>
            <v:group style="position:absolute;left:5857;top:10557;width:3;height:13" coordorigin="5857,10557" coordsize="3,13">
              <v:shape style="position:absolute;left:5857;top:10557;width:3;height:13" coordorigin="5857,10557" coordsize="3,13" path="m5861,10557l5857,10569e" filled="f" stroked="t" strokeweight=".717047pt" strokecolor="#000000">
                <v:path arrowok="t"/>
              </v:shape>
            </v:group>
            <v:group style="position:absolute;left:5899;top:10391;width:112;height:172" coordorigin="5899,10391" coordsize="112,172">
              <v:shape style="position:absolute;left:5899;top:10391;width:112;height:172" coordorigin="5899,10391" coordsize="112,172" path="m5899,10563l5931,10563,5934,10563,5937,10563,5940,10561,5944,10561,5947,10560,5950,10558,5951,10557,5955,10555,5958,10553,5959,10552,5963,10549,5964,10547,5967,10544,5969,10541,5971,10539,5971,10536,5972,10533,5974,10529,5980,10504,5982,10501,5982,10498,5982,10494,5982,10493,5982,10490,5980,10486,5980,10485,5979,10482,5977,10480,5975,10478,5974,10477,5972,10475,5969,10474,5967,10472,5964,10472,5963,10470,5959,10470,5956,10470,5923,10470,5945,10391,6010,10391e" filled="f" stroked="t" strokeweight=".717047pt" strokecolor="#000000">
                <v:path arrowok="t"/>
              </v:shape>
            </v:group>
            <v:group style="position:absolute;left:6012;top:10391;width:110;height:172" coordorigin="6012,10391" coordsize="110,172">
              <v:shape style="position:absolute;left:6012;top:10391;width:110;height:172" coordorigin="6012,10391" coordsize="110,172" path="m6014,10529l6042,10424,6042,10421,6044,10418,6045,10415,6047,10413,6049,10410,6050,10407,6052,10405,6055,10404,6057,10400,6060,10399,6063,10397,6066,10396,6068,10394,6071,10392,6074,10392,6077,10391,6103,10391,6104,10392,6108,10392,6109,10394,6112,10396,6114,10397,6116,10399,6117,10400,6119,10404,6120,10405,6120,10407,6122,10410,6122,10413,6122,10415,6122,10418,6122,10421,6120,10424,6093,10529,6092,10533,6090,10536,6089,10539,6087,10541,6085,10544,6084,10547,6082,10549,6079,10552,6076,10553,6074,10555,6071,10557,6068,10558,6066,10560,6063,10561,6060,10561,6057,10563,6031,10563,6030,10561,6026,10561,6025,10560,6022,10558,6020,10557,6018,10555,6017,10553,6015,10552,6014,10549,6014,10547,6012,10544,6012,10541,6012,10539,6012,10536,6012,10533,6014,10529e" filled="f" stroked="t" strokeweight=".717047pt" strokecolor="#000000">
                <v:path arrowok="t"/>
              </v:shape>
            </v:group>
            <v:group style="position:absolute;left:6120;top:11940;width:126;height:172" coordorigin="6120,11940" coordsize="126,172">
              <v:shape style="position:absolute;left:6120;top:11940;width:126;height:172" coordorigin="6120,11940" coordsize="126,172" path="m6120,12112l6167,11940,6246,11940,6200,12112e" filled="f" stroked="t" strokeweight=".717047pt" strokecolor="#000000">
                <v:path arrowok="t"/>
              </v:shape>
            </v:group>
            <v:group style="position:absolute;left:6240;top:11940;width:46;height:172" coordorigin="6240,11940" coordsize="46,172">
              <v:shape style="position:absolute;left:6240;top:11940;width:46;height:172" coordorigin="6240,11940" coordsize="46,172" path="m6240,12112l6286,11940e" filled="f" stroked="t" strokeweight=".717047pt" strokecolor="#000000">
                <v:path arrowok="t"/>
              </v:shape>
            </v:group>
            <v:group style="position:absolute;left:6257;top:11940;width:108;height:107" coordorigin="6257,11940" coordsize="108,107">
              <v:shape style="position:absolute;left:6257;top:11940;width:108;height:107" coordorigin="6257,11940" coordsize="108,107" path="m6366,11940l6257,12046e" filled="f" stroked="t" strokeweight=".717047pt" strokecolor="#000000">
                <v:path arrowok="t"/>
              </v:shape>
            </v:group>
            <v:group style="position:absolute;left:6292;top:12013;width:27;height:99" coordorigin="6292,12013" coordsize="27,99">
              <v:shape style="position:absolute;left:6292;top:12013;width:27;height:99" coordorigin="6292,12013" coordsize="27,99" path="m6292,12013l6320,12112e" filled="f" stroked="t" strokeweight=".717047pt" strokecolor="#000000">
                <v:path arrowok="t"/>
              </v:shape>
            </v:group>
            <v:group style="position:absolute;left:6359;top:11940;width:113;height:172" coordorigin="6359,11940" coordsize="113,172">
              <v:shape style="position:absolute;left:6359;top:11940;width:113;height:172" coordorigin="6359,11940" coordsize="113,172" path="m6437,12112l6359,12112,6461,12000,6465,11997,6466,11992,6468,11989,6469,11986,6471,11983,6473,11978,6473,11975,6473,11972,6473,11968,6473,11965,6471,11960,6471,11957,6469,11956,6468,11952,6455,11941,6453,11941,6452,11940,6437,11940,6434,11941,6430,11941,6426,11943,6422,11944,6418,11946,6415,11948,6412,11949,6407,11952,6404,11956,6401,11957,6399,11960e" filled="f" stroked="t" strokeweight=".717047pt" strokecolor="#000000">
                <v:path arrowok="t"/>
              </v:shape>
            </v:group>
            <v:group style="position:absolute;left:6487;top:12053;width:67;height:2" coordorigin="6487,12053" coordsize="67,2">
              <v:shape style="position:absolute;left:6487;top:12053;width:67;height:2" coordorigin="6487,12053" coordsize="67,0" path="m6487,12053l6554,12053e" filled="f" stroked="t" strokeweight=".717047pt" strokecolor="#000000">
                <v:path arrowok="t"/>
              </v:shape>
            </v:group>
            <v:group style="position:absolute;left:6511;top:12019;width:18;height:67" coordorigin="6511,12019" coordsize="18,67">
              <v:shape style="position:absolute;left:6511;top:12019;width:18;height:67" coordorigin="6511,12019" coordsize="18,67" path="m6528,12019l6511,12086e" filled="f" stroked="t" strokeweight=".717047pt" strokecolor="#000000">
                <v:path arrowok="t"/>
              </v:shape>
            </v:group>
            <v:group style="position:absolute;left:6578;top:11940;width:92;height:172" coordorigin="6578,11940" coordsize="92,172">
              <v:shape style="position:absolute;left:6578;top:11940;width:92;height:172" coordorigin="6578,11940" coordsize="92,172" path="m6595,12019l6641,12019,6645,12019,6648,12019,6649,12021,6653,12021,6654,12022,6657,12024,6659,12026,6661,12027,6662,12029,6664,12030,6665,12034,6665,12035,6667,12038,6667,12042,6667,12043,6667,12046,6667,12050,6665,12053,6659,12078,6657,12081,6657,12085,6656,12088,6654,12091,6651,12093,6649,12096,6648,12097,6645,12101,6643,12102,6640,12104,6637,12105,6635,12107,6632,12109,6629,12110,6625,12110,6622,12112,6598,12112,6595,12110,6592,12110,6590,12109,6589,12107,6586,12105,6584,12104,6582,12102,6581,12101,6579,12097,6579,12096,6578,12093,6578,12091,6578,12088,6578,12085,6579,12081,6579,12078,6595,12019,6598,12011,6600,12005,6605,11997,6608,11989,6613,11983,6619,11976,6624,11970,6630,11964,6637,11959,6645,11952,6651,11949,6659,11944,6667,11941,6670,11940e" filled="f" stroked="t" strokeweight=".717047pt" strokecolor="#000000">
                <v:path arrowok="t"/>
              </v:shape>
            </v:group>
            <v:group style="position:absolute;left:6689;top:11940;width:115;height:172" coordorigin="6689,11940" coordsize="115,172">
              <v:shape style="position:absolute;left:6689;top:11940;width:115;height:172" coordorigin="6689,11940" coordsize="115,172" path="m6769,12112l6689,12112,6793,12000,6794,11997,6798,11992,6799,11989,6801,11986,6802,11983,6802,11978,6804,11975,6804,11972,6804,11968,6802,11965,6802,11960,6801,11957,6801,11956,6799,11952,6798,11949,6794,11948,6793,11944,6790,11943,6786,11941,6783,11941,6782,11940,6769,11940,6764,11941,6761,11941,6758,11943,6753,11944,6750,11946,6745,11948,6742,11949,6739,11952,6735,11956,6732,11957,6731,11960e" filled="f" stroked="t" strokeweight=".717047pt" strokecolor="#000000">
                <v:path arrowok="t"/>
              </v:shape>
            </v:group>
            <v:group style="position:absolute;left:6807;top:12105;width:3;height:13" coordorigin="6807,12105" coordsize="3,13">
              <v:shape style="position:absolute;left:6807;top:12105;width:3;height:13" coordorigin="6807,12105" coordsize="3,13" path="m6810,12105l6807,12118e" filled="f" stroked="t" strokeweight=".717047pt" strokecolor="#000000">
                <v:path arrowok="t"/>
              </v:shape>
            </v:group>
            <v:group style="position:absolute;left:6857;top:11940;width:110;height:172" coordorigin="6857,11940" coordsize="110,172">
              <v:shape style="position:absolute;left:6857;top:11940;width:110;height:172" coordorigin="6857,11940" coordsize="110,172" path="m6857,12078l6885,11973,6887,11970,6887,11967,6888,11965,6890,11962,6892,11959,6895,11957,6896,11954,6900,11952,6901,11949,6904,11948,6906,11946,6909,11944,6912,11943,6916,11941,6919,11941,6922,11941,6925,11940,6927,11940,6941,11940,6943,11940,6946,11941,6949,11941,6952,11941,6954,11943,6955,11944,6959,11946,6960,11948,6962,11949,6963,11952,6963,11954,6965,11957,6965,11959,6967,11962,6967,11965,6967,11967,6965,11970,6965,11973,6936,12078,6936,12081,6935,12085,6933,12088,6931,12091,6930,12093,6928,12096,6925,12097,6923,12101,6920,12102,6917,12104,6916,12105,6912,12107,6909,12109,6906,12110,6903,12110,6901,12112,6898,12112,6895,12112,6882,12112,6879,12112,6876,12112,6872,12110,6871,12110,6868,12109,6866,12107,6865,12105,6863,12104,6860,12102,6860,12101,6858,12097,6857,12096,6857,12093,6857,12091,6857,12088,6857,12085,6857,12081,6857,12078e" filled="f" stroked="t" strokeweight=".717047pt" strokecolor="#000000">
                <v:path arrowok="t"/>
              </v:shape>
            </v:group>
            <v:group style="position:absolute;left:6974;top:11940;width:110;height:172" coordorigin="6974,11940" coordsize="110,172">
              <v:shape style="position:absolute;left:6974;top:11940;width:110;height:172" coordorigin="6974,11940" coordsize="110,172" path="m6976,12078l7005,11973,7005,11970,7006,11967,7008,11965,7010,11962,7011,11959,7014,11957,7016,11954,7017,11952,7021,11949,7024,11948,7025,11946,7029,11944,7032,11943,7035,11941,7038,11941,7040,11941,7043,11940,7046,11940,7061,11940,7062,11940,7065,11941,7068,11941,7070,11941,7073,11943,7075,11944,7076,11946,7080,11948,7081,11949,7081,11952,7083,11954,7084,11957,7084,11973,7056,12078,7054,12081,7054,12085,7053,12088,7051,12091,7049,12093,7046,12096,7045,12097,7041,12101,7040,12102,7037,12104,7035,12105,7032,12107,7029,12109,7025,12110,7022,12110,7019,12112,6995,12112,6992,12110,6989,12110,6987,12109,6986,12107,6982,12105,6981,12104,6979,12102,6978,12101,6978,12097,6976,12096,6976,12093,6974,12091,6974,12088,6974,12085,6976,12081,6976,12078e" filled="f" stroked="t" strokeweight=".717047pt" strokecolor="#000000">
                <v:path arrowok="t"/>
              </v:shape>
            </v:group>
            <v:group style="position:absolute;left:4994;top:7582;width:196;height:110" coordorigin="4994,7582" coordsize="196,110">
              <v:shape style="position:absolute;left:4994;top:7582;width:196;height:110" coordorigin="4994,7582" coordsize="196,110" path="m5034,7692l4994,7623,5144,7655,5147,7655,5152,7656,5155,7655,5160,7655,5163,7655,5166,7653,5171,7652,5174,7650,5177,7649,5179,7647,5182,7645,5183,7642,5185,7639,5188,7637,5188,7634,5190,7631,5190,7617,5183,7605,5180,7602,5177,7599,5175,7596,5172,7593,5169,7591,5164,7588,5161,7586,5156,7585,5153,7583,5148,7582,5147,7582e" filled="f" stroked="t" strokeweight=".717047pt" strokecolor="#000000">
                <v:path arrowok="t"/>
              </v:shape>
            </v:group>
            <v:group style="position:absolute;left:5062;top:7698;width:196;height:84" coordorigin="5062,7698" coordsize="196,84">
              <v:shape style="position:absolute;left:5062;top:7698;width:196;height:84" coordorigin="5062,7698" coordsize="196,84" path="m5258,7736l5088,7782,5064,7743,5062,7741,5062,7728,5064,7728,5064,7727,5066,7725,5066,7723,5067,7723,5069,7722,5070,7722,5072,7720,5074,7720,5153,7700,5155,7698,5156,7698,5158,7698,5161,7698,5163,7698,5164,7698,5166,7700,5168,7700,5171,7700,5172,7701,5174,7701,5175,7703,5177,7704,5179,7706,5180,7706,5180,7707,5182,7709,5183,7711,5206,7750e" filled="f" stroked="t" strokeweight=".717047pt" strokecolor="#000000">
                <v:path arrowok="t"/>
              </v:shape>
            </v:group>
            <v:group style="position:absolute;left:5144;top:7801;width:33;height:56" coordorigin="5144,7801" coordsize="33,56">
              <v:shape style="position:absolute;left:5144;top:7801;width:33;height:56" coordorigin="5144,7801" coordsize="33,56" path="m5144,7801l5177,7857e" filled="f" stroked="t" strokeweight=".717047pt" strokecolor="#000000">
                <v:path arrowok="t"/>
              </v:shape>
            </v:group>
            <v:group style="position:absolute;left:5183;top:7790;width:33;height:57" coordorigin="5183,7790" coordsize="33,57">
              <v:shape style="position:absolute;left:5183;top:7790;width:33;height:57" coordorigin="5183,7790" coordsize="33,57" path="m5217,7848l5183,7790e" filled="f" stroked="t" strokeweight=".717047pt" strokecolor="#000000">
                <v:path arrowok="t"/>
              </v:shape>
            </v:group>
            <v:group style="position:absolute;left:5174;top:7862;width:172;height:70" coordorigin="5174,7862" coordsize="172,70">
              <v:shape style="position:absolute;left:5174;top:7862;width:172;height:70" coordorigin="5174,7862" coordsize="172,70" path="m5285,7862l5346,7886,5174,7932e" filled="f" stroked="t" strokeweight=".717047pt" strokecolor="#000000">
                <v:path arrowok="t"/>
              </v:shape>
            </v:group>
            <v:group style="position:absolute;left:5193;top:7926;width:196;height:108" coordorigin="5193,7926" coordsize="196,108">
              <v:shape style="position:absolute;left:5193;top:7926;width:196;height:108" coordorigin="5193,7926" coordsize="196,108" path="m5233,8034l5193,7966,5343,7999,5346,7999,5351,7999,5354,7999,5359,7999,5362,7997,5365,7997,5368,7996,5371,7994,5375,7993,5378,7991,5381,7988,5383,7986,5384,7983,5386,7980,5387,7978,5389,7975,5389,7972,5389,7969,5389,7966,5389,7961,5389,7959,5381,7948,5379,7945,5376,7942,5373,7940,5370,7937,5367,7934,5364,7932,5360,7931,5356,7929,5352,7927,5348,7926,5346,7926e" filled="f" stroked="t" strokeweight=".717047pt" strokecolor="#000000">
                <v:path arrowok="t"/>
              </v:shape>
            </v:group>
            <v:group style="position:absolute;left:5265;top:8031;width:186;height:99" coordorigin="5265,8031" coordsize="186,99">
              <v:shape style="position:absolute;left:5265;top:8031;width:186;height:99" coordorigin="5265,8031" coordsize="186,99" path="m5285,8060l5392,8033,5394,8031,5397,8031,5413,8031,5416,8033,5419,8034,5422,8036,5426,8037,5429,8039,5430,8040,5434,8042,5435,8044,5438,8047,5440,8048,5442,8052,5448,8063,5450,8066,5451,8068,5451,8084,5450,8085,5448,8088,5448,8090,5446,8091,5443,8095,5442,8096,5440,8098,5437,8098,5434,8099,5432,8101,5325,8130,5306,8130,5303,8128,5300,8128,5297,8127,5295,8125,5292,8123,5289,8122,5285,8120,5284,8119,5281,8117,5279,8114,5277,8112,5276,8109,5269,8098,5268,8095,5266,8093,5266,8090,5266,8087,5265,8085,5266,8082,5266,8080,5266,8077,5268,8076,5268,8072,5269,8071,5271,8069,5273,8066,5276,8064,5277,8063,5281,8063,5284,8061,5285,8060e" filled="f" stroked="t" strokeweight=".717047pt" strokecolor="#000000">
                <v:path arrowok="t"/>
              </v:shape>
            </v:group>
            <v:group style="position:absolute;left:5325;top:8133;width:186;height:100" coordorigin="5325,8133" coordsize="186,100">
              <v:shape style="position:absolute;left:5325;top:8133;width:186;height:100" coordorigin="5325,8133" coordsize="186,100" path="m5346,8163l5451,8135,5454,8135,5458,8133,5461,8133,5464,8133,5467,8133,5470,8135,5473,8135,5477,8136,5480,8136,5483,8138,5486,8139,5488,8141,5491,8142,5493,8146,5496,8147,5497,8149,5499,8152,5501,8155,5507,8166,5509,8168,5510,8171,5510,8174,5512,8176,5512,8179,5512,8182,5512,8184,5510,8187,5510,8189,5509,8190,5507,8193,5505,8195,5504,8197,5502,8198,5499,8200,5497,8201,5494,8203,5491,8203,5386,8232,5383,8233,5379,8233,5376,8233,5373,8233,5370,8233,5367,8233,5364,8232,5360,8232,5357,8230,5354,8229,5351,8227,5349,8225,5346,8224,5343,8222,5341,8219,5340,8217,5336,8214,5336,8213,5328,8201,5327,8198,5327,8195,5325,8193,5325,8190,5325,8187,5325,8185,5325,8182,5327,8181,5327,8178,5328,8176,5330,8173,5332,8171,5333,8170,5335,8168,5338,8166,5340,8165,5343,8165,5346,8163e" filled="f" stroked="t" strokeweight=".717047pt" strokecolor="#000000">
                <v:path arrowok="t"/>
              </v:shape>
            </v:group>
            <v:group style="position:absolute;left:5371;top:8243;width:159;height:100" coordorigin="5371,8243" coordsize="159,100">
              <v:shape style="position:absolute;left:5371;top:8243;width:159;height:100" coordorigin="5371,8243" coordsize="159,100" path="m5371,8275l5491,8243,5451,8294,5531,8311,5411,8343e" filled="f" stroked="t" strokeweight=".717047pt" strokecolor="#000000">
                <v:path arrowok="t"/>
              </v:shape>
            </v:group>
            <v:group style="position:absolute;left:5432;top:8346;width:159;height:100" coordorigin="5432,8346" coordsize="159,100">
              <v:shape style="position:absolute;left:5432;top:8346;width:159;height:100" coordorigin="5432,8346" coordsize="159,100" path="m5432,8378l5552,8346,5512,8397,5591,8415,5472,8447e" filled="f" stroked="t" strokeweight=".717047pt" strokecolor="#000000">
                <v:path arrowok="t"/>
              </v:shape>
            </v:group>
            <v:group style="position:absolute;left:19179;top:13329;width:124;height:170" coordorigin="19179,13329" coordsize="124,170">
              <v:shape style="position:absolute;left:19179;top:13329;width:124;height:170" coordorigin="19179,13329" coordsize="124,170" path="m19258,13500l19179,13493,19290,13390,19293,13386,19295,13383,19297,13380,19300,13377,19301,13374,19301,13371,19303,13366,19303,13363,19303,13359,19303,13356,19303,13353,19303,13350,19301,13347,19300,13343,19298,13340,19297,13339,19293,13335,19292,13334,19289,13332,19285,13331,19284,13329,19271,13329,19266,13329,19263,13329,19260,13331,19255,13331,19252,13332,19247,13334,19244,13337,19239,13339,19236,13342,19233,13343,19231,13345e" filled="f" stroked="t" strokeweight=".717047pt" strokecolor="#000000">
                <v:path arrowok="t"/>
              </v:shape>
            </v:group>
            <v:group style="position:absolute;left:19303;top:13340;width:120;height:169" coordorigin="19303,13340" coordsize="120,169">
              <v:shape style="position:absolute;left:19303;top:13340;width:120;height:169" coordorigin="19303,13340" coordsize="120,169" path="m19422,13340l19363,13509,19317,13504,19316,13504,19314,13504,19312,13504,19311,13503,19309,13503,19308,13501,19306,13500,19304,13498,19304,13496,19303,13495,19303,13493,19303,13490,19303,13488,19303,13487,19303,13485,19304,13484,19332,13407,19332,13406,19333,13404,19333,13402,19335,13401,19336,13399,19338,13398,19340,13396,19341,13394,19343,13393,19344,13393,19346,13391,19348,13391,19349,13390,19351,13390,19352,13390,19355,13388,19357,13388,19359,13388,19405,13393e" filled="f" stroked="t" strokeweight=".717047pt" strokecolor="#000000">
                <v:path arrowok="t"/>
              </v:shape>
            </v:group>
            <v:group style="position:absolute;left:19410;top:13473;width:67;height:5" coordorigin="19410,13473" coordsize="67,5">
              <v:shape style="position:absolute;left:19410;top:13473;width:67;height:5" coordorigin="19410,13473" coordsize="67,5" path="m19410,13473l19477,13477e" filled="f" stroked="t" strokeweight=".717047pt" strokecolor="#000000">
                <v:path arrowok="t"/>
              </v:shape>
            </v:group>
            <v:group style="position:absolute;left:19424;top:13434;width:65;height:5" coordorigin="19424,13434" coordsize="65,5">
              <v:shape style="position:absolute;left:19424;top:13434;width:65;height:5" coordorigin="19424,13434" coordsize="65,5" path="m19489,13439l19424,13434e" filled="f" stroked="t" strokeweight=".717047pt" strokecolor="#000000">
                <v:path arrowok="t"/>
              </v:shape>
            </v:group>
            <v:group style="position:absolute;left:19536;top:13355;width:59;height:167" coordorigin="19536,13355" coordsize="59,167">
              <v:shape style="position:absolute;left:19536;top:13355;width:59;height:167" coordorigin="19536,13355" coordsize="59,167" path="m19540,13390l19594,13355,19536,13522e" filled="f" stroked="t" strokeweight=".717047pt" strokecolor="#000000">
                <v:path arrowok="t"/>
              </v:shape>
            </v:group>
            <v:group style="position:absolute;left:19574;top:13361;width:126;height:170" coordorigin="19574,13361" coordsize="126,170">
              <v:shape style="position:absolute;left:19574;top:13361;width:126;height:170" coordorigin="19574,13361" coordsize="126,170" path="m19653,13531l19574,13525,19685,13422,19689,13418,19690,13415,19693,13412,19695,13409,19696,13404,19698,13401,19698,13398,19700,13394,19700,13391,19700,13386,19700,13383,19698,13380,19696,13377,19696,13375,19695,13372,19692,13369,19690,13367,19687,13366,19685,13364,19682,13363,19681,13361,19666,13361,19663,13361,19658,13361,19655,13361,19650,13363,19647,13364,19644,13366,19639,13367,19636,13371,19633,13372,19630,13375,19626,13377e" filled="f" stroked="t" strokeweight=".717047pt" strokecolor="#000000">
                <v:path arrowok="t"/>
              </v:shape>
            </v:group>
            <v:group style="position:absolute;left:19703;top:13369;width:120;height:170" coordorigin="19703,13369" coordsize="120,170">
              <v:shape style="position:absolute;left:19703;top:13369;width:120;height:170" coordorigin="19703,13369" coordsize="120,170" path="m19704,13503l19741,13399,19743,13396,19744,13394,19746,13391,19747,13388,19749,13386,19751,13383,19754,13382,19755,13379,19759,13377,19762,13375,19765,13374,19768,13372,19770,13372,19773,13371,19776,13371,19779,13369,19783,13369,19786,13369,19798,13371,19802,13371,19805,13372,19806,13372,19810,13374,19811,13375,19814,13377,19816,13379,19818,13380,19819,13382,19819,13385,19821,13386,19821,13390,19822,13391,19822,13394,19822,13398,19822,13399,19821,13402,19821,13406,19784,13509,19783,13512,19781,13514,19779,13517,19768,13528,19765,13531,19763,13533,19760,13535,19757,13536,19754,13536,19751,13538,19747,13538,19744,13538,19743,13539,19739,13538,19727,13538,19724,13538,19720,13536,19717,13536,19716,13535,19712,13533,19711,13531,19709,13530,19708,13528,19706,13527,19704,13524,19704,13522,19703,13519,19703,13506,19704,13503e" filled="f" stroked="t" strokeweight=".717047pt" strokecolor="#000000">
                <v:path arrowok="t"/>
              </v:shape>
            </v:group>
            <v:group style="position:absolute;left:19821;top:13379;width:120;height:169" coordorigin="19821,13379" coordsize="120,169">
              <v:shape style="position:absolute;left:19821;top:13379;width:120;height:169" coordorigin="19821,13379" coordsize="120,169" path="m19824,13512l19861,13409,19861,13406,19862,13402,19864,13401,19865,13398,19867,13396,19870,13393,19872,13391,19875,13388,19878,13386,19880,13385,19883,13383,19886,13382,19889,13382,19892,13380,19896,13380,19899,13379,19902,13379,19904,13379,19918,13380,19920,13380,19923,13382,19926,13382,19928,13383,19931,13385,19932,13386,19934,13388,19935,13390,19937,13391,19939,13394,19940,13396,19940,13412,19939,13415,19902,13519,19900,13520,19900,13524,19899,13527,19896,13530,19894,13531,19892,13535,19889,13536,19888,13538,19884,13541,19881,13543,19878,13544,19877,13544,19873,13546,19870,13547,19867,13547,19864,13547,19861,13547,19857,13547,19845,13547,19841,13546,19838,13546,19837,13546,19834,13544,19832,13543,19830,13541,19827,13539,19826,13538,19824,13536,19824,13533,19822,13531,19822,13528,19821,13527,19821,13524,19821,13520,19821,13517,19822,13516,19824,13512e" filled="f" stroked="t" strokeweight=".717047pt" strokecolor="#000000">
                <v:path arrowok="t"/>
              </v:shape>
            </v:group>
            <v:group style="position:absolute;left:19931;top:13437;width:120;height:123" coordorigin="19931,13437" coordsize="120,123">
              <v:shape style="position:absolute;left:19931;top:13437;width:120;height:123" coordorigin="19931,13437" coordsize="120,123" path="m19931,13554l19972,13437,19991,13498,20050,13444,20010,13560e" filled="f" stroked="t" strokeweight=".717047pt" strokecolor="#000000">
                <v:path arrowok="t"/>
              </v:shape>
            </v:group>
            <v:group style="position:absolute;left:20049;top:13447;width:121;height:123" coordorigin="20049,13447" coordsize="121,123">
              <v:shape style="position:absolute;left:20049;top:13447;width:121;height:123" coordorigin="20049,13447" coordsize="121,123" path="m20049,13563l20090,13447,20109,13508,20170,13453,20128,13570e" filled="f" stroked="t" strokeweight=".717047pt" strokecolor="#000000">
                <v:path arrowok="t"/>
              </v:shape>
            </v:group>
            <v:group style="position:absolute;left:3690;top:4901;width:172;height:105" coordorigin="3690,4901" coordsize="172,105">
              <v:shape style="position:absolute;left:3690;top:4901;width:172;height:105" coordorigin="3690,4901" coordsize="172,105" path="m3862,5007l3690,4962,3690,4916,3690,4914,3690,4913,3690,4911,3690,4909,3692,4908,3692,4906,3694,4906,3695,4905,3695,4903,3697,4903,3698,4901,3710,4901,3789,4922,3791,4922,3792,4924,3794,4924,3796,4925,3797,4925,3799,4927,3800,4929,3802,4930,3804,4932,3804,4933,3805,4935,3807,4936,3807,4938,3808,4940,3808,4941,3808,4943,3808,4946,3810,4948,3810,4994e" filled="f" stroked="t" strokeweight=".717047pt" strokecolor="#000000">
                <v:path arrowok="t"/>
              </v:shape>
            </v:group>
            <v:group style="position:absolute;left:3730;top:5007;width:2;height:65" coordorigin="3730,5007" coordsize="2,65">
              <v:shape style="position:absolute;left:3730;top:5007;width:2;height:65" coordorigin="3730,5007" coordsize="0,65" path="m3730,5007l3730,5072e" filled="f" stroked="t" strokeweight=".717047pt" strokecolor="#000000">
                <v:path arrowok="t"/>
              </v:shape>
            </v:group>
            <v:group style="position:absolute;left:3770;top:5016;width:2;height:67" coordorigin="3770,5016" coordsize="2,67">
              <v:shape style="position:absolute;left:3770;top:5016;width:2;height:67" coordorigin="3770,5016" coordsize="0,67" path="m3770,5083l3770,5016e" filled="f" stroked="t" strokeweight=".717047pt" strokecolor="#000000">
                <v:path arrowok="t"/>
              </v:shape>
            </v:group>
            <v:group style="position:absolute;left:3692;top:5129;width:172;height:49" coordorigin="3692,5129" coordsize="172,49">
              <v:shape style="position:absolute;left:3692;top:5129;width:172;height:49" coordorigin="3692,5129" coordsize="172,49" path="m3824,5129l3864,5179,3692,5134e" filled="f" stroked="t" strokeweight=".717047pt" strokecolor="#000000">
                <v:path arrowok="t"/>
              </v:shape>
            </v:group>
            <v:group style="position:absolute;left:3692;top:5182;width:172;height:108" coordorigin="3692,5182" coordsize="172,108">
              <v:shape style="position:absolute;left:3692;top:5182;width:172;height:108" coordorigin="3692,5182" coordsize="172,108" path="m3725,5183l3831,5211,3834,5211,3837,5212,3839,5214,3842,5215,3845,5217,3848,5219,3850,5222,3851,5223,3855,5226,3856,5228,3858,5231,3859,5234,3861,5238,3862,5241,3862,5242,3864,5246,3864,5249,3864,5252,3864,5265,3864,5268,3864,5271,3862,5274,3862,5276,3861,5279,3859,5281,3858,5282,3856,5284,3855,5285,3853,5287,3850,5289,3848,5290,3831,5290,3725,5262,3722,5262,3719,5260,3716,5258,3714,5257,3711,5255,3708,5254,3706,5250,3703,5249,3702,5246,3700,5244,3698,5241,3697,5238,3695,5234,3694,5233,3694,5230,3692,5226,3692,5223,3692,5220,3692,5207,3692,5204,3692,5201,3694,5199,3694,5196,3695,5195,3697,5191,3698,5190,3700,5188,3702,5187,3703,5185,3706,5183,3708,5183,3711,5182,3713,5182,3716,5182,3719,5182,3722,5182,3725,5183e" filled="f" stroked="t" strokeweight=".717047pt" strokecolor="#000000">
                <v:path arrowok="t"/>
              </v:shape>
            </v:group>
            <v:group style="position:absolute;left:3692;top:5301;width:174;height:108" coordorigin="3692,5301" coordsize="174,108">
              <v:shape style="position:absolute;left:3692;top:5301;width:174;height:108" coordorigin="3692,5301" coordsize="174,108" path="m3725,5301l3832,5330,3834,5330,3837,5332,3840,5333,3843,5335,3845,5336,3848,5338,3851,5340,3853,5343,3855,5344,3856,5348,3859,5351,3861,5354,3861,5356,3862,5359,3864,5362,3864,5365,3864,5368,3864,5371,3866,5384,3864,5387,3864,5391,3864,5392,3862,5395,3862,5397,3861,5400,3859,5402,3858,5403,3856,5405,3853,5407,3851,5408,3848,5408,3847,5410,3843,5410,3840,5410,3837,5410,3835,5410,3832,5410,3725,5381,3724,5381,3721,5379,3717,5378,3714,5376,3711,5375,3710,5373,3706,5370,3705,5368,3703,5365,3700,5362,3698,5360,3697,5357,3695,5354,3695,5351,3694,5348,3694,5346,3692,5343,3692,5340,3692,5327,3692,5324,3694,5320,3694,5317,3695,5316,3695,5313,3697,5311,3698,5309,3700,5308,3702,5305,3705,5305,3706,5303,3710,5301,3722,5301,3725,5301e" filled="f" stroked="t" strokeweight=".717047pt" strokecolor="#000000">
                <v:path arrowok="t"/>
              </v:shape>
            </v:group>
            <v:group style="position:absolute;left:3694;top:5419;width:172;height:110" coordorigin="3694,5419" coordsize="172,110">
              <v:shape style="position:absolute;left:3694;top:5419;width:172;height:110" coordorigin="3694,5419" coordsize="172,110" path="m3727,5421l3832,5448,3835,5450,3839,5451,3840,5453,3843,5453,3847,5456,3850,5458,3851,5459,3853,5462,3856,5464,3858,5467,3859,5470,3861,5472,3862,5475,3864,5478,3864,5481,3866,5485,3866,5509,3864,5512,3864,5515,3862,5516,3861,5520,3859,5521,3858,5523,3856,5524,3855,5526,3851,5528,3850,5528,3847,5529,3843,5529,3842,5529,3839,5529,3835,5529,3832,5528,3727,5501,3724,5499,3721,5499,3717,5497,3716,5496,3713,5494,3710,5491,3708,5489,3705,5486,3703,5485,3702,5481,3700,5480,3698,5477,3697,5473,3695,5470,3695,5467,3694,5464,3694,5461,3694,5459,3694,5445,3694,5443,3694,5440,3695,5437,3695,5435,3697,5432,3698,5430,3700,5427,3702,5426,3703,5424,3705,5422,3708,5422,3710,5421,3713,5421,3714,5419,3717,5419,3721,5419,3724,5421,3727,5421e" filled="f" stroked="t" strokeweight=".717047pt" strokecolor="#000000">
                <v:path arrowok="t"/>
              </v:shape>
            </v:group>
            <v:group style="position:absolute;left:3694;top:5531;width:120;height:112" coordorigin="3694,5531" coordsize="120,112">
              <v:shape style="position:absolute;left:3694;top:5531;width:120;height:112" coordorigin="3694,5531" coordsize="120,112" path="m3694,5531l3813,5563,3754,5587,3813,5642,3695,5611e" filled="f" stroked="t" strokeweight=".717047pt" strokecolor="#000000">
                <v:path arrowok="t"/>
              </v:shape>
            </v:group>
            <v:group style="position:absolute;left:3695;top:5650;width:120;height:110" coordorigin="3695,5650" coordsize="120,110">
              <v:shape style="position:absolute;left:3695;top:5650;width:120;height:110" coordorigin="3695,5650" coordsize="120,110" path="m3695,5650l3815,5682,3754,5706,3815,5760,3695,5730e" filled="f" stroked="t" strokeweight=".717047pt" strokecolor="#000000">
                <v:path arrowok="t"/>
              </v:shape>
            </v:group>
            <v:group style="position:absolute;left:1173;top:1103;width:177;height:123" coordorigin="1173,1103" coordsize="177,123">
              <v:shape style="position:absolute;left:1173;top:1103;width:177;height:123" coordorigin="1173,1103" coordsize="177,123" path="m1350,1103l1221,1225,1181,1200,1179,1200,1179,1198,1178,1197,1176,1195,1174,1193,1174,1192,1174,1190,1173,1189,1173,1187,1174,1186,1174,1184,1174,1182,1174,1181,1176,1179,1178,1178,1179,1176,1240,1119,1241,1119,1241,1117,1243,1115,1244,1115,1248,1114,1249,1114,1251,1114,1252,1112,1254,1112,1257,1112,1259,1112,1260,1112,1262,1112,1264,1114,1267,1114,1268,1114,1270,1115,1272,1115,1310,1141e" filled="f" stroked="t" strokeweight=".717047pt" strokecolor="#000000">
                <v:path arrowok="t"/>
              </v:shape>
            </v:group>
            <v:group style="position:absolute;left:1278;top:1214;width:57;height:35" coordorigin="1278,1214" coordsize="57,35">
              <v:shape style="position:absolute;left:1278;top:1214;width:57;height:35" coordorigin="1278,1214" coordsize="57,35" path="m1278,1214l1335,1249e" filled="f" stroked="t" strokeweight=".717047pt" strokecolor="#000000">
                <v:path arrowok="t"/>
              </v:shape>
            </v:group>
            <v:group style="position:absolute;left:1308;top:1186;width:57;height:35" coordorigin="1308,1186" coordsize="57,35">
              <v:shape style="position:absolute;left:1308;top:1186;width:57;height:35" coordorigin="1308,1186" coordsize="57,35" path="m1366,1221l1308,1186e" filled="f" stroked="t" strokeweight=".717047pt" strokecolor="#000000">
                <v:path arrowok="t"/>
              </v:shape>
            </v:group>
            <v:group style="position:absolute;left:1367;top:1193;width:129;height:121" coordorigin="1367,1193" coordsize="129,121">
              <v:shape style="position:absolute;left:1367;top:1193;width:129;height:121" coordorigin="1367,1193" coordsize="129,121" path="m1432,1200l1496,1193,1367,1315e" filled="f" stroked="t" strokeweight=".717047pt" strokecolor="#000000">
                <v:path arrowok="t"/>
              </v:shape>
            </v:group>
            <v:group style="position:absolute;left:1417;top:1225;width:166;height:142" coordorigin="1417,1225" coordsize="166,142">
              <v:shape style="position:absolute;left:1417;top:1225;width:166;height:142" coordorigin="1417,1225" coordsize="166,142" path="m1426,1313l1506,1238,1507,1237,1511,1233,1512,1232,1515,1230,1519,1230,1522,1229,1525,1227,1528,1227,1531,1227,1534,1227,1538,1225,1541,1227,1544,1227,1547,1227,1550,1229,1554,1229,1555,1230,1558,1232,1570,1238,1571,1240,1574,1243,1576,1244,1578,1246,1579,1248,1581,1251,1581,1252,1582,1256,1582,1257,1582,1260,1582,1264,1581,1265,1581,1268,1579,1270,1578,1273,1576,1275,1574,1278,1573,1280,1493,1354,1490,1356,1488,1359,1485,1361,1482,1361,1479,1362,1477,1364,1474,1366,1471,1366,1468,1366,1464,1366,1460,1367,1456,1366,1453,1366,1450,1366,1448,1364,1445,1364,1442,1362,1440,1361,1429,1354,1426,1353,1425,1350,1421,1348,1420,1346,1418,1343,1418,1342,1417,1340,1417,1324,1418,1323,1420,1319,1421,1318,1423,1315,1426,1313e" filled="f" stroked="t" strokeweight=".717047pt" strokecolor="#000000">
                <v:path arrowok="t"/>
              </v:shape>
            </v:group>
            <v:group style="position:absolute;left:1517;top:1289;width:166;height:140" coordorigin="1517,1289" coordsize="166,140">
              <v:shape style="position:absolute;left:1517;top:1289;width:166;height:140" coordorigin="1517,1289" coordsize="166,140" path="m1527,1375l1606,1300,1609,1299,1611,1297,1614,1295,1616,1294,1619,1292,1622,1291,1625,1291,1628,1289,1646,1289,1648,1291,1651,1291,1654,1292,1657,1294,1659,1294,1672,1302,1673,1303,1675,1305,1676,1307,1679,1308,1681,1311,1681,1313,1683,1316,1683,1318,1683,1321,1683,1323,1683,1326,1683,1329,1681,1331,1681,1334,1679,1335,1678,1339,1676,1340,1675,1342,1593,1418,1592,1420,1589,1421,1587,1423,1584,1425,1581,1426,1578,1426,1574,1428,1571,1428,1568,1429,1565,1429,1562,1429,1558,1429,1555,1429,1552,1428,1549,1428,1546,1426,1544,1425,1541,1423,1530,1417,1527,1415,1525,1413,1523,1412,1522,1409,1520,1407,1519,1404,1519,1402,1517,1399,1517,1397,1517,1394,1517,1393,1519,1389,1519,1388,1520,1385,1522,1382,1522,1380,1525,1378,1527,1375e" filled="f" stroked="t" strokeweight=".717047pt" strokecolor="#000000">
                <v:path arrowok="t"/>
              </v:shape>
            </v:group>
            <v:group style="position:absolute;left:1619;top:1351;width:166;height:140" coordorigin="1619,1351" coordsize="166,140">
              <v:shape style="position:absolute;left:1619;top:1351;width:166;height:140" coordorigin="1619,1351" coordsize="166,140" path="m1628,1439l1708,1364,1710,1361,1713,1359,1715,1358,1718,1356,1721,1354,1724,1354,1727,1353,1730,1353,1734,1351,1737,1351,1740,1351,1743,1351,1746,1353,1750,1353,1753,1354,1756,1354,1758,1356,1761,1358,1772,1364,1773,1366,1777,1367,1778,1370,1780,1372,1781,1374,1783,1377,1783,1378,1785,1382,1785,1383,1785,1386,1785,1388,1783,1391,1783,1394,1781,1396,1780,1399,1778,1401,1777,1404,1775,1405,1695,1480,1692,1482,1691,1484,1687,1485,1684,1487,1683,1488,1679,1490,1676,1490,1673,1491,1652,1491,1651,1490,1648,1488,1644,1488,1643,1487,1632,1479,1628,1477,1627,1476,1624,1474,1622,1472,1621,1469,1621,1468,1619,1464,1619,1450,1621,1447,1622,1445,1624,1442,1625,1440,1628,1439e" filled="f" stroked="t" strokeweight=".717047pt" strokecolor="#000000">
                <v:path arrowok="t"/>
              </v:shape>
            </v:group>
            <v:group style="position:absolute;left:1703;top:1440;width:158;height:126" coordorigin="1703,1440" coordsize="158,126">
              <v:shape style="position:absolute;left:1703;top:1440;width:158;height:126" coordorigin="1703,1440" coordsize="158,126" path="m1703,1525l1794,1440,1783,1503,1861,1482,1772,1566e" filled="f" stroked="t" strokeweight=".717047pt" strokecolor="#000000">
                <v:path arrowok="t"/>
              </v:shape>
            </v:group>
            <v:group style="position:absolute;left:1805;top:1503;width:158;height:126" coordorigin="1805,1503" coordsize="158,126">
              <v:shape style="position:absolute;left:1805;top:1503;width:158;height:126" coordorigin="1805,1503" coordsize="158,126" path="m1805,1587l1895,1503,1883,1566,1963,1546,1872,1629e" filled="f" stroked="t" strokeweight=".717047pt" strokecolor="#000000">
                <v:path arrowok="t"/>
              </v:shape>
            </v:group>
            <v:group style="position:absolute;left:1125;top:9024;width:86;height:198" coordorigin="1125,9024" coordsize="86,198">
              <v:shape style="position:absolute;left:1125;top:9024;width:86;height:198" coordorigin="1125,9024" coordsize="86,198" path="m1160,9024l1211,9194,1171,9218,1170,9218,1170,9220,1168,9220,1166,9220,1165,9220,1163,9221,1162,9220,1160,9220,1158,9220,1157,9220,1155,9218,1154,9216,1152,9215,1150,9213,1150,9212,1150,9210,1149,9208,1125,9130,1125,9129,1125,9127,1125,9114,1127,9113,1127,9111,1128,9110,1128,9108,1130,9107,1131,9105,1133,9103,1133,9102,1135,9100,1136,9100,1176,9075e" filled="f" stroked="t" strokeweight=".717047pt" strokecolor="#000000">
                <v:path arrowok="t"/>
              </v:shape>
            </v:group>
            <v:group style="position:absolute;left:1227;top:9102;width:57;height:35" coordorigin="1227,9102" coordsize="57,35">
              <v:shape style="position:absolute;left:1227;top:9102;width:57;height:35" coordorigin="1227,9102" coordsize="57,35" path="m1227,9137l1284,9102e" filled="f" stroked="t" strokeweight=".717047pt" strokecolor="#000000">
                <v:path arrowok="t"/>
              </v:shape>
            </v:group>
            <v:group style="position:absolute;left:1216;top:9062;width:56;height:35" coordorigin="1216,9062" coordsize="56,35">
              <v:shape style="position:absolute;left:1216;top:9062;width:56;height:35" coordorigin="1216,9062" coordsize="56,35" path="m1272,9062l1216,9097e" filled="f" stroked="t" strokeweight=".717047pt" strokecolor="#000000">
                <v:path arrowok="t"/>
              </v:shape>
            </v:group>
            <v:group style="position:absolute;left:1284;top:8933;width:73;height:170" coordorigin="1284,8933" coordsize="73,170">
              <v:shape style="position:absolute;left:1284;top:8933;width:73;height:170" coordorigin="1284,8933" coordsize="73,170" path="m1284,8993l1307,8933,1358,9103e" filled="f" stroked="t" strokeweight=".717047pt" strokecolor="#000000">
                <v:path arrowok="t"/>
              </v:shape>
            </v:group>
            <v:group style="position:absolute;left:1340;top:8871;width:86;height:191" coordorigin="1340,8871" coordsize="86,191">
              <v:shape style="position:absolute;left:1340;top:8871;width:86;height:191" coordorigin="1340,8871" coordsize="86,191" path="m1346,8931l1340,8912,1409,8871,1426,9062e" filled="f" stroked="t" strokeweight=".717047pt" strokecolor="#000000">
                <v:path arrowok="t"/>
              </v:shape>
            </v:group>
            <v:group style="position:absolute;left:1450;top:8821;width:102;height:185" coordorigin="1450,8821" coordsize="102,185">
              <v:shape style="position:absolute;left:1450;top:8821;width:102;height:185" coordorigin="1450,8821" coordsize="102,185" path="m1483,8987l1452,8882,1450,8879,1450,8875,1450,8872,1450,8871,1450,8866,1450,8863,1452,8860,1452,8856,1453,8853,1455,8852,1455,8848,1458,8845,1460,8842,1461,8840,1463,8837,1464,8836,1468,8834,1469,8832,1482,8824,1483,8824,1487,8823,1488,8821,1491,8821,1495,8821,1496,8821,1499,8821,1501,8821,1504,8823,1506,8823,1509,8824,1511,8826,1512,8828,1514,8831,1515,8832,1517,8836,1519,8837,1519,8840,1550,8946,1552,8949,1552,8952,1552,8955,1552,8958,1552,8962,1552,8965,1550,8968,1550,8971,1549,8974,1547,8977,1547,8979,1546,8982,1544,8985,1541,8987,1539,8990,1538,8992,1534,8993,1533,8995,1522,9003,1519,9005,1515,9005,1514,9006,1501,9006,1498,9005,1496,9005,1493,9003,1491,9001,1490,9000,1488,8997,1487,8995,1485,8993,1483,8990,1483,8987e" filled="f" stroked="t" strokeweight=".717047pt" strokecolor="#000000">
                <v:path arrowok="t"/>
              </v:shape>
            </v:group>
            <v:group style="position:absolute;left:1550;top:8758;width:104;height:186" coordorigin="1550,8758" coordsize="104,186">
              <v:shape style="position:absolute;left:1550;top:8758;width:104;height:186" coordorigin="1550,8758" coordsize="104,186" path="m1584,8925l1554,8820,1552,8817,1552,8813,1552,8810,1550,8807,1552,8804,1552,8801,1552,8797,1554,8794,1554,8791,1555,8788,1557,8785,1558,8783,1560,8780,1562,8777,1565,8775,1566,8773,1570,8770,1571,8769,1582,8762,1585,8761,1587,8759,1590,8759,1593,8759,1595,8758,1598,8758,1600,8759,1603,8759,1605,8759,1608,8761,1609,8762,1611,8764,1614,8766,1616,8767,1617,8770,1619,8772,1619,8775,1621,8778,1652,8883,1652,8885,1654,8888,1654,8891,1654,8895,1654,8898,1652,8901,1652,8904,1652,8907,1651,8911,1649,8914,1648,8917,1646,8920,1644,8923,1643,8925,1641,8928,1638,8930,1636,8931,1633,8933,1622,8939,1621,8941,1617,8942,1614,8944,1613,8944,1609,8944,1608,8944,1605,8944,1601,8944,1600,8942,1597,8941,1595,8941,1593,8939,1592,8938,1589,8934,1589,8933,1587,8930,1585,8928,1584,8925e" filled="f" stroked="t" strokeweight=".717047pt" strokecolor="#000000">
                <v:path arrowok="t"/>
              </v:shape>
            </v:group>
            <v:group style="position:absolute;left:1660;top:8735;width:104;height:159" coordorigin="1660,8735" coordsize="104,159">
              <v:shape style="position:absolute;left:1660;top:8735;width:104;height:159" coordorigin="1660,8735" coordsize="104,159" path="m1695,8895l1660,8777,1711,8815,1727,8735,1764,8853e" filled="f" stroked="t" strokeweight=".717047pt" strokecolor="#000000">
                <v:path arrowok="t"/>
              </v:shape>
            </v:group>
            <v:group style="position:absolute;left:1762;top:8673;width:102;height:159" coordorigin="1762,8673" coordsize="102,159">
              <v:shape style="position:absolute;left:1762;top:8673;width:102;height:159" coordorigin="1762,8673" coordsize="102,159" path="m1797,8832l1762,8715,1813,8753,1829,8673,1864,8791e" filled="f" stroked="t" strokeweight=".717047pt" strokecolor="#000000">
                <v:path arrowok="t"/>
              </v:shape>
            </v:group>
            <v:group style="position:absolute;left:24752;top:10784;width:174;height:135" coordorigin="24752,10784" coordsize="174,135">
              <v:shape style="position:absolute;left:24752;top:10784;width:174;height:135" coordorigin="24752,10784" coordsize="174,135" path="m24752,10891l24780,10912,24781,10913,24784,10915,24786,10917,24789,10918,24792,10918,24795,10920,24811,10920,24815,10918,24818,10918,24821,10917,24824,10917,24827,10915,24831,10913,24832,10912,24854,10894,24856,10893,24858,10891,24861,10888,24862,10886,24864,10885,24864,10882,24866,10878,24866,10877,24866,10874,24866,10872,24866,10869,24864,10867,24864,10864,24862,10862,24861,10859,24859,10858,24858,10856,24854,10855,24850,10850,24854,10855,24858,10855,24859,10856,24861,10858,24864,10858,24866,10859,24869,10859,24870,10859,24874,10861,24877,10861,24878,10861,24882,10859,24885,10859,24886,10859,24889,10858,24891,10858,24893,10856,24896,10855,24897,10853,24915,10840,24917,10839,24918,10837,24920,10835,24921,10832,24923,10831,24925,10827,24925,10826,24925,10823,24926,10819,24926,10818,24925,10815,24925,10813,24923,10810,24923,10808,24921,10805,24920,10804,24917,10802,24915,10800,24894,10784e" filled="f" stroked="t" strokeweight=".717047pt" strokecolor="#000000">
                <v:path arrowok="t"/>
              </v:shape>
            </v:group>
            <v:group style="position:absolute;left:24840;top:10885;width:185;height:108" coordorigin="24840,10885" coordsize="185,108">
              <v:shape style="position:absolute;left:24840;top:10885;width:185;height:108" coordorigin="24840,10885" coordsize="185,108" path="m25025,10885l24883,10993,24846,10964,24845,10963,24843,10961,24843,10960,24842,10958,24842,10956,24842,10955,24840,10953,24840,10952,24840,10950,24842,10949,24842,10947,24843,10945,24843,10944,24845,10942,24846,10941,24848,10941,24913,10890,24915,10890,24917,10888,24918,10886,24920,10886,24921,10886,24923,10885,24934,10885,24937,10886,24939,10886,24940,10886,24942,10888,24944,10888,24945,10890,24982,10918e" filled="f" stroked="t" strokeweight=".717047pt" strokecolor="#000000">
                <v:path arrowok="t"/>
              </v:shape>
            </v:group>
            <v:group style="position:absolute;left:24942;top:10988;width:53;height:40" coordorigin="24942,10988" coordsize="53,40">
              <v:shape style="position:absolute;left:24942;top:10988;width:53;height:40" coordorigin="24942,10988" coordsize="53,40" path="m24942,10988l24995,11028e" filled="f" stroked="t" strokeweight=".717047pt" strokecolor="#000000">
                <v:path arrowok="t"/>
              </v:shape>
            </v:group>
            <v:group style="position:absolute;left:24976;top:10963;width:53;height:40" coordorigin="24976,10963" coordsize="53,40">
              <v:shape style="position:absolute;left:24976;top:10963;width:53;height:40" coordorigin="24976,10963" coordsize="53,40" path="m25028,11003l24976,10963e" filled="f" stroked="t" strokeweight=".717047pt" strokecolor="#000000">
                <v:path arrowok="t"/>
              </v:shape>
            </v:group>
            <v:group style="position:absolute;left:25020;top:10990;width:142;height:108" coordorigin="25020,10990" coordsize="142,108">
              <v:shape style="position:absolute;left:25020;top:10990;width:142;height:108" coordorigin="25020,10990" coordsize="142,108" path="m25098,10990l25162,10990,25020,11098e" filled="f" stroked="t" strokeweight=".717047pt" strokecolor="#000000">
                <v:path arrowok="t"/>
              </v:shape>
            </v:group>
            <v:group style="position:absolute;left:25052;top:11025;width:183;height:145" coordorigin="25052,11025" coordsize="183,145">
              <v:shape style="position:absolute;left:25052;top:11025;width:183;height:145" coordorigin="25052,11025" coordsize="183,145" path="m25114,11170l25052,11122,25202,11095,25205,11095,25210,11094,25213,11092,25216,11089,25219,11087,25223,11086,25226,11082,25227,11079,25230,11078,25232,11074,25234,11071,25234,11068,25235,11065,25235,11062,25235,11058,25235,11055,25235,11052,25234,11049,25232,11046,25230,11043,25219,11035,25216,11031,25213,11030,25208,11028,25205,11027,25200,11027,25197,11025,25192,11025,25187,11025,25183,11025,25179,11025,25176,11027e" filled="f" stroked="t" strokeweight=".717047pt" strokecolor="#000000">
                <v:path arrowok="t"/>
              </v:shape>
            </v:group>
            <v:group style="position:absolute;left:25162;top:11098;width:172;height:132" coordorigin="25162,11098" coordsize="172,132">
              <v:shape style="position:absolute;left:25162;top:11098;width:172;height:132" coordorigin="25162,11098" coordsize="172,132" path="m25173,11173l25261,11106,25262,11105,25266,11103,25269,11103,25270,11101,25274,11100,25277,11100,25280,11098,25283,11098,25286,11098,25291,11098,25294,11098,25297,11100,25301,11100,25302,11101,25305,11101,25309,11103,25312,11105,25313,11106,25324,11114,25326,11116,25328,11119,25329,11121,25331,11122,25332,11125,25334,11127,25334,11140,25332,11143,25332,11145,25331,11148,25329,11149,25328,11151,25326,11154,25323,11156,25237,11223,25234,11224,25230,11226,25227,11227,25226,11227,25223,11229,25219,11229,25216,11231,25213,11231,25210,11231,25207,11231,25202,11231,25200,11231,25197,11229,25194,11229,25191,11227,25187,11226,25184,11224,25183,11223,25172,11215,25170,11213,25168,11211,25167,11208,25165,11207,25164,11203,25164,11202,25162,11199,25162,11197,25162,11194,25162,11192,25162,11189,25164,11188,25164,11184,25165,11181,25167,11180,25168,11178,25172,11175,25173,11173e" filled="f" stroked="t" strokeweight=".717047pt" strokecolor="#000000">
                <v:path arrowok="t"/>
              </v:shape>
            </v:group>
            <v:group style="position:absolute;left:25256;top:11172;width:174;height:132" coordorigin="25256,11172" coordsize="174,132">
              <v:shape style="position:absolute;left:25256;top:11172;width:174;height:132" coordorigin="25256,11172" coordsize="174,132" path="m25267,11246l25355,11180,25356,11178,25360,11176,25363,11175,25366,11173,25369,11173,25372,11172,25391,11172,25395,11173,25398,11173,25401,11175,25403,11176,25406,11178,25407,11180,25419,11188,25420,11189,25423,11191,25425,11192,25426,11196,25426,11197,25428,11200,25428,11202,25428,11205,25430,11208,25428,11210,25428,11213,25428,11215,25426,11218,25425,11219,25423,11223,25422,11224,25420,11226,25417,11227,25331,11294,25328,11296,25324,11297,25323,11299,25320,11301,25317,11302,25313,11302,25310,11302,25307,11304,25304,11304,25301,11304,25297,11304,25294,11302,25291,11302,25288,11301,25285,11299,25281,11299,25280,11297,25277,11296,25267,11288,25264,11285,25262,11283,25261,11282,25259,11278,25258,11277,25258,11275,25256,11272,25256,11269,25256,11267,25256,11264,25256,11262,25258,11259,25258,11258,25259,11254,25261,11253,25262,11250,25266,11248,25267,11246e" filled="f" stroked="t" strokeweight=".717047pt" strokecolor="#000000">
                <v:path arrowok="t"/>
              </v:shape>
            </v:group>
            <v:group style="position:absolute;left:25334;top:11264;width:161;height:124" coordorigin="25334,11264" coordsize="161,124">
              <v:shape style="position:absolute;left:25334;top:11264;width:161;height:124" coordorigin="25334,11264" coordsize="161,124" path="m25334,11341l25433,11264,25415,11326,25495,11313,25398,11388e" filled="f" stroked="t" strokeweight=".717047pt" strokecolor="#000000">
                <v:path arrowok="t"/>
              </v:shape>
            </v:group>
            <v:group style="position:absolute;left:25430;top:11337;width:161;height:123" coordorigin="25430,11337" coordsize="161,123">
              <v:shape style="position:absolute;left:25430;top:11337;width:161;height:123" coordorigin="25430,11337" coordsize="161,123" path="m25430,11412l25527,11337,25509,11399,25591,11385,25492,11460e" filled="f" stroked="t" strokeweight=".717047pt" strokecolor="#000000">
                <v:path arrowok="t"/>
              </v:shape>
            </v:group>
            <v:group style="position:absolute;left:29663;top:15136;width:191;height:104" coordorigin="29663,15136" coordsize="191,104">
              <v:shape style="position:absolute;left:29663;top:15136;width:191;height:104" coordorigin="29663,15136" coordsize="191,104" path="m29855,15147l29703,15240,29670,15206,29668,15206,29667,15205,29667,15203,29665,15201,29665,15200,29665,15198,29663,15197,29663,15195,29663,15193,29665,15192,29665,15190,29667,15189,29667,15187,29668,15185,29670,15184,29671,15184,29673,15182,29743,15141,29745,15139,29746,15139,29748,15138,29749,15138,29751,15138,29754,15136,29756,15136,29757,15136,29759,15136,29761,15138,29764,15138,29765,15138,29767,15139,29769,15139,29770,15141,29772,15141,29773,15142,29775,15144,29808,15176e" filled="f" stroked="t" strokeweight=".717047pt" strokecolor="#000000">
                <v:path arrowok="t"/>
              </v:shape>
            </v:group>
            <v:group style="position:absolute;left:29762;top:15241;width:46;height:46" coordorigin="29762,15241" coordsize="46,46">
              <v:shape style="position:absolute;left:29762;top:15241;width:46;height:46" coordorigin="29762,15241" coordsize="46,46" path="m29762,15241l29808,15287e" filled="f" stroked="t" strokeweight=".717047pt" strokecolor="#000000">
                <v:path arrowok="t"/>
              </v:shape>
            </v:group>
            <v:group style="position:absolute;left:29797;top:15221;width:48;height:45" coordorigin="29797,15221" coordsize="48,45">
              <v:shape style="position:absolute;left:29797;top:15221;width:48;height:45" coordorigin="29797,15221" coordsize="48,45" path="m29845,15265l29797,15221e" filled="f" stroked="t" strokeweight=".717047pt" strokecolor="#000000">
                <v:path arrowok="t"/>
              </v:shape>
            </v:group>
            <v:group style="position:absolute;left:29797;top:15249;width:191;height:137" coordorigin="29797,15249" coordsize="191,137">
              <v:shape style="position:absolute;left:29797;top:15249;width:191;height:137" coordorigin="29797,15249" coordsize="191,137" path="m29855,15386l29797,15330,29950,15321,29953,15321,29958,15319,29961,15319,29965,15318,29969,15316,29973,15313,29974,15311,29977,15310,29981,15307,29982,15303,29984,15300,29985,15299,29987,15295,29987,15292,29988,15289,29988,15286,29987,15283,29987,15279,29985,15276,29984,15273,29984,15272,29974,15262,29971,15260,29968,15257,29965,15256,29960,15254,29957,15252,29952,15252,29949,15251,29944,15251,29939,15249,29936,15249,29933,15249e" filled="f" stroked="t" strokeweight=".717047pt" strokecolor="#000000">
                <v:path arrowok="t"/>
              </v:shape>
            </v:group>
            <v:group style="position:absolute;left:29922;top:15409;width:70;height:41" coordorigin="29922,15409" coordsize="70,41">
              <v:shape style="position:absolute;left:29922;top:15409;width:70;height:41" coordorigin="29922,15409" coordsize="70,41" path="m29922,15450l29992,15409e" filled="f" stroked="t" strokeweight=".717047pt" strokecolor="#000000">
                <v:path arrowok="t"/>
              </v:shape>
            </v:group>
            <v:group style="position:absolute;left:29918;top:15340;width:137;height:108" coordorigin="29918,15340" coordsize="137,108">
              <v:shape style="position:absolute;left:29918;top:15340;width:137;height:108" coordorigin="29918,15340" coordsize="137,108" path="m29976,15448l29918,15393,30055,15340e" filled="f" stroked="t" strokeweight=".717047pt" strokecolor="#000000">
                <v:path arrowok="t"/>
              </v:shape>
            </v:group>
            <v:group style="position:absolute;left:29984;top:15417;width:180;height:123" coordorigin="29984,15417" coordsize="180,123">
              <v:shape style="position:absolute;left:29984;top:15417;width:180;height:123" coordorigin="29984,15417" coordsize="180,123" path="m29998,15479l30092,15423,30095,15421,30098,15420,30100,15418,30103,15418,30106,15417,30122,15417,30127,15418,30130,15418,30132,15420,30135,15421,30138,15423,30141,15424,30143,15426,30145,15428,30154,15437,30157,15439,30159,15442,30161,15444,30161,15445,30162,15448,30162,15452,30164,15453,30164,15456,30164,15458,30162,15461,30162,15463,30161,15466,30159,15468,30157,15471,30156,15472,30154,15474,30151,15475,30149,15477,30055,15534,30052,15536,30051,15538,30047,15538,30044,15539,30041,15539,30022,15539,30019,15538,30016,15538,30012,15536,30009,15534,30006,15533,30004,15531,30003,15528,29993,15520,29990,15517,29988,15515,29987,15514,29987,15511,29985,15507,29985,15506,29984,15503,29984,15501,29984,15498,29985,15496,29985,15493,29987,15491,29988,15488,29990,15487,29992,15485,29993,15482,29996,15480,29998,15479e" filled="f" stroked="t" strokeweight=".717047pt" strokecolor="#000000">
                <v:path arrowok="t"/>
              </v:shape>
            </v:group>
            <v:group style="position:absolute;left:30070;top:15499;width:178;height:123" coordorigin="30070,15499" coordsize="178,123">
              <v:shape style="position:absolute;left:30070;top:15499;width:178;height:123" coordorigin="30070,15499" coordsize="178,123" path="m30084,15562l30178,15506,30180,15504,30183,15503,30186,15501,30189,15501,30192,15499,30208,15499,30212,15501,30215,15501,30218,15503,30221,15504,30224,15506,30226,15507,30229,15509,30231,15511,30240,15520,30242,15522,30245,15523,30245,15526,30247,15528,30248,15531,30248,15534,30248,15536,30248,15539,30248,15541,30248,15544,30248,15546,30247,15549,30245,15550,30243,15554,30242,15555,30240,15557,30237,15558,30235,15560,30141,15617,30138,15619,30135,15619,30132,15620,30130,15622,30126,15622,30124,15622,30106,15622,30103,15620,30100,15619,30098,15619,30095,15617,30092,15616,30090,15614,30087,15611,30078,15603,30076,15600,30075,15598,30073,15595,30071,15593,30071,15590,30070,15589,30070,15585,30070,15584,30070,15581,30071,15579,30071,15576,30073,15574,30073,15571,30075,15569,30078,15566,30079,15565,30081,15563,30084,15562e" filled="f" stroked="t" strokeweight=".717047pt" strokecolor="#000000">
                <v:path arrowok="t"/>
              </v:shape>
            </v:group>
            <v:group style="position:absolute;left:30140;top:15598;width:163;height:120" coordorigin="30140,15598" coordsize="163,120">
              <v:shape style="position:absolute;left:30140;top:15598;width:163;height:120" coordorigin="30140,15598" coordsize="163,120" path="m30140,15662l30247,15598,30221,15657,30302,15654,30197,15718e" filled="f" stroked="t" strokeweight=".717047pt" strokecolor="#000000">
                <v:path arrowok="t"/>
              </v:shape>
            </v:group>
            <v:group style="position:absolute;left:30226;top:15681;width:163;height:120" coordorigin="30226,15681" coordsize="163,120">
              <v:shape style="position:absolute;left:30226;top:15681;width:163;height:120" coordorigin="30226,15681" coordsize="163,120" path="m30226,15745l30331,15681,30307,15740,30388,15737,30283,15801e" filled="f" stroked="t" strokeweight=".717047pt" strokecolor="#000000">
                <v:path arrowok="t"/>
              </v:shape>
            </v:group>
            <v:group style="position:absolute;left:27965;top:13197;width:178;height:120" coordorigin="27965,13197" coordsize="178,120">
              <v:shape style="position:absolute;left:27965;top:13197;width:178;height:120" coordorigin="27965,13197" coordsize="178,120" path="m28143,13197l28011,13316,27971,13291,27970,13289,27968,13288,27966,13286,27966,13284,27965,13283,27965,13273,27966,13272,27966,13270,27968,13269,27968,13267,27970,13265,28032,13211,28033,13210,28033,13208,28035,13208,28037,13206,28040,13206,28041,13205,28043,13205,28057,13205,28059,13206,28060,13206,28062,13206,28064,13208,28102,13234e" filled="f" stroked="t" strokeweight=".717047pt" strokecolor="#000000">
                <v:path arrowok="t"/>
              </v:shape>
            </v:group>
            <v:group style="position:absolute;left:28068;top:13307;width:56;height:35" coordorigin="28068,13307" coordsize="56,35">
              <v:shape style="position:absolute;left:28068;top:13307;width:56;height:35" coordorigin="28068,13307" coordsize="56,35" path="m28068,13307l28124,13342e" filled="f" stroked="t" strokeweight=".717047pt" strokecolor="#000000">
                <v:path arrowok="t"/>
              </v:shape>
            </v:group>
            <v:group style="position:absolute;left:28099;top:13278;width:56;height:37" coordorigin="28099,13278" coordsize="56,37">
              <v:shape style="position:absolute;left:28099;top:13278;width:56;height:37" coordorigin="28099,13278" coordsize="56,37" path="m28154,13315l28099,13278e" filled="f" stroked="t" strokeweight=".717047pt" strokecolor="#000000">
                <v:path arrowok="t"/>
              </v:shape>
            </v:group>
            <v:group style="position:absolute;left:28121;top:13280;width:178;height:151" coordorigin="28121,13280" coordsize="178,151">
              <v:shape style="position:absolute;left:28121;top:13280;width:178;height:151" coordorigin="28121,13280" coordsize="178,151" path="m28188,13431l28121,13388,28269,13350,28272,13348,28277,13347,28280,13345,28284,13342,28287,13340,28288,13337,28291,13335,28293,13332,28296,13329,28296,13326,28298,13323,28299,13320,28299,13316,28299,13313,28299,13310,28299,13307,28298,13304,28298,13300,28296,13297,28293,13296,28293,13294,28282,13286,28277,13284,28274,13283,28271,13283,28266,13281,28263,13281,28258,13280,28253,13280,28250,13280,28245,13281,28240,13281,28239,13283e" filled="f" stroked="t" strokeweight=".717047pt" strokecolor="#000000">
                <v:path arrowok="t"/>
              </v:shape>
            </v:group>
            <v:group style="position:absolute;left:28221;top:13334;width:188;height:143" coordorigin="28221,13334" coordsize="188,143">
              <v:shape style="position:absolute;left:28221;top:13334;width:188;height:143" coordorigin="28221,13334" coordsize="188,143" path="m28221,13453l28248,13471,28252,13473,28253,13474,28256,13474,28260,13476,28263,13476,28266,13477,28269,13477,28272,13477,28276,13477,28279,13476,28282,13476,28285,13474,28288,13474,28291,13473,28295,13471,28298,13469,28299,13468,28303,13466,28322,13447,28325,13445,28327,13444,28328,13441,28330,13439,28331,13436,28331,13433,28331,13431,28333,13428,28333,13426,28331,13423,28331,13422,28331,13418,28330,13417,28328,13414,28327,13412,28325,13410,28322,13409,28320,13407,28293,13388,28354,13334,28409,13369e" filled="f" stroked="t" strokeweight=".717047pt" strokecolor="#000000">
                <v:path arrowok="t"/>
              </v:shape>
            </v:group>
            <v:group style="position:absolute;left:28325;top:13402;width:169;height:139" coordorigin="28325,13402" coordsize="169,139">
              <v:shape style="position:absolute;left:28325;top:13402;width:169;height:139" coordorigin="28325,13402" coordsize="169,139" path="m28336,13487l28417,13414,28419,13412,28422,13410,28424,13409,28427,13407,28430,13406,28433,13406,28436,13404,28440,13404,28443,13402,28446,13402,28449,13402,28452,13404,28456,13404,28459,13404,28462,13406,28465,13406,28467,13407,28470,13409,28481,13417,28483,13418,28486,13420,28487,13422,28489,13423,28491,13426,28492,13428,28492,13431,28492,13433,28494,13436,28494,13439,28492,13441,28492,13444,28492,13445,28491,13449,28489,13450,28487,13453,28486,13455,28483,13457,28401,13530,28400,13533,28397,13535,28395,13536,28392,13538,28389,13539,28385,13539,28382,13541,28379,13541,28376,13541,28360,13541,28357,13539,28354,13538,28350,13536,28349,13536,28338,13528,28334,13527,28333,13525,28331,13524,28330,13520,28328,13519,28327,13516,28327,13514,28327,13511,28325,13509,28325,13506,28325,13504,28327,13501,28327,13498,28328,13496,28330,13493,28331,13492,28333,13490,28336,13487e" filled="f" stroked="t" strokeweight=".717047pt" strokecolor="#000000">
                <v:path arrowok="t"/>
              </v:shape>
            </v:group>
            <v:group style="position:absolute;left:28425;top:13468;width:167;height:139" coordorigin="28425,13468" coordsize="167,139">
              <v:shape style="position:absolute;left:28425;top:13468;width:167;height:139" coordorigin="28425,13468" coordsize="167,139" path="m28435,13552l28516,13479,28519,13477,28521,13476,28524,13474,28527,13473,28530,13471,28534,13469,28537,13469,28540,13469,28543,13468,28546,13468,28550,13468,28553,13468,28556,13469,28559,13469,28562,13471,28564,13471,28585,13485,28588,13487,28589,13488,28591,13492,28591,13493,28593,13496,28593,13508,28591,13511,28589,13514,28589,13516,28588,13519,28585,13520,28583,13522,28502,13595,28500,13597,28497,13600,28494,13602,28491,13602,28489,13603,28486,13605,28483,13605,28479,13606,28476,13606,28472,13606,28468,13606,28465,13606,28462,13606,28459,13605,28457,13605,28454,13603,28451,13602,28449,13600,28438,13594,28435,13592,28433,13590,28432,13587,28430,13586,28429,13584,28427,13581,28425,13579,28425,13576,28425,13575,28425,13571,28425,13568,28427,13567,28427,13563,28429,13562,28430,13559,28432,13557,28433,13554,28435,13552e" filled="f" stroked="t" strokeweight=".717047pt" strokecolor="#000000">
                <v:path arrowok="t"/>
              </v:shape>
            </v:group>
            <v:group style="position:absolute;left:28510;top:13557;width:158;height:126" coordorigin="28510,13557" coordsize="158,126">
              <v:shape style="position:absolute;left:28510;top:13557;width:158;height:126" coordorigin="28510,13557" coordsize="158,126" path="m28510,13640l28601,13557,28589,13621,28668,13602,28577,13683e" filled="f" stroked="t" strokeweight=".717047pt" strokecolor="#000000">
                <v:path arrowok="t"/>
              </v:shape>
            </v:group>
            <v:group style="position:absolute;left:28610;top:13622;width:158;height:126" coordorigin="28610,13622" coordsize="158,126">
              <v:shape style="position:absolute;left:28610;top:13622;width:158;height:126" coordorigin="28610,13622" coordsize="158,126" path="m28610,13705l28701,13622,28688,13686,28768,13665,28675,13748e" filled="f" stroked="t" strokeweight=".717047pt" strokecolor="#000000">
                <v:path arrowok="t"/>
              </v:shape>
            </v:group>
            <v:group style="position:absolute;left:4455;top:6740;width:126;height:172" coordorigin="4455,6740" coordsize="126,172">
              <v:shape style="position:absolute;left:4455;top:6740;width:126;height:172" coordorigin="4455,6740" coordsize="126,172" path="m4455,6912l4501,6740,4581,6740,4535,6912e" filled="f" stroked="t" strokeweight=".717047pt" strokecolor="#000000">
                <v:path arrowok="t"/>
              </v:shape>
            </v:group>
            <v:group style="position:absolute;left:4575;top:6740;width:46;height:172" coordorigin="4575,6740" coordsize="46,172">
              <v:shape style="position:absolute;left:4575;top:6740;width:46;height:172" coordorigin="4575,6740" coordsize="46,172" path="m4575,6912l4621,6740e" filled="f" stroked="t" strokeweight=".717047pt" strokecolor="#000000">
                <v:path arrowok="t"/>
              </v:shape>
            </v:group>
            <v:group style="position:absolute;left:4592;top:6740;width:107;height:105" coordorigin="4592,6740" coordsize="107,105">
              <v:shape style="position:absolute;left:4592;top:6740;width:107;height:105" coordorigin="4592,6740" coordsize="107,105" path="m4699,6740l4592,6845e" filled="f" stroked="t" strokeweight=".717047pt" strokecolor="#000000">
                <v:path arrowok="t"/>
              </v:shape>
            </v:group>
            <v:group style="position:absolute;left:4627;top:6814;width:25;height:99" coordorigin="4627,6814" coordsize="25,99">
              <v:shape style="position:absolute;left:4627;top:6814;width:25;height:99" coordorigin="4627,6814" coordsize="25,99" path="m4627,6814l4653,6912e" filled="f" stroked="t" strokeweight=".717047pt" strokecolor="#000000">
                <v:path arrowok="t"/>
              </v:shape>
            </v:group>
            <v:group style="position:absolute;left:4701;top:6740;width:110;height:172" coordorigin="4701,6740" coordsize="110,172">
              <v:shape style="position:absolute;left:4701;top:6740;width:110;height:172" coordorigin="4701,6740" coordsize="110,172" path="m4702,6879l4731,6774,4731,6771,4733,6767,4734,6764,4736,6763,4737,6759,4739,6756,4742,6755,4744,6753,4747,6750,4748,6748,4752,6747,4755,6745,4758,6743,4761,6742,4763,6742,4766,6740,4791,6740,4793,6742,4796,6742,4799,6743,4801,6745,4803,6747,4804,6748,4806,6750,4807,6753,4809,6755,4809,6756,4811,6759,4811,6774,4782,6879,4780,6882,4779,6885,4777,6888,4777,6890,4774,6893,4772,6896,4771,6898,4768,6901,4766,6903,4763,6904,4760,6906,4758,6908,4755,6909,4752,6911,4748,6911,4745,6912,4721,6912,4718,6911,4715,6911,4713,6909,4712,6908,4709,6906,4707,6904,4705,6903,4704,6901,4702,6898,4702,6896,4701,6893,4701,6890,4701,6888,4701,6885,4701,6882,4702,6879e" filled="f" stroked="t" strokeweight=".717047pt" strokecolor="#000000">
                <v:path arrowok="t"/>
              </v:shape>
            </v:group>
            <v:group style="position:absolute;left:31059;top:21347;width:35;height:120" coordorigin="31059,21347" coordsize="35,120">
              <v:shape style="position:absolute;left:31059;top:21347;width:35;height:120" coordorigin="31059,21347" coordsize="35,120" path="m31059,21374l31094,21347,31062,21467e" filled="f" stroked="t" strokeweight=".717047pt" strokecolor="#000000">
                <v:path arrowok="t"/>
              </v:shape>
            </v:group>
            <v:group style="position:absolute;left:1866;top:10888;width:89;height:120" coordorigin="1866,10888" coordsize="89,120">
              <v:shape style="position:absolute;left:1866;top:10888;width:89;height:120" coordorigin="1866,10888" coordsize="89,120" path="m1868,10988l1888,10909,1888,10907,1890,10905,1890,10904,1891,10902,1893,10901,1893,10899,1895,10898,1896,10896,1898,10894,1899,10893,1901,10893,1903,10891,1904,10891,1906,10890,1907,10890,1911,10890,1912,10890,1914,10888,1939,10888,1941,10890,1942,10890,1944,10890,1946,10890,1947,10891,1949,10891,1950,10893,1952,10893,1952,10894,1954,10896,1954,10898,1954,10899,1955,10901,1955,10902,1955,10904,1955,10905,1955,10907,1955,10909,1933,10988,1933,10990,1931,10992,1931,10993,1930,10995,1930,10996,1928,10998,1926,11000,1925,11001,1923,11003,1922,11003,1920,11004,1918,11006,1917,11006,1915,11006,1914,11007,1877,11007,1875,11006,1874,11006,1872,11006,1871,11004,1869,11003,1868,11001,1868,11000,1868,10998,1866,10996,1866,10995,1866,10993,1866,10992,1866,10990,1868,10988e" filled="f" stroked="t" strokeweight=".717047pt" strokecolor="#000000">
                <v:path arrowok="t"/>
              </v:shape>
            </v:group>
            <v:group style="position:absolute;left:1968;top:10888;width:132;height:120" coordorigin="1968,10888" coordsize="132,120">
              <v:shape style="position:absolute;left:1968;top:10888;width:132;height:120" coordorigin="1968,10888" coordsize="132,120" path="m1968,11007l2000,10888,2086,10888,2087,10890,2089,10890,2091,10890,2092,10890,2094,10891,2095,10893,2097,10893,2097,10894,2099,10896,2099,10898,2100,10899,2100,10909,2073,11007e" filled="f" stroked="t" strokeweight=".717047pt" strokecolor="#000000">
                <v:path arrowok="t"/>
              </v:shape>
            </v:group>
            <v:group style="position:absolute;left:2020;top:10888;width:32;height:120" coordorigin="2020,10888" coordsize="32,120">
              <v:shape style="position:absolute;left:2020;top:10888;width:32;height:120" coordorigin="2020,10888" coordsize="32,120" path="m2020,11007l2052,10888e" filled="f" stroked="t" strokeweight=".717047pt" strokecolor="#000000">
                <v:path arrowok="t"/>
              </v:shape>
              <v:shape style="position:absolute;left:1675;top:10119;width:2250;height:908" type="#_x0000_t75">
                <v:imagedata r:id="rId210" o:title=""/>
              </v:shape>
            </v:group>
            <v:group style="position:absolute;left:1476;top:10416;width:89;height:120" coordorigin="1476,10416" coordsize="89,120">
              <v:shape style="position:absolute;left:1476;top:10416;width:89;height:120" coordorigin="1476,10416" coordsize="89,120" path="m1477,10515l1498,10435,1498,10434,1499,10432,1499,10431,1501,10429,1503,10427,1503,10426,1504,10424,1506,10423,1507,10423,1509,10421,1511,10419,1512,10419,1514,10418,1515,10418,1519,10416,1520,10416,1522,10416,1555,10416,1555,10418,1557,10418,1558,10419,1560,10419,1562,10421,1562,10423,1563,10423,1563,10424,1565,10426,1565,10427,1565,10435,1542,10515,1542,10517,1541,10518,1541,10520,1539,10521,1539,10523,1538,10525,1536,10526,1534,10528,1533,10529,1531,10531,1530,10531,1528,10533,1527,10533,1525,10534,1523,10534,1522,10534,1520,10536,1517,10536,1491,10536,1490,10536,1488,10534,1487,10534,1485,10534,1483,10533,1482,10533,1480,10531,1479,10529,1479,10528,1477,10526,1477,10525,1476,10523,1476,10521,1476,10520,1476,10518,1476,10517,1477,10515e" filled="f" stroked="t" strokeweight=".717047pt" strokecolor="#000000">
                <v:path arrowok="t"/>
              </v:shape>
            </v:group>
            <v:group style="position:absolute;left:1498;top:10364;width:56;height:72" coordorigin="1498,10364" coordsize="56,72">
              <v:shape style="position:absolute;left:1498;top:10364;width:56;height:72" coordorigin="1498,10364" coordsize="56,72" path="m1498,10435l1512,10383,1512,10381,1514,10380,1514,10378,1515,10376,1517,10375,1517,10373,1519,10372,1520,10370,1522,10369,1523,10369,1525,10367,1527,10365,1528,10365,1530,10364,1531,10364,1542,10364,1544,10365,1546,10365,1547,10367,1549,10367,1550,10369,1550,10370,1552,10372,1552,10373,1554,10375,1554,10376,1554,10378,1554,10380,1554,10381,1554,10383,1552,10384,1552,10386,1552,10388,1550,10389,1549,10389,1549,10391,1547,10392,1546,10394,1544,10396,1542,10396,1517,10416e" filled="f" stroked="t" strokeweight=".717047pt" strokecolor="#000000">
                <v:path arrowok="t"/>
              </v:shape>
            </v:group>
            <v:group style="position:absolute;left:11580;top:8662;width:32;height:120" coordorigin="11580,8662" coordsize="32,120">
              <v:shape style="position:absolute;left:11580;top:8662;width:32;height:120" coordorigin="11580,8662" coordsize="32,120" path="m11580,8781l11611,8662e" filled="f" stroked="t" strokeweight=".717047pt" strokecolor="#000000">
                <v:path arrowok="t"/>
              </v:shape>
            </v:group>
            <v:group style="position:absolute;left:11645;top:8662;width:32;height:120" coordorigin="11645,8662" coordsize="32,120">
              <v:shape style="position:absolute;left:11645;top:8662;width:32;height:120" coordorigin="11645,8662" coordsize="32,120" path="m11677,8662l11645,8781e" filled="f" stroked="t" strokeweight=".717047pt" strokecolor="#000000">
                <v:path arrowok="t"/>
              </v:shape>
            </v:group>
            <v:group style="position:absolute;left:11595;top:8722;width:65;height:2" coordorigin="11595,8722" coordsize="65,2">
              <v:shape style="position:absolute;left:11595;top:8722;width:65;height:2" coordorigin="11595,8722" coordsize="65,0" path="m11661,8722l11595,8722e" filled="f" stroked="t" strokeweight=".717047pt" strokecolor="#000000">
                <v:path arrowok="t"/>
              </v:shape>
            </v:group>
            <v:group style="position:absolute;left:11689;top:8662;width:94;height:120" coordorigin="11689,8662" coordsize="94,120">
              <v:shape style="position:absolute;left:11689;top:8662;width:94;height:120" coordorigin="11689,8662" coordsize="94,120" path="m11756,8762l11783,8662,11737,8662,11736,8662,11734,8664,11731,8664,11729,8664,11728,8665,11726,8665,11724,8667,11723,8667,11721,8668,11720,8670,11718,8671,11717,8673,11715,8675,11715,8676,11713,8678,11713,8679,11712,8681,11712,8683,11691,8762,11689,8764,11689,8766,11689,8767,11689,8769,11689,8770,11691,8772,11691,8773,11691,8775,11693,8777,11694,8778,11696,8778,11697,8780,11699,8780,11701,8781,11702,8781,11737,8781,11739,8780,11740,8780,11742,8778,11744,8778,11745,8777,11747,8777,11748,8775,11750,8773,11752,8772,11752,8770,11753,8769,11755,8767,11755,8766,11756,8764,11756,8762,11756,8764,11756,8766,11756,8775,11758,8775,11760,8777,11760,8778,11761,8780,11763,8780,11764,8781e" filled="f" stroked="t" strokeweight=".717047pt" strokecolor="#000000">
                <v:path arrowok="t"/>
              </v:shape>
              <v:shape style="position:absolute;left:11894;top:7893;width:2908;height:948" type="#_x0000_t75">
                <v:imagedata r:id="rId211" o:title=""/>
              </v:shape>
            </v:group>
            <v:group style="position:absolute;left:19545;top:9722;width:32;height:120" coordorigin="19545,9722" coordsize="32,120">
              <v:shape style="position:absolute;left:19545;top:9722;width:32;height:120" coordorigin="19545,9722" coordsize="32,120" path="m19545,9841l19577,9722e" filled="f" stroked="t" strokeweight=".717047pt" strokecolor="#000000">
                <v:path arrowok="t"/>
              </v:shape>
            </v:group>
            <v:group style="position:absolute;left:19610;top:9722;width:32;height:120" coordorigin="19610,9722" coordsize="32,120">
              <v:shape style="position:absolute;left:19610;top:9722;width:32;height:120" coordorigin="19610,9722" coordsize="32,120" path="m19642,9722l19610,9841e" filled="f" stroked="t" strokeweight=".717047pt" strokecolor="#000000">
                <v:path arrowok="t"/>
              </v:shape>
            </v:group>
            <v:group style="position:absolute;left:19561;top:9781;width:65;height:2" coordorigin="19561,9781" coordsize="65,2">
              <v:shape style="position:absolute;left:19561;top:9781;width:65;height:2" coordorigin="19561,9781" coordsize="65,0" path="m19626,9781l19561,9781e" filled="f" stroked="t" strokeweight=".717047pt" strokecolor="#000000">
                <v:path arrowok="t"/>
              </v:shape>
            </v:group>
            <v:group style="position:absolute;left:19655;top:9722;width:94;height:120" coordorigin="19655,9722" coordsize="94,120">
              <v:shape style="position:absolute;left:19655;top:9722;width:94;height:120" coordorigin="19655,9722" coordsize="94,120" path="m19722,9820l19749,9722,19703,9722,19700,9722,19698,9722,19696,9722,19695,9723,19693,9723,19692,9725,19690,9725,19689,9726,19687,9728,19685,9728,19684,9730,19682,9731,19681,9733,19681,9734,19679,9736,19679,9738,19677,9739,19677,9741,19657,9820,19655,9822,19655,9824,19655,9825,19655,9827,19655,9830,19657,9832,19657,9833,19658,9835,19658,9836,19660,9836,19661,9838,19663,9838,19665,9839,19666,9839,19668,9841,19671,9841,19696,9841,19698,9841,19700,9841,19701,9839,19704,9839,19706,9838,19708,9838,19709,9836,19711,9836,19712,9835,19714,9833,19716,9832,19717,9830,19719,9827,19720,9825,19720,9824,19722,9822,19722,9820,19722,9822,19722,9825,19722,9833,19724,9835,19724,9836,19725,9838,19727,9838,19728,9839,19730,9841e" filled="f" stroked="t" strokeweight=".717047pt" strokecolor="#000000">
                <v:path arrowok="t"/>
              </v:shape>
              <v:shape style="position:absolute;left:19758;top:9189;width:2720;height:712" type="#_x0000_t75">
                <v:imagedata r:id="rId212" o:title=""/>
              </v:shape>
            </v:group>
            <v:group style="position:absolute;left:20965;top:9722;width:89;height:120" coordorigin="20965,9722" coordsize="89,120">
              <v:shape style="position:absolute;left:20965;top:9722;width:89;height:120" coordorigin="20965,9722" coordsize="89,120" path="m20966,9820l20987,9741,20987,9739,20989,9738,20989,9736,20990,9734,20990,9733,20992,9731,20994,9730,20995,9728,20997,9728,20998,9726,21000,9725,21001,9725,21003,9723,21005,9723,21006,9722,21008,9722,21043,9722,21045,9723,21046,9723,21048,9725,21049,9725,21049,9726,21051,9728,21052,9728,21052,9730,21052,9731,21054,9733,21054,9734,21054,9736,21054,9738,21054,9739,21052,9741,21032,9820,21032,9822,21030,9824,21030,9825,21029,9827,21027,9830,21025,9832,21024,9833,21022,9835,21021,9836,21019,9836,21017,9838,21016,9838,21014,9839,21011,9839,21009,9841,21008,9841,21006,9841,20981,9841,20978,9841,20976,9839,20974,9839,20973,9838,20971,9838,20970,9836,20968,9836,20968,9835,20966,9833,20966,9832,20965,9830,20965,9827,20965,9825,20965,9824,20965,9822,20966,9820e" filled="f" stroked="t" strokeweight=".717047pt" strokecolor="#000000">
                <v:path arrowok="t"/>
              </v:shape>
            </v:group>
            <v:group style="position:absolute;left:21067;top:9722;width:132;height:120" coordorigin="21067,9722" coordsize="132,120">
              <v:shape style="position:absolute;left:21067;top:9722;width:132;height:120" coordorigin="21067,9722" coordsize="132,120" path="m21067,9841l21099,9722,21185,9722,21186,9722,21188,9722,21190,9722,21191,9723,21193,9725,21194,9725,21196,9726,21196,9728,21197,9728,21197,9730,21199,9731,21199,9733,21199,9734,21199,9736,21199,9738,21199,9739,21199,9741,21172,9841e" filled="f" stroked="t" strokeweight=".717047pt" strokecolor="#000000">
                <v:path arrowok="t"/>
              </v:shape>
            </v:group>
            <v:group style="position:absolute;left:21119;top:9722;width:32;height:120" coordorigin="21119,9722" coordsize="32,120">
              <v:shape style="position:absolute;left:21119;top:9722;width:32;height:120" coordorigin="21119,9722" coordsize="32,120" path="m21119,9841l21151,9722e" filled="f" stroked="t" strokeweight=".717047pt" strokecolor="#000000">
                <v:path arrowok="t"/>
              </v:shape>
            </v:group>
            <v:group style="position:absolute;left:27104;top:20198;width:91;height:172" coordorigin="27104,20198" coordsize="91,172">
              <v:shape style="position:absolute;left:27104;top:20198;width:91;height:172" coordorigin="27104,20198" coordsize="91,172" path="m27122,20278l27168,20278,27170,20278,27173,20278,27176,20278,27178,20280,27181,20281,27182,20281,27186,20283,27187,20286,27189,20288,27189,20289,27190,20291,27192,20294,27192,20297,27192,20299,27194,20302,27194,20305,27192,20308,27192,20310,27184,20337,27184,20340,27182,20343,27181,20345,27179,20348,27178,20351,27176,20353,27173,20356,27171,20358,27168,20361,27167,20363,27163,20364,27160,20366,27157,20367,27154,20369,27152,20369,27149,20369,27146,20371,27143,20371,27130,20371,27127,20371,27123,20369,27122,20369,27119,20369,27116,20367,27114,20366,27112,20364,27111,20363,27109,20361,27108,20358,27106,20356,27106,20353,27104,20351,27104,20348,27104,20345,27104,20343,27104,20340,27106,20337,27122,20278,27123,20270,27127,20262,27130,20256,27135,20248,27139,20241,27144,20233,27151,20227,27157,20222,27163,20216,27170,20211,27178,20206,27186,20203,27194,20198,27195,20198e" filled="f" stroked="t" strokeweight=".717047pt" strokecolor="#000000">
                <v:path arrowok="t"/>
              </v:shape>
            </v:group>
            <v:group style="position:absolute;left:27251;top:20198;width:51;height:172" coordorigin="27251,20198" coordsize="51,172">
              <v:shape style="position:absolute;left:27251;top:20198;width:51;height:172" coordorigin="27251,20198" coordsize="51,172" path="m27251,20238l27302,20198,27256,20371e" filled="f" stroked="t" strokeweight=".717047pt" strokecolor="#000000">
                <v:path arrowok="t"/>
              </v:shape>
            </v:group>
            <v:group style="position:absolute;left:27302;top:20198;width:110;height:172" coordorigin="27302,20198" coordsize="110,172">
              <v:shape style="position:absolute;left:27302;top:20198;width:110;height:172" coordorigin="27302,20198" coordsize="110,172" path="m27304,20337l27332,20232,27332,20229,27334,20226,27335,20222,27337,20219,27339,20218,27342,20214,27343,20213,27345,20210,27348,20208,27351,20206,27353,20205,27356,20203,27359,20202,27362,20200,27366,20200,27369,20198,27370,20198,27374,20198,27388,20198,27390,20198,27393,20198,27396,20200,27398,20200,27401,20202,27402,20203,27404,20205,27407,20206,27409,20208,27409,20210,27410,20213,27412,20214,27412,20218,27412,20219,27412,20222,27412,20226,27412,20229,27412,20232,27383,20337,27382,20340,27382,20343,27380,20345,27378,20348,27377,20351,27374,20353,27372,20356,27369,20358,27367,20361,27364,20363,27362,20364,27359,20366,27356,20367,27353,20369,27350,20369,27347,20369,27343,20371,27342,20371,27327,20371,27326,20371,27323,20369,27319,20369,27318,20369,27315,20367,27313,20366,27310,20364,27308,20363,27307,20361,27305,20358,27305,20356,27304,20353,27304,20351,27302,20348,27302,20345,27302,20343,27304,20340,27304,20337e" filled="f" stroked="t" strokeweight=".717047pt" strokecolor="#000000">
                <v:path arrowok="t"/>
              </v:shape>
            </v:group>
            <v:group style="position:absolute;left:27421;top:20278;width:89;height:92" coordorigin="27421,20278" coordsize="89,92">
              <v:shape style="position:absolute;left:27421;top:20278;width:89;height:92" coordorigin="27421,20278" coordsize="89,92" path="m27447,20371l27460,20371,27463,20371,27466,20369,27469,20369,27472,20369,27476,20367,27479,20366,27480,20364,27484,20363,27487,20361,27488,20358,27492,20356,27493,20353,27495,20351,27498,20348,27498,20345,27500,20343,27501,20340,27503,20337,27509,20310,27511,20308,27511,20305,27511,20302,27511,20299,27511,20297,27509,20294,27509,20291,27508,20289,27506,20288,27504,20286,27503,20283,27501,20281,27498,20281,27496,20280,27493,20278,27492,20278,27488,20278,27463,20278,27460,20280,27457,20281,27455,20281,27452,20283,27449,20286,27445,20288,27444,20289,27441,20291,27439,20294,27437,20297,27434,20299,27434,20302,27433,20305,27431,20308,27429,20310,27423,20337,27421,20340,27421,20343,27421,20345,27421,20348,27421,20351,27423,20353,27423,20356,27425,20358,27426,20361,27428,20363,27429,20364,27433,20366,27434,20367,27436,20369,27439,20369,27441,20369,27444,20371,27447,20371e" filled="f" stroked="t" strokeweight=".717047pt" strokecolor="#000000">
                <v:path arrowok="t"/>
              </v:shape>
            </v:group>
            <v:group style="position:absolute;left:27453;top:20198;width:72;height:80" coordorigin="27453,20198" coordsize="72,80">
              <v:shape style="position:absolute;left:27453;top:20198;width:72;height:80" coordorigin="27453,20198" coordsize="72,80" path="m27479,20278l27482,20278,27484,20276,27487,20276,27490,20275,27493,20275,27496,20273,27500,20272,27501,20270,27504,20269,27508,20265,27509,20264,27512,20261,27514,20259,27515,20256,27517,20253,27519,20251,27520,20248,27520,20245,27523,20232,27525,20229,27525,20226,27525,20222,27525,20219,27525,20218,27523,20214,27523,20213,27522,20210,27520,20208,27519,20206,27517,20205,27515,20203,27512,20202,27511,20200,27508,20200,27506,20198,27503,20198,27500,20198,27496,20198,27493,20198,27492,20200,27488,20200,27485,20202,27482,20203,27479,20205,27476,20206,27474,20208,27471,20210,27469,20213,27466,20214,27464,20218,27463,20219,27461,20222,27460,20226,27458,20229,27458,20232,27455,20245,27453,20248,27453,20251,27453,20253,27453,20256,27453,20259,27455,20261,27455,20264,27457,20265,27458,20269,27460,20270,27461,20272,27463,20273,27464,20275,27468,20275,27471,20276,27472,20276,27476,20278,27479,20278e" filled="f" stroked="t" strokeweight=".717047pt" strokecolor="#000000">
                <v:path arrowok="t"/>
              </v:shape>
            </v:group>
            <v:group style="position:absolute;left:27543;top:20310;width:80;height:2" coordorigin="27543,20310" coordsize="80,2">
              <v:shape style="position:absolute;left:27543;top:20310;width:80;height:2" coordorigin="27543,20310" coordsize="80,0" path="m27543,20310l27622,20310e" filled="f" stroked="t" strokeweight=".717047pt" strokecolor="#000000">
                <v:path arrowok="t"/>
              </v:shape>
            </v:group>
            <v:group style="position:absolute;left:27675;top:20198;width:49;height:172" coordorigin="27675,20198" coordsize="49,172">
              <v:shape style="position:absolute;left:27675;top:20198;width:49;height:172" coordorigin="27675,20198" coordsize="49,172" path="m27675,20238l27724,20198,27678,20371e" filled="f" stroked="t" strokeweight=".717047pt" strokecolor="#000000">
                <v:path arrowok="t"/>
              </v:shape>
            </v:group>
            <v:group style="position:absolute;left:27718;top:20198;width:113;height:172" coordorigin="27718,20198" coordsize="113,172">
              <v:shape style="position:absolute;left:27718;top:20198;width:113;height:172" coordorigin="27718,20198" coordsize="113,172" path="m27718,20371l27751,20371,27754,20371,27758,20369,27761,20369,27762,20369,27766,20367,27769,20366,27772,20364,27775,20363,27777,20361,27780,20358,27782,20356,27785,20353,27786,20351,27788,20348,27790,20345,27791,20343,27793,20340,27793,20337,27801,20310,27801,20308,27802,20305,27801,20302,27802,20299,27801,20297,27801,20294,27799,20291,27798,20289,27798,20288,27796,20286,27794,20283,27791,20281,27790,20281,27786,20280,27785,20278,27782,20278,27778,20278,27777,20278,27743,20278,27764,20198,27831,20198e" filled="f" stroked="t" strokeweight=".717047pt" strokecolor="#000000">
                <v:path arrowok="t"/>
              </v:shape>
            </v:group>
            <v:group style="position:absolute;left:27817;top:20171;width:167;height:225" coordorigin="27817,20171" coordsize="167,225">
              <v:shape style="position:absolute;left:27817;top:20171;width:167;height:225" coordorigin="27817,20171" coordsize="167,225" path="m27817,20396l27984,20171e" filled="f" stroked="t" strokeweight=".717047pt" strokecolor="#000000">
                <v:path arrowok="t"/>
              </v:shape>
            </v:group>
            <v:group style="position:absolute;left:27970;top:20198;width:113;height:172" coordorigin="27970,20198" coordsize="113,172">
              <v:shape style="position:absolute;left:27970;top:20198;width:113;height:172" coordorigin="27970,20198" coordsize="113,172" path="m27970,20371l28003,20371,28006,20371,28009,20369,28011,20369,28014,20369,28017,20367,28021,20366,28024,20364,28025,20363,28029,20361,28032,20358,28033,20356,28037,20353,28038,20351,28040,20348,28041,20345,28043,20343,28044,20340,28044,20337,28052,20310,28052,20294,28051,20291,28049,20289,28048,20288,28046,20286,28044,20283,28043,20281,28041,20281,28038,20280,28037,20278,28033,20278,28030,20278,28027,20278,27995,20278,28016,20198,28083,20198e" filled="f" stroked="t" strokeweight=".717047pt" strokecolor="#000000">
                <v:path arrowok="t"/>
              </v:shape>
            </v:group>
            <v:group style="position:absolute;left:28076;top:20198;width:112;height:172" coordorigin="28076,20198" coordsize="112,172">
              <v:shape style="position:absolute;left:28076;top:20198;width:112;height:172" coordorigin="28076,20198" coordsize="112,172" path="m28076,20371l28108,20371,28111,20371,28115,20369,28118,20369,28121,20369,28124,20367,28126,20366,28129,20364,28132,20363,28135,20361,28137,20358,28140,20356,28142,20353,28143,20351,28145,20348,28146,20345,28148,20343,28150,20340,28151,20337,28158,20310,28158,20308,28159,20305,28159,20302,28159,20299,28158,20297,28158,20294,28156,20291,28156,20289,28154,20288,28153,20286,28151,20283,28148,20281,28146,20281,28145,20280,28142,20278,28139,20278,28137,20278,28134,20278,28100,20278,28121,20198,28188,20198e" filled="f" stroked="t" strokeweight=".717047pt" strokecolor="#000000">
                <v:path arrowok="t"/>
              </v:shape>
            </v:group>
            <v:group style="position:absolute;left:28189;top:20278;width:88;height:92" coordorigin="28189,20278" coordsize="88,92">
              <v:shape style="position:absolute;left:28189;top:20278;width:88;height:92" coordorigin="28189,20278" coordsize="88,92" path="m28215,20371l28228,20371,28231,20371,28234,20369,28237,20369,28239,20369,28242,20367,28245,20366,28248,20364,28252,20363,28253,20361,28256,20358,28258,20356,28261,20353,28263,20351,28264,20348,28266,20345,28268,20343,28269,20340,28269,20337,28277,20310,28277,20308,28277,20294,28276,20291,28274,20289,28274,20288,28272,20286,28269,20283,28268,20281,28266,20281,28263,20280,28261,20278,28258,20278,28255,20278,28231,20278,28228,20280,28225,20281,28221,20281,28218,20283,28217,20286,28213,20288,28210,20289,28209,20291,28207,20294,28204,20297,28202,20299,28201,20302,28199,20305,28197,20308,28197,20310,28191,20337,28189,20340,28189,20343,28189,20345,28189,20348,28189,20351,28191,20353,28191,20356,28193,20358,28194,20361,28196,20363,28197,20364,28199,20366,28201,20367,28204,20369,28207,20369,28209,20369,28212,20371,28215,20371e" filled="f" stroked="t" strokeweight=".717047pt" strokecolor="#000000">
                <v:path arrowok="t"/>
              </v:shape>
            </v:group>
            <v:group style="position:absolute;left:28220;top:20198;width:73;height:80" coordorigin="28220,20198" coordsize="73,80">
              <v:shape style="position:absolute;left:28220;top:20198;width:73;height:80" coordorigin="28220,20198" coordsize="73,80" path="m28245,20278l28248,20278,28252,20276,28255,20276,28258,20275,28261,20275,28264,20273,28266,20272,28269,20270,28272,20269,28274,20265,28277,20264,28279,20261,28280,20259,28284,20256,28285,20253,28285,20251,28287,20248,28288,20245,28291,20232,28291,20229,28293,20226,28293,20222,28293,20219,28291,20218,28291,20214,28290,20213,28290,20210,28288,20208,28287,20206,28285,20205,28282,20203,28280,20202,28279,20200,28276,20200,28272,20198,28271,20198,28268,20198,28264,20198,28261,20198,28258,20200,28255,20200,28252,20202,28250,20203,28247,20205,28244,20206,28240,20208,28239,20210,28236,20213,28234,20214,28233,20218,28231,20219,28229,20222,28228,20226,28226,20229,28225,20232,28221,20245,28221,20248,28220,20251,28220,20253,28221,20256,28221,20259,28221,20261,28223,20264,28225,20265,28225,20269,28226,20270,28228,20272,28231,20273,28233,20275,28236,20275,28237,20276,28240,20276,28244,20278,28245,20278e" filled="f" stroked="t" strokeweight=".717047pt" strokecolor="#000000">
                <v:path arrowok="t"/>
              </v:shape>
            </v:group>
            <v:group style="position:absolute;left:28307;top:20198;width:92;height:172" coordorigin="28307,20198" coordsize="92,172">
              <v:shape style="position:absolute;left:28307;top:20198;width:92;height:172" coordorigin="28307,20198" coordsize="92,172" path="m28325,20278l28371,20278,28374,20278,28378,20278,28379,20278,28382,20280,28385,20281,28387,20281,28389,20283,28390,20286,28392,20288,28393,20289,28395,20291,28395,20294,28397,20297,28397,20299,28397,20302,28397,20305,28397,20308,28397,20310,28389,20337,28389,20340,28387,20343,28385,20345,28384,20348,28382,20351,28379,20353,28378,20356,28376,20358,28373,20361,28370,20363,28368,20364,28365,20366,28362,20367,28358,20369,28355,20369,28352,20369,28349,20371,28347,20371,28333,20371,28331,20371,28328,20369,28325,20369,28323,20369,28320,20367,28319,20366,28315,20364,28314,20363,28312,20361,28312,20358,28311,20356,28309,20353,28309,20351,28307,20348,28309,20345,28309,20343,28309,20340,28309,20337,28325,20278,28344,20241,28349,20233,28355,20227,28362,20222,28368,20216,28374,20211,28382,20206,28389,20203,28397,20198,28400,20198e" filled="f" stroked="t" strokeweight=".717047pt" strokecolor="#000000">
                <v:path arrowok="t"/>
              </v:shape>
            </v:group>
            <v:group style="position:absolute;left:28429;top:20310;width:80;height:2" coordorigin="28429,20310" coordsize="80,2">
              <v:shape style="position:absolute;left:28429;top:20310;width:80;height:2" coordorigin="28429,20310" coordsize="80,0" path="m28429,20310l28508,20310e" filled="f" stroked="t" strokeweight=".717047pt" strokecolor="#000000">
                <v:path arrowok="t"/>
              </v:shape>
            </v:group>
            <v:group style="position:absolute;left:28561;top:20198;width:51;height:172" coordorigin="28561,20198" coordsize="51,172">
              <v:shape style="position:absolute;left:28561;top:20198;width:51;height:172" coordorigin="28561,20198" coordsize="51,172" path="m28561,20238l28612,20198,28566,20371e" filled="f" stroked="t" strokeweight=".717047pt" strokecolor="#000000">
                <v:path arrowok="t"/>
              </v:shape>
            </v:group>
            <v:group style="position:absolute;left:28605;top:20198;width:97;height:172" coordorigin="28605,20198" coordsize="97,172">
              <v:shape style="position:absolute;left:28605;top:20198;width:97;height:172" coordorigin="28605,20198" coordsize="97,172" path="m28605,20371l28637,20371,28640,20371,28644,20369,28647,20369,28650,20369,28653,20367,28656,20366,28658,20364,28661,20363,28664,20361,28666,20358,28669,20356,28671,20353,28672,20351,28675,20348,28677,20345,28677,20343,28679,20340,28680,20337,28687,20310,28688,20308,28688,20305,28688,20302,28688,20299,28688,20297,28687,20294,28687,20291,28685,20289,28683,20288,28682,20286,28680,20283,28679,20281,28675,20281,28674,20280,28671,20278,28669,20278,28666,20278,28663,20278,28656,20278,28663,20278,28664,20278,28668,20276,28669,20276,28672,20276,28674,20275,28677,20273,28679,20273,28682,20272,28683,20270,28685,20269,28687,20267,28690,20264,28691,20262,28693,20261,28693,20257,28695,20256,28696,20253,28696,20251,28701,20232,28703,20229,28703,20226,28703,20222,28703,20219,28703,20218,28701,20214,28701,20213,28699,20210,28698,20208,28696,20206,28695,20205,28693,20203,28691,20202,28688,20200,28685,20200,28683,20198,28680,20198,28677,20198,28652,20198e" filled="f" stroked="t" strokeweight=".717047pt" strokecolor="#000000">
                <v:path arrowok="t"/>
              </v:shape>
            </v:group>
            <v:group style="position:absolute;left:28698;top:20171;width:166;height:225" coordorigin="28698,20171" coordsize="166,225">
              <v:shape style="position:absolute;left:28698;top:20171;width:166;height:225" coordorigin="28698,20171" coordsize="166,225" path="m28698,20396l28864,20171e" filled="f" stroked="t" strokeweight=".717047pt" strokecolor="#000000">
                <v:path arrowok="t"/>
              </v:shape>
            </v:group>
            <v:group style="position:absolute;left:28849;top:20198;width:113;height:172" coordorigin="28849,20198" coordsize="113,172">
              <v:shape style="position:absolute;left:28849;top:20198;width:113;height:172" coordorigin="28849,20198" coordsize="113,172" path="m28849,20371l28883,20371,28886,20371,28889,20369,28892,20369,28894,20369,28897,20367,28900,20366,28903,20364,28907,20363,28908,20361,28911,20358,28913,20356,28916,20353,28918,20351,28919,20348,28921,20345,28922,20343,28924,20340,28924,20337,28932,20310,28932,20308,28932,20305,28932,20302,28934,20299,28932,20297,28932,20294,28930,20291,28929,20289,28929,20288,28927,20286,28926,20283,28922,20281,28921,20281,28918,20280,28916,20278,28913,20278,28910,20278,28908,20278,28875,20278,28895,20198,28962,20198e" filled="f" stroked="t" strokeweight=".717047pt" strokecolor="#000000">
                <v:path arrowok="t"/>
              </v:shape>
            </v:group>
            <v:group style="position:absolute;left:28956;top:20198;width:112;height:172" coordorigin="28956,20198" coordsize="112,172">
              <v:shape style="position:absolute;left:28956;top:20198;width:112;height:172" coordorigin="28956,20198" coordsize="112,172" path="m28956,20371l28988,20371,28991,20371,28994,20369,28997,20369,29001,20369,29004,20367,29007,20366,29009,20364,29012,20363,29015,20361,29016,20358,29020,20356,29021,20353,29024,20351,29026,20348,29028,20345,29028,20343,29029,20340,29031,20337,29037,20310,29039,20308,29039,20305,29039,20302,29039,20299,29039,20297,29037,20294,29037,20291,29036,20289,29034,20288,29032,20286,29031,20283,29029,20281,29026,20281,29024,20280,29021,20278,29020,20278,29016,20278,29013,20278,28980,20278,29002,20198,29067,20198e" filled="f" stroked="t" strokeweight=".717047pt" strokecolor="#000000">
                <v:path arrowok="t"/>
              </v:shape>
            </v:group>
            <v:group style="position:absolute;left:29061;top:20198;width:113;height:172" coordorigin="29061,20198" coordsize="113,172">
              <v:shape style="position:absolute;left:29061;top:20198;width:113;height:172" coordorigin="29061,20198" coordsize="113,172" path="m29061,20371l29095,20371,29098,20371,29101,20369,29103,20369,29106,20369,29109,20367,29112,20366,29115,20364,29118,20363,29120,20361,29123,20358,29125,20356,29128,20353,29130,20351,29131,20348,29133,20345,29134,20343,29136,20340,29136,20337,29144,20310,29144,20308,29144,20294,29142,20291,29141,20289,29141,20288,29138,20286,29136,20283,29134,20281,29133,20281,29130,20280,29128,20278,29125,20278,29122,20278,29118,20278,29087,20278,29107,20198,29174,20198e" filled="f" stroked="t" strokeweight=".717047pt" strokecolor="#000000">
                <v:path arrowok="t"/>
              </v:shape>
            </v:group>
            <v:group style="position:absolute;left:29174;top:20278;width:89;height:92" coordorigin="29174,20278" coordsize="89,92">
              <v:shape style="position:absolute;left:29174;top:20278;width:89;height:92" coordorigin="29174,20278" coordsize="89,92" path="m29200,20371l29214,20371,29216,20371,29219,20369,29222,20369,29225,20369,29228,20367,29232,20366,29235,20364,29236,20363,29240,20361,29241,20358,29244,20356,29246,20353,29249,20351,29251,20348,29252,20345,29254,20343,29254,20340,29256,20337,29262,20310,29263,20308,29263,20305,29263,20302,29263,20299,29263,20297,29262,20294,29262,20291,29260,20289,29259,20288,29257,20286,29256,20283,29254,20281,29252,20281,29249,20280,29246,20278,29244,20278,29241,20278,29216,20278,29212,20280,29211,20281,29208,20281,29205,20283,29201,20286,29200,20288,29197,20289,29193,20291,29192,20294,29190,20297,29189,20299,29187,20302,29185,20305,29184,20308,29184,20310,29176,20337,29176,20340,29174,20343,29174,20345,29174,20348,29176,20351,29176,20353,29177,20356,29177,20358,29179,20361,29181,20363,29182,20364,29185,20366,29187,20367,29190,20369,29192,20369,29195,20369,29198,20371,29200,20371e" filled="f" stroked="t" strokeweight=".717047pt" strokecolor="#000000">
                <v:path arrowok="t"/>
              </v:shape>
            </v:group>
            <v:group style="position:absolute;left:29206;top:20198;width:72;height:80" coordorigin="29206,20198" coordsize="72,80">
              <v:shape style="position:absolute;left:29206;top:20198;width:72;height:80" coordorigin="29206,20198" coordsize="72,80" path="m29232,20278l29235,20278,29238,20276,29241,20276,29243,20275,29246,20275,29249,20273,29252,20272,29256,20270,29257,20269,29260,20265,29262,20264,29265,20261,29267,20259,29268,20256,29270,20253,29271,20251,29273,20248,29273,20245,29278,20232,29278,20229,29278,20214,29276,20213,29275,20210,29273,20208,29271,20206,29270,20205,29268,20203,29267,20202,29263,20200,29262,20200,29259,20198,29256,20198,29252,20198,29251,20198,29248,20198,29244,20200,29241,20200,29238,20202,29235,20203,29232,20205,29230,20206,29227,20208,29224,20210,29222,20213,29220,20214,29217,20218,29216,20219,29214,20222,29212,20226,29212,20229,29211,20232,29208,20245,29206,20248,29206,20251,29206,20253,29206,20256,29206,20259,29208,20261,29208,20264,29209,20265,29211,20269,29212,20270,29214,20272,29216,20273,29219,20275,29220,20275,29224,20276,29225,20276,29228,20278,29232,20278e" filled="f" stroked="t" strokeweight=".717047pt" strokecolor="#000000">
                <v:path arrowok="t"/>
              </v:shape>
            </v:group>
            <v:group style="position:absolute;left:29295;top:20310;width:80;height:2" coordorigin="29295,20310" coordsize="80,2">
              <v:shape style="position:absolute;left:29295;top:20310;width:80;height:2" coordorigin="29295,20310" coordsize="80,0" path="m29295,20310l29375,20310e" filled="f" stroked="t" strokeweight=".717047pt" strokecolor="#000000">
                <v:path arrowok="t"/>
              </v:shape>
            </v:group>
            <v:group style="position:absolute;left:29428;top:20198;width:51;height:172" coordorigin="29428,20198" coordsize="51,172">
              <v:shape style="position:absolute;left:29428;top:20198;width:51;height:172" coordorigin="29428,20198" coordsize="51,172" path="m29428,20238l29479,20198,29432,20371e" filled="f" stroked="t" strokeweight=".717047pt" strokecolor="#000000">
                <v:path arrowok="t"/>
              </v:shape>
            </v:group>
            <v:group style="position:absolute;left:29472;top:20198;width:97;height:172" coordorigin="29472,20198" coordsize="97,172">
              <v:shape style="position:absolute;left:29472;top:20198;width:97;height:172" coordorigin="29472,20198" coordsize="97,172" path="m29472,20371l29504,20371,29507,20371,29510,20369,29514,20369,29517,20369,29520,20367,29522,20366,29525,20364,29528,20363,29531,20361,29533,20358,29536,20356,29538,20353,29539,20351,29542,20348,29542,20345,29544,20343,29546,20340,29547,20337,29553,20310,29553,20308,29555,20305,29555,20302,29555,20299,29555,20297,29553,20294,29553,20291,29552,20289,29550,20288,29549,20286,29547,20283,29546,20281,29542,20281,29541,20280,29538,20278,29534,20278,29533,20278,29530,20278,29523,20278,29530,20278,29531,20278,29534,20276,29536,20276,29539,20276,29541,20275,29544,20273,29546,20273,29549,20272,29550,20270,29552,20269,29553,20267,29555,20264,29557,20262,29558,20261,29560,20257,29561,20256,29563,20253,29563,20251,29568,20232,29569,20229,29569,20226,29569,20222,29569,20219,29569,20218,29568,20214,29568,20213,29566,20210,29565,20208,29563,20206,29561,20205,29560,20203,29557,20202,29555,20200,29552,20200,29550,20198,29547,20198,29544,20198,29518,20198e" filled="f" stroked="t" strokeweight=".717047pt" strokecolor="#000000">
                <v:path arrowok="t"/>
              </v:shape>
            </v:group>
            <v:group style="position:absolute;left:29563;top:20171;width:167;height:225" coordorigin="29563,20171" coordsize="167,225">
              <v:shape style="position:absolute;left:29563;top:20171;width:167;height:225" coordorigin="29563,20171" coordsize="167,225" path="m29563,20396l29730,20171e" filled="f" stroked="t" strokeweight=".717047pt" strokecolor="#000000">
                <v:path arrowok="t"/>
              </v:shape>
            </v:group>
            <v:group style="position:absolute;left:29716;top:20198;width:99;height:172" coordorigin="29716,20198" coordsize="99,172">
              <v:shape style="position:absolute;left:29716;top:20198;width:99;height:172" coordorigin="29716,20198" coordsize="99,172" path="m29716,20371l29749,20371,29753,20371,29756,20369,29757,20369,29761,20369,29764,20367,29767,20366,29770,20364,29773,20363,29775,20361,29778,20358,29780,20356,29783,20353,29785,20351,29786,20348,29788,20345,29789,20343,29791,20340,29791,20337,29799,20310,29799,20308,29799,20294,29797,20291,29796,20289,29796,20288,29794,20286,29791,20283,29789,20281,29788,20281,29785,20280,29783,20278,29780,20278,29777,20278,29775,20278,29767,20278,29775,20278,29777,20278,29780,20276,29781,20276,29783,20276,29786,20275,29788,20273,29791,20273,29792,20272,29796,20270,29797,20269,29799,20267,29800,20264,29802,20262,29804,20261,29805,20257,29805,20256,29807,20253,29808,20251,29813,20232,29813,20229,29815,20226,29815,20222,29815,20219,29813,20218,29813,20214,29812,20213,29812,20210,29810,20208,29808,20206,29807,20205,29804,20203,29802,20202,29799,20200,29797,20200,29794,20198,29791,20198,29789,20198,29762,20198e" filled="f" stroked="t" strokeweight=".717047pt" strokecolor="#000000">
                <v:path arrowok="t"/>
              </v:shape>
            </v:group>
            <v:group style="position:absolute;left:29816;top:20198;width:113;height:172" coordorigin="29816,20198" coordsize="113,172">
              <v:shape style="position:absolute;left:29816;top:20198;width:113;height:172" coordorigin="29816,20198" coordsize="113,172" path="m29894,20371l29816,20371,29918,20257,29922,20254,29923,20251,29925,20248,29926,20243,29928,20240,29928,20237,29930,20233,29930,20229,29930,20226,29930,20222,29928,20219,29928,20216,29926,20213,29925,20210,29923,20208,29920,20205,29918,20203,29915,20202,29912,20200,29909,20198,29907,20198,29894,20198,29891,20198,29887,20200,29883,20200,29879,20202,29875,20203,29872,20206,29867,20208,29864,20210,29861,20213,29858,20216,29856,20218e" filled="f" stroked="t" strokeweight=".717047pt" strokecolor="#000000">
                <v:path arrowok="t"/>
              </v:shape>
            </v:group>
            <v:group style="position:absolute;left:29961;top:20198;width:91;height:172" coordorigin="29961,20198" coordsize="91,172">
              <v:shape style="position:absolute;left:29961;top:20198;width:91;height:172" coordorigin="29961,20198" coordsize="91,172" path="m30035,20291l29988,20291,29987,20291,29984,20291,29981,20289,29979,20289,29976,20288,29974,20286,29971,20284,29969,20283,29968,20281,29966,20280,29966,20276,29965,20273,29965,20272,29963,20269,29963,20267,29963,20264,29965,20261,29965,20257,29973,20232,29973,20229,29974,20226,29976,20222,29977,20219,29979,20218,29981,20214,29982,20213,29985,20210,29988,20208,29990,20206,29993,20205,29996,20203,30000,20202,30001,20200,30004,20200,30008,20198,30011,20198,30014,20198,30027,20198,30030,20198,30033,20198,30035,20200,30038,20200,30041,20202,30043,20203,30044,20205,30046,20206,30047,20208,30049,20210,30051,20213,30051,20214,30052,20218,30052,20219,30052,20222,30052,20226,30052,20229,30051,20232,30035,20291,30033,20299,30030,20305,30027,20313,30022,20321,30017,20327,30012,20334,30006,20340,30000,20347,29993,20351,29985,20358,29979,20361,29971,20366,29963,20369,29961,20371e" filled="f" stroked="t" strokeweight=".717047pt" strokecolor="#000000">
                <v:path arrowok="t"/>
              </v:shape>
            </v:group>
            <v:group style="position:absolute;left:30106;top:20291;width:22;height:80" coordorigin="30106,20291" coordsize="22,80">
              <v:shape style="position:absolute;left:30106;top:20291;width:22;height:80" coordorigin="30106,20291" coordsize="22,80" path="m30106,20371l30129,20291e" filled="f" stroked="t" strokeweight=".717047pt" strokecolor="#000000">
                <v:path arrowok="t"/>
              </v:shape>
            </v:group>
            <v:group style="position:absolute;left:30065;top:20198;width:80;height:132" coordorigin="30065,20198" coordsize="80,132">
              <v:shape style="position:absolute;left:30065;top:20198;width:80;height:132" coordorigin="30065,20198" coordsize="80,132" path="m30145,20331l30065,20331,30127,20198e" filled="f" stroked="t" strokeweight=".717047pt" strokecolor="#000000">
                <v:path arrowok="t"/>
              </v:shape>
            </v:group>
            <v:group style="position:absolute;left:30183;top:20310;width:78;height:2" coordorigin="30183,20310" coordsize="78,2">
              <v:shape style="position:absolute;left:30183;top:20310;width:78;height:2" coordorigin="30183,20310" coordsize="78,0" path="m30183,20310l30261,20310e" filled="f" stroked="t" strokeweight=".717047pt" strokecolor="#000000">
                <v:path arrowok="t"/>
              </v:shape>
            </v:group>
            <v:group style="position:absolute;left:30286;top:20198;width:110;height:172" coordorigin="30286,20198" coordsize="110,172">
              <v:shape style="position:absolute;left:30286;top:20198;width:110;height:172" coordorigin="30286,20198" coordsize="110,172" path="m30288,20337l30317,20232,30317,20229,30318,20226,30320,20222,30322,20219,30323,20218,30325,20214,30326,20213,30329,20210,30331,20208,30334,20206,30337,20205,30341,20203,30342,20202,30345,20200,30349,20200,30352,20198,30377,20198,30379,20200,30382,20200,30384,20202,30387,20203,30388,20205,30390,20206,30392,20208,30393,20210,30395,20213,30395,20214,30396,20218,30396,20219,30396,20222,30396,20226,30396,20229,30395,20232,30368,20337,30366,20340,30365,20343,30363,20345,30361,20348,30360,20351,30358,20353,30357,20356,30353,20358,30350,20361,30349,20363,30345,20364,30342,20366,30341,20367,30337,20369,30334,20369,30331,20369,30328,20371,30325,20371,30312,20371,30309,20371,30306,20369,30304,20369,30301,20369,30299,20367,30296,20366,30294,20364,30293,20363,30291,20361,30290,20358,30288,20356,30288,20353,30286,20351,30286,20348,30286,20345,30286,20343,30286,20340,30288,20337e" filled="f" stroked="t" strokeweight=".717047pt" strokecolor="#000000">
                <v:path arrowok="t"/>
              </v:shape>
            </v:group>
            <v:group style="position:absolute;left:30438;top:20198;width:86;height:172" coordorigin="30438,20198" coordsize="86,172">
              <v:shape style="position:absolute;left:30438;top:20198;width:86;height:172" coordorigin="30438,20198" coordsize="86,172" path="m30438,20218l30444,20198,30524,20198,30438,20371e" filled="f" stroked="t" strokeweight=".717047pt" strokecolor="#000000">
                <v:path arrowok="t"/>
              </v:shape>
            </v:group>
            <v:group style="position:absolute;left:30527;top:20310;width:78;height:2" coordorigin="30527,20310" coordsize="78,2">
              <v:shape style="position:absolute;left:30527;top:20310;width:78;height:2" coordorigin="30527,20310" coordsize="78,0" path="m30527,20310l30605,20310e" filled="f" stroked="t" strokeweight=".717047pt" strokecolor="#000000">
                <v:path arrowok="t"/>
              </v:shape>
            </v:group>
            <v:group style="position:absolute;left:30623;top:20198;width:126;height:172" coordorigin="30623,20198" coordsize="126,172">
              <v:shape style="position:absolute;left:30623;top:20198;width:126;height:172" coordorigin="30623,20198" coordsize="126,172" path="m30623,20371l30669,20198,30749,20198,30702,20371e" filled="f" stroked="t" strokeweight=".717047pt" strokecolor="#000000">
                <v:path arrowok="t"/>
              </v:shape>
            </v:group>
            <v:group style="position:absolute;left:30749;top:20278;width:89;height:92" coordorigin="30749,20278" coordsize="89,92">
              <v:shape style="position:absolute;left:30749;top:20278;width:89;height:92" coordorigin="30749,20278" coordsize="89,92" path="m30749,20343l30749,20347,30749,20350,30750,20351,30750,20355,30752,20356,30752,20359,30753,20361,30755,20363,30757,20364,30760,20366,30761,20367,30763,20369,30766,20369,30769,20369,30771,20371,30774,20371,30776,20371,30788,20371,30792,20371,30795,20369,30796,20369,30800,20369,30803,20367,30806,20366,30809,20364,30811,20363,30814,20361,30817,20358,30819,20356,30822,20353,30823,20351,30825,20348,30827,20345,30828,20343,30830,20340,30830,20337,30838,20310,30838,20294,30836,20291,30835,20289,30833,20288,30831,20286,30830,20283,30828,20281,30827,20281,30823,20280,30822,20278,30819,20278,30815,20278,30812,20278,30793,20278e" filled="f" stroked="t" strokeweight=".717047pt" strokecolor="#000000">
                <v:path arrowok="t"/>
              </v:shape>
            </v:group>
            <v:group style="position:absolute;left:30790;top:20198;width:70;height:80" coordorigin="30790,20198" coordsize="70,80">
              <v:shape style="position:absolute;left:30790;top:20198;width:70;height:80" coordorigin="30790,20198" coordsize="70,80" path="m30812,20278l30815,20278,30819,20276,30822,20276,30825,20275,30828,20275,30831,20273,30833,20272,30836,20270,30839,20269,30841,20265,30844,20264,30846,20261,30847,20259,30851,20256,30852,20253,30852,20251,30854,20248,30855,20245,30858,20232,30858,20229,30860,20226,30860,20222,30860,20219,30858,20218,30858,20214,30857,20213,30857,20210,30855,20208,30854,20206,30852,20205,30849,20203,30847,20202,30844,20200,30843,20200,30839,20198,30836,20198,30835,20198,30828,20198,30825,20198,30820,20198,30817,20200,30814,20200,30811,20202,30808,20203,30804,20205,30801,20206,30798,20210,30795,20211,30793,20214,30790,20218e" filled="f" stroked="t" strokeweight=".717047pt" strokecolor="#000000">
                <v:path arrowok="t"/>
              </v:shape>
            </v:group>
            <v:group style="position:absolute;left:24392;top:18364;width:263;height:494" coordorigin="24392,18364" coordsize="263,494">
              <v:shape style="position:absolute;left:24392;top:18364;width:263;height:494" coordorigin="24392,18364" coordsize="263,494" path="m24655,18775l24590,18858,24459,18858,24392,18775,24392,18447,24459,18364,24590,18364,24655,18447e" filled="f" stroked="t" strokeweight=".717047pt" strokecolor="#FF0000">
                <v:path arrowok="t"/>
              </v:shape>
            </v:group>
            <v:group style="position:absolute;left:24800;top:18528;width:265;height:330" coordorigin="24800,18528" coordsize="265,330">
              <v:shape style="position:absolute;left:24800;top:18528;width:265;height:330" coordorigin="24800,18528" coordsize="265,330" path="m24800,18694l24998,18694,25065,18611,24998,18528,24867,18528,24800,18611,24800,18775,24867,18858,24998,18858e" filled="f" stroked="t" strokeweight=".717047pt" strokecolor="#FF0000">
                <v:path arrowok="t"/>
              </v:shape>
            </v:group>
            <v:group style="position:absolute;left:25210;top:18364;width:263;height:494" coordorigin="25210,18364" coordsize="263,494">
              <v:shape style="position:absolute;left:25210;top:18364;width:263;height:494" coordorigin="25210,18364" coordsize="263,494" path="m25210,18611l25340,18447,25275,18364,25210,18364,25210,18775,25275,18858,25407,18858,25473,18775,25473,18611,25407,18528,25275,18528e" filled="f" stroked="t" strokeweight=".717047pt" strokecolor="#FF0000">
                <v:path arrowok="t"/>
              </v:shape>
            </v:group>
            <v:group style="position:absolute;left:25618;top:18528;width:263;height:330" coordorigin="25618,18528" coordsize="263,330">
              <v:shape style="position:absolute;left:25618;top:18528;width:263;height:330" coordorigin="25618,18528" coordsize="263,330" path="m25618,18694l25815,18694,25881,18611,25815,18528,25683,18528,25618,18611,25618,18775,25683,18858,25815,18858e" filled="f" stroked="t" strokeweight=".717047pt" strokecolor="#FF0000">
                <v:path arrowok="t"/>
              </v:shape>
            </v:group>
            <v:group style="position:absolute;left:26026;top:18528;width:2;height:494" coordorigin="26026,18528" coordsize="2,494">
              <v:shape style="position:absolute;left:26026;top:18528;width:2;height:494" coordorigin="26026,18528" coordsize="0,494" path="m26026,19022l26026,18528e" filled="f" stroked="t" strokeweight=".717047pt" strokecolor="#FF0000">
                <v:path arrowok="t"/>
              </v:shape>
            </v:group>
            <v:group style="position:absolute;left:26026;top:18528;width:263;height:330" coordorigin="26026,18528" coordsize="263,330">
              <v:shape style="position:absolute;left:26026;top:18528;width:263;height:330" coordorigin="26026,18528" coordsize="263,330" path="m26026,18611l26091,18528,26223,18528,26289,18611,26289,18775,26223,18858,26026,18858e" filled="f" stroked="t" strokeweight=".717047pt" strokecolor="#FF0000">
                <v:path arrowok="t"/>
              </v:shape>
            </v:group>
            <v:group style="position:absolute;left:26434;top:18528;width:2;height:330" coordorigin="26434,18528" coordsize="2,330">
              <v:shape style="position:absolute;left:26434;top:18528;width:2;height:330" coordorigin="26434,18528" coordsize="0,330" path="m26434,18858l26434,18528e" filled="f" stroked="t" strokeweight=".717047pt" strokecolor="#FF0000">
                <v:path arrowok="t"/>
              </v:shape>
            </v:group>
            <v:group style="position:absolute;left:26434;top:18694;width:265;height:2" coordorigin="26434,18694" coordsize="265,2">
              <v:shape style="position:absolute;left:26434;top:18694;width:265;height:2" coordorigin="26434,18694" coordsize="265,0" path="m26434,18694l26698,18694e" filled="f" stroked="t" strokeweight=".717047pt" strokecolor="#FF0000">
                <v:path arrowok="t"/>
              </v:shape>
            </v:group>
            <v:group style="position:absolute;left:26698;top:18528;width:2;height:330" coordorigin="26698,18528" coordsize="2,330">
              <v:shape style="position:absolute;left:26698;top:18528;width:2;height:330" coordorigin="26698,18528" coordsize="0,330" path="m26698,18528l26698,18858e" filled="f" stroked="t" strokeweight=".717047pt" strokecolor="#FF0000">
                <v:path arrowok="t"/>
              </v:shape>
            </v:group>
            <v:group style="position:absolute;left:26843;top:18528;width:263;height:330" coordorigin="26843,18528" coordsize="263,330">
              <v:shape style="position:absolute;left:26843;top:18528;width:263;height:330" coordorigin="26843,18528" coordsize="263,330" path="m27041,18858l26908,18858,26843,18775,26843,18611,26908,18528,27041,18528,27106,18611,27106,18775,27041,18858e" filled="f" stroked="t" strokeweight=".717047pt" strokecolor="#FF0000">
                <v:path arrowok="t"/>
              </v:shape>
            </v:group>
            <v:group style="position:absolute;left:27251;top:18528;width:263;height:330" coordorigin="27251,18528" coordsize="263,330">
              <v:shape style="position:absolute;left:27251;top:18528;width:263;height:330" coordorigin="27251,18528" coordsize="263,330" path="m27251,18694l27449,18694,27514,18611,27449,18528,27316,18528,27251,18611,27251,18775,27316,18858,27449,18858e" filled="f" stroked="t" strokeweight=".717047pt" strokecolor="#FF0000">
                <v:path arrowok="t"/>
              </v:shape>
            </v:group>
            <v:group style="position:absolute;left:27724;top:18364;width:67;height:164" coordorigin="27724,18364" coordsize="67,164">
              <v:shape style="position:absolute;left:27724;top:18364;width:67;height:164" coordorigin="27724,18364" coordsize="67,164" path="m27724,18528l27791,18364e" filled="f" stroked="t" strokeweight=".717047pt" strokecolor="#FF0000">
                <v:path arrowok="t"/>
              </v:shape>
            </v:group>
            <v:group style="position:absolute;left:27791;top:18364;width:65;height:164" coordorigin="27791,18364" coordsize="65,164">
              <v:shape style="position:absolute;left:27791;top:18364;width:65;height:164" coordorigin="27791,18364" coordsize="65,164" path="m27856,18364l27791,18528e" filled="f" stroked="t" strokeweight=".717047pt" strokecolor="#FF0000">
                <v:path arrowok="t"/>
              </v:shape>
            </v:group>
            <v:group style="position:absolute;left:22589;top:17663;width:65;height:166" coordorigin="22589,17663" coordsize="65,166">
              <v:shape style="position:absolute;left:22589;top:17663;width:65;height:166" coordorigin="22589,17663" coordsize="65,166" path="m22589,17829l22654,17663e" filled="f" stroked="t" strokeweight=".717047pt" strokecolor="#FF0000">
                <v:path arrowok="t"/>
              </v:shape>
            </v:group>
            <v:group style="position:absolute;left:22654;top:17663;width:65;height:166" coordorigin="22654,17663" coordsize="65,166">
              <v:shape style="position:absolute;left:22654;top:17663;width:65;height:166" coordorigin="22654,17663" coordsize="65,166" path="m22719,17663l22654,17829e" filled="f" stroked="t" strokeweight=".717047pt" strokecolor="#FF0000">
                <v:path arrowok="t"/>
              </v:shape>
            </v:group>
            <v:group style="position:absolute;left:22931;top:17663;width:263;height:494" coordorigin="22931,17663" coordsize="263,494">
              <v:shape style="position:absolute;left:22931;top:17663;width:263;height:494" coordorigin="22931,17663" coordsize="263,494" path="m22996,18157l22931,18074,22931,17746,22996,17663,23129,17663,23194,17746,23194,18074,23129,18157,22996,18157e" filled="f" stroked="t" strokeweight=".717047pt" strokecolor="#FF0000">
                <v:path arrowok="t"/>
              </v:shape>
            </v:group>
            <v:group style="position:absolute;left:23339;top:17829;width:2;height:492" coordorigin="23339,17829" coordsize="2,492">
              <v:shape style="position:absolute;left:23339;top:17829;width:2;height:492" coordorigin="23339,17829" coordsize="0,492" path="m23339,18321l23339,17829e" filled="f" stroked="t" strokeweight=".717047pt" strokecolor="#FF0000">
                <v:path arrowok="t"/>
              </v:shape>
            </v:group>
            <v:group style="position:absolute;left:23339;top:17829;width:263;height:328" coordorigin="23339,17829" coordsize="263,328">
              <v:shape style="position:absolute;left:23339;top:17829;width:263;height:328" coordorigin="23339,17829" coordsize="263,328" path="m23339,17910l23404,17829,23537,17829,23602,17910,23602,18074,23537,18157,23339,18157e" filled="f" stroked="t" strokeweight=".717047pt" strokecolor="#FF0000">
                <v:path arrowok="t"/>
              </v:shape>
            </v:group>
            <v:group style="position:absolute;left:23747;top:17829;width:263;height:328" coordorigin="23747,17829" coordsize="263,328">
              <v:shape style="position:absolute;left:23747;top:17829;width:263;height:328" coordorigin="23747,17829" coordsize="263,328" path="m23747,17993l23945,17993,24010,17910,23945,17829,23814,17829,23747,17910,23747,18074,23814,18157,23945,18157e" filled="f" stroked="t" strokeweight=".717047pt" strokecolor="#FF0000">
                <v:path arrowok="t"/>
              </v:shape>
            </v:group>
            <v:group style="position:absolute;left:24155;top:17829;width:265;height:328" coordorigin="24155,17829" coordsize="265,328">
              <v:shape style="position:absolute;left:24155;top:17829;width:265;height:328" coordorigin="24155,17829" coordsize="265,328" path="m24155,18157l24419,17829e" filled="f" stroked="t" strokeweight=".717047pt" strokecolor="#FF0000">
                <v:path arrowok="t"/>
              </v:shape>
            </v:group>
            <v:group style="position:absolute;left:24155;top:17829;width:265;height:328" coordorigin="24155,17829" coordsize="265,328">
              <v:shape style="position:absolute;left:24155;top:17829;width:265;height:328" coordorigin="24155,17829" coordsize="265,328" path="m24155,17829l24419,18157e" filled="f" stroked="t" strokeweight=".717047pt" strokecolor="#FF0000">
                <v:path arrowok="t"/>
              </v:shape>
            </v:group>
            <v:group style="position:absolute;left:24564;top:17829;width:263;height:328" coordorigin="24564,17829" coordsize="263,328">
              <v:shape style="position:absolute;left:24564;top:17829;width:263;height:328" coordorigin="24564,17829" coordsize="263,328" path="m24762,18157l24630,18157,24564,18074,24564,17910,24630,17829,24762,17829,24827,17910,24827,18074,24762,18157e" filled="f" stroked="t" strokeweight=".717047pt" strokecolor="#FF0000">
                <v:path arrowok="t"/>
              </v:shape>
            </v:group>
            <v:group style="position:absolute;left:24972;top:17663;width:263;height:494" coordorigin="24972,17663" coordsize="263,494">
              <v:shape style="position:absolute;left:24972;top:17663;width:263;height:494" coordorigin="24972,17663" coordsize="263,494" path="m24972,17910l25105,17746,25038,17663,24972,17663,24972,18074,25038,18157,25170,18157,25235,18074,25235,17910,25170,17829,25038,17829e" filled="f" stroked="t" strokeweight=".717047pt" strokecolor="#FF0000">
                <v:path arrowok="t"/>
              </v:shape>
            </v:group>
            <v:group style="position:absolute;left:25380;top:17829;width:263;height:328" coordorigin="25380,17829" coordsize="263,328">
              <v:shape style="position:absolute;left:25380;top:17829;width:263;height:328" coordorigin="25380,17829" coordsize="263,328" path="m25578,18157l25447,18157,25380,18074,25380,17910,25447,17829,25578,17829,25643,17910,25643,18074,25578,18157e" filled="f" stroked="t" strokeweight=".717047pt" strokecolor="#FF0000">
                <v:path arrowok="t"/>
              </v:shape>
            </v:group>
            <v:group style="position:absolute;left:25788;top:17910;width:265;height:2" coordorigin="25788,17910" coordsize="265,2">
              <v:shape style="position:absolute;left:25788;top:17910;width:265;height:2" coordorigin="25788,17910" coordsize="265,0" path="m25788,17910l26053,17910e" filled="f" stroked="t" strokeweight=".717047pt" strokecolor="#FF0000">
                <v:path arrowok="t"/>
              </v:shape>
            </v:group>
            <v:group style="position:absolute;left:26198;top:17663;width:263;height:494" coordorigin="26198,17663" coordsize="263,494">
              <v:shape style="position:absolute;left:26198;top:17663;width:263;height:494" coordorigin="26198,17663" coordsize="263,494" path="m26198,18157l26198,17663,26461,17663e" filled="f" stroked="t" strokeweight=".717047pt" strokecolor="#FF0000">
                <v:path arrowok="t"/>
              </v:shape>
            </v:group>
            <v:group style="position:absolute;left:26198;top:17910;width:263;height:247" coordorigin="26198,17910" coordsize="263,247">
              <v:shape style="position:absolute;left:26198;top:17910;width:263;height:247" coordorigin="26198,17910" coordsize="263,247" path="m26198,17910l26395,17910,26461,17993,26461,18074,26395,18157,26198,18157e" filled="f" stroked="t" strokeweight=".717047pt" strokecolor="#FF0000">
                <v:path arrowok="t"/>
              </v:shape>
            </v:group>
            <v:group style="position:absolute;left:26606;top:17829;width:263;height:328" coordorigin="26606,17829" coordsize="263,328">
              <v:shape style="position:absolute;left:26606;top:17829;width:263;height:328" coordorigin="26606,17829" coordsize="263,328" path="m26803,18157l26671,18157,26606,18074,26606,17910,26671,17829,26803,17829,26869,17910,26869,18074,26803,18157e" filled="f" stroked="t" strokeweight=".717047pt" strokecolor="#FF0000">
                <v:path arrowok="t"/>
              </v:shape>
            </v:group>
            <v:group style="position:absolute;left:27014;top:17829;width:2;height:492" coordorigin="27014,17829" coordsize="2,492">
              <v:shape style="position:absolute;left:27014;top:17829;width:2;height:492" coordorigin="27014,17829" coordsize="0,492" path="m27014,18321l27014,17829e" filled="f" stroked="t" strokeweight=".717047pt" strokecolor="#FF0000">
                <v:path arrowok="t"/>
              </v:shape>
            </v:group>
            <v:group style="position:absolute;left:27014;top:17829;width:263;height:328" coordorigin="27014,17829" coordsize="263,328">
              <v:shape style="position:absolute;left:27014;top:17829;width:263;height:328" coordorigin="27014,17829" coordsize="263,328" path="m27014,17910l27079,17829,27211,17829,27276,17910,27276,18074,27211,18157,27014,18157e" filled="f" stroked="t" strokeweight=".717047pt" strokecolor="#FF0000">
                <v:path arrowok="t"/>
              </v:shape>
            </v:group>
            <v:group style="position:absolute;left:27421;top:17829;width:265;height:328" coordorigin="27421,17829" coordsize="265,328">
              <v:shape style="position:absolute;left:27421;top:17829;width:265;height:328" coordorigin="27421,17829" coordsize="265,328" path="m27421,17829l27421,18157,27686,17829,27686,18157e" filled="f" stroked="t" strokeweight=".717047pt" strokecolor="#FF0000">
                <v:path arrowok="t"/>
              </v:shape>
            </v:group>
            <v:group style="position:absolute;left:27831;top:17829;width:263;height:328" coordorigin="27831,17829" coordsize="263,328">
              <v:shape style="position:absolute;left:27831;top:17829;width:263;height:328" coordorigin="27831,17829" coordsize="263,328" path="m28094,18074l28029,18157,27896,18157,27831,18074,27831,17910,27896,17829,28029,17829,28094,17910e" filled="f" stroked="t" strokeweight=".717047pt" strokecolor="#FF0000">
                <v:path arrowok="t"/>
              </v:shape>
            </v:group>
            <v:group style="position:absolute;left:28239;top:17829;width:263;height:328" coordorigin="28239,17829" coordsize="263,328">
              <v:shape style="position:absolute;left:28239;top:17829;width:263;height:328" coordorigin="28239,17829" coordsize="263,328" path="m28436,18157l28304,18157,28239,18074,28239,17910,28304,17829,28436,17829,28502,17910,28502,18074,28436,18157e" filled="f" stroked="t" strokeweight=".717047pt" strokecolor="#FF0000">
                <v:path arrowok="t"/>
              </v:shape>
            </v:group>
            <v:group style="position:absolute;left:28647;top:17663;width:263;height:494" coordorigin="28647,17663" coordsize="263,494">
              <v:shape style="position:absolute;left:28647;top:17663;width:263;height:494" coordorigin="28647,17663" coordsize="263,494" path="m28647,17910l28779,17746,28712,17663,28647,17663,28647,18074,28712,18157,28844,18157,28910,18074,28910,17910,28844,17829,28712,17829e" filled="f" stroked="t" strokeweight=".717047pt" strokecolor="#FF0000">
                <v:path arrowok="t"/>
              </v:shape>
            </v:group>
            <v:group style="position:absolute;left:29055;top:17829;width:265;height:328" coordorigin="29055,17829" coordsize="265,328">
              <v:shape style="position:absolute;left:29055;top:17829;width:265;height:328" coordorigin="29055,17829" coordsize="265,328" path="m29252,18157l29122,18157,29055,18074,29055,17910,29122,17829,29252,17829,29319,17910,29319,18074,29252,18157e" filled="f" stroked="t" strokeweight=".717047pt" strokecolor="#FF0000">
                <v:path arrowok="t"/>
              </v:shape>
            </v:group>
            <v:group style="position:absolute;left:23543;top:16962;width:263;height:330" coordorigin="23543,16962" coordsize="263,330">
              <v:shape style="position:absolute;left:23543;top:16962;width:263;height:330" coordorigin="23543,16962" coordsize="263,330" path="m23543,16962l23543,17209,23608,17292,23806,17292e" filled="f" stroked="t" strokeweight=".717047pt" strokecolor="#FF0000">
                <v:path arrowok="t"/>
              </v:shape>
            </v:group>
            <v:group style="position:absolute;left:23543;top:16962;width:263;height:494" coordorigin="23543,16962" coordsize="263,494">
              <v:shape style="position:absolute;left:23543;top:16962;width:263;height:494" coordorigin="23543,16962" coordsize="263,494" path="m23806,16962l23806,17375,23741,17456,23608,17456,23543,17375e" filled="f" stroked="t" strokeweight=".717047pt" strokecolor="#FF0000">
                <v:path arrowok="t"/>
              </v:shape>
            </v:group>
            <v:group style="position:absolute;left:23951;top:17128;width:265;height:328" coordorigin="23951,17128" coordsize="265,328">
              <v:shape style="position:absolute;left:23951;top:17128;width:265;height:328" coordorigin="23951,17128" coordsize="265,328" path="m23951,17456l23951,17128,24215,17128,24215,17456e" filled="f" stroked="t" strokeweight=".717047pt" strokecolor="#FF0000">
                <v:path arrowok="t"/>
              </v:shape>
            </v:group>
            <v:group style="position:absolute;left:24360;top:17128;width:2;height:492" coordorigin="24360,17128" coordsize="2,492">
              <v:shape style="position:absolute;left:24360;top:17128;width:2;height:492" coordorigin="24360,17128" coordsize="0,492" path="m24360,17620l24360,17128e" filled="f" stroked="t" strokeweight=".717047pt" strokecolor="#FF0000">
                <v:path arrowok="t"/>
              </v:shape>
            </v:group>
            <v:group style="position:absolute;left:24360;top:17128;width:263;height:328" coordorigin="24360,17128" coordsize="263,328">
              <v:shape style="position:absolute;left:24360;top:17128;width:263;height:328" coordorigin="24360,17128" coordsize="263,328" path="m24360,17209l24426,17128,24558,17128,24623,17209,24623,17375,24558,17456,24360,17456e" filled="f" stroked="t" strokeweight=".717047pt" strokecolor="#FF0000">
                <v:path arrowok="t"/>
              </v:shape>
            </v:group>
            <v:group style="position:absolute;left:24768;top:17128;width:263;height:328" coordorigin="24768,17128" coordsize="263,328">
              <v:shape style="position:absolute;left:24768;top:17128;width:263;height:328" coordorigin="24768,17128" coordsize="263,328" path="m25031,17375l24966,17456,24834,17456,24768,17375,24768,17209,24834,17128,24966,17128,25031,17209e" filled="f" stroked="t" strokeweight=".717047pt" strokecolor="#FF0000">
                <v:path arrowok="t"/>
              </v:shape>
            </v:group>
            <v:group style="position:absolute;left:25031;top:17128;width:2;height:328" coordorigin="25031,17128" coordsize="2,328">
              <v:shape style="position:absolute;left:25031;top:17128;width:2;height:328" coordorigin="25031,17128" coordsize="0,328" path="m25031,17128l25031,17456e" filled="f" stroked="t" strokeweight=".717047pt" strokecolor="#FF0000">
                <v:path arrowok="t"/>
              </v:shape>
            </v:group>
            <v:group style="position:absolute;left:25176;top:16962;width:263;height:494" coordorigin="25176,16962" coordsize="263,494">
              <v:shape style="position:absolute;left:25176;top:16962;width:263;height:494" coordorigin="25176,16962" coordsize="263,494" path="m25176,17209l25309,17045,25242,16962,25176,16962,25176,17375,25242,17456,25374,17456,25439,17375,25439,17209,25374,17128,25242,17128e" filled="f" stroked="t" strokeweight=".717047pt" strokecolor="#FF0000">
                <v:path arrowok="t"/>
              </v:shape>
            </v:group>
            <v:group style="position:absolute;left:25584;top:17128;width:265;height:328" coordorigin="25584,17128" coordsize="265,328">
              <v:shape style="position:absolute;left:25584;top:17128;width:265;height:328" coordorigin="25584,17128" coordsize="265,328" path="m25849,17375l25782,17456,25651,17456,25584,17375,25584,17209,25651,17128,25782,17128,25849,17209e" filled="f" stroked="t" strokeweight=".717047pt" strokecolor="#FF0000">
                <v:path arrowok="t"/>
              </v:shape>
            </v:group>
            <v:group style="position:absolute;left:25849;top:17128;width:2;height:328" coordorigin="25849,17128" coordsize="2,328">
              <v:shape style="position:absolute;left:25849;top:17128;width:2;height:328" coordorigin="25849,17128" coordsize="0,328" path="m25849,17128l25849,17456e" filled="f" stroked="t" strokeweight=".717047pt" strokecolor="#FF0000">
                <v:path arrowok="t"/>
              </v:shape>
            </v:group>
            <v:group style="position:absolute;left:26402;top:17128;width:2;height:492" coordorigin="26402,17128" coordsize="2,492">
              <v:shape style="position:absolute;left:26402;top:17128;width:2;height:492" coordorigin="26402,17128" coordsize="0,492" path="m26402,17620l26402,17128e" filled="f" stroked="t" strokeweight=".717047pt" strokecolor="#FF0000">
                <v:path arrowok="t"/>
              </v:shape>
            </v:group>
            <v:group style="position:absolute;left:26402;top:17128;width:263;height:328" coordorigin="26402,17128" coordsize="263,328">
              <v:shape style="position:absolute;left:26402;top:17128;width:263;height:328" coordorigin="26402,17128" coordsize="263,328" path="m26402,17209l26467,17128,26599,17128,26665,17209,26665,17375,26599,17456,26402,17456e" filled="f" stroked="t" strokeweight=".717047pt" strokecolor="#FF0000">
                <v:path arrowok="t"/>
              </v:shape>
            </v:group>
            <v:group style="position:absolute;left:26810;top:17128;width:263;height:328" coordorigin="26810,17128" coordsize="263,328">
              <v:shape style="position:absolute;left:26810;top:17128;width:263;height:328" coordorigin="26810,17128" coordsize="263,328" path="m27072,17375l27007,17456,26875,17456,26810,17375,26810,17209,26875,17128,27007,17128,27072,17209e" filled="f" stroked="t" strokeweight=".717047pt" strokecolor="#FF0000">
                <v:path arrowok="t"/>
              </v:shape>
            </v:group>
            <v:group style="position:absolute;left:27072;top:17128;width:2;height:328" coordorigin="27072,17128" coordsize="2,328">
              <v:shape style="position:absolute;left:27072;top:17128;width:2;height:328" coordorigin="27072,17128" coordsize="0,328" path="m27072,17128l27072,17456e" filled="f" stroked="t" strokeweight=".717047pt" strokecolor="#FF0000">
                <v:path arrowok="t"/>
              </v:shape>
            </v:group>
            <v:group style="position:absolute;left:27284;top:17128;width:131;height:2" coordorigin="27284,17128" coordsize="131,2">
              <v:shape style="position:absolute;left:27284;top:17128;width:131;height:2" coordorigin="27284,17128" coordsize="131,0" path="m27415,17128l27284,17128e" filled="f" stroked="t" strokeweight=".717047pt" strokecolor="#FF0000">
                <v:path arrowok="t"/>
              </v:shape>
            </v:group>
            <v:group style="position:absolute;left:27217;top:17128;width:263;height:328" coordorigin="27217,17128" coordsize="263,328">
              <v:shape style="position:absolute;left:27217;top:17128;width:263;height:328" coordorigin="27217,17128" coordsize="263,328" path="m27217,17128l27217,17456,27480,17128,27480,17456e" filled="f" stroked="t" strokeweight=".717047pt" strokecolor="#FF0000">
                <v:path arrowok="t"/>
              </v:shape>
            </v:group>
            <v:group style="position:absolute;left:27625;top:17128;width:265;height:328" coordorigin="27625,17128" coordsize="265,328">
              <v:shape style="position:absolute;left:27625;top:17128;width:265;height:328" coordorigin="27625,17128" coordsize="265,328" path="m27823,17456l27692,17456,27625,17375,27625,17209,27692,17128,27823,17128,27890,17209,27890,17375,27823,17456e" filled="f" stroked="t" strokeweight=".717047pt" strokecolor="#FF0000">
                <v:path arrowok="t"/>
              </v:shape>
            </v:group>
            <v:group style="position:absolute;left:28035;top:17128;width:2;height:328" coordorigin="28035,17128" coordsize="2,328">
              <v:shape style="position:absolute;left:28035;top:17128;width:2;height:328" coordorigin="28035,17128" coordsize="0,328" path="m28035,17456l28035,17128e" filled="f" stroked="t" strokeweight=".717047pt" strokecolor="#FF0000">
                <v:path arrowok="t"/>
              </v:shape>
            </v:group>
            <v:group style="position:absolute;left:28035;top:17292;width:263;height:2" coordorigin="28035,17292" coordsize="263,2">
              <v:shape style="position:absolute;left:28035;top:17292;width:263;height:2" coordorigin="28035,17292" coordsize="263,0" path="m28035,17292l28298,17292e" filled="f" stroked="t" strokeweight=".717047pt" strokecolor="#FF0000">
                <v:path arrowok="t"/>
              </v:shape>
            </v:group>
            <v:group style="position:absolute;left:28298;top:17128;width:2;height:328" coordorigin="28298,17128" coordsize="2,328">
              <v:shape style="position:absolute;left:28298;top:17128;width:2;height:328" coordorigin="28298,17128" coordsize="0,328" path="m28298,17128l28298,17456e" filled="f" stroked="t" strokeweight=".717047pt" strokecolor="#FF0000">
                <v:path arrowok="t"/>
              </v:shape>
            </v:group>
            <v:group style="position:absolute;left:28443;top:17128;width:263;height:328" coordorigin="28443,17128" coordsize="263,328">
              <v:shape style="position:absolute;left:28443;top:17128;width:263;height:328" coordorigin="28443,17128" coordsize="263,328" path="m28706,17375l28640,17456,28508,17456,28443,17375,28443,17209,28508,17128,28640,17128,28706,17209e" filled="f" stroked="t" strokeweight=".717047pt" strokecolor="#FF0000">
                <v:path arrowok="t"/>
              </v:shape>
            </v:group>
            <v:group style="position:absolute;left:28706;top:17128;width:2;height:328" coordorigin="28706,17128" coordsize="2,328">
              <v:shape style="position:absolute;left:28706;top:17128;width:2;height:328" coordorigin="28706,17128" coordsize="0,328" path="m28706,17128l28706,17456e" filled="f" stroked="t" strokeweight=".717047pt" strokecolor="#FF0000">
                <v:path arrowok="t"/>
              </v:shape>
            </v:group>
            <v:group style="position:absolute;left:24553;top:12674;width:46;height:172" coordorigin="24553,12674" coordsize="46,172">
              <v:shape style="position:absolute;left:24553;top:12674;width:46;height:172" coordorigin="24553,12674" coordsize="46,172" path="m24553,12846l24599,12674e" filled="f" stroked="t" strokeweight=".717047pt" strokecolor="#000000">
                <v:path arrowok="t"/>
              </v:shape>
            </v:group>
            <v:group style="position:absolute;left:24571;top:12674;width:108;height:107" coordorigin="24571,12674" coordsize="108,107">
              <v:shape style="position:absolute;left:24571;top:12674;width:108;height:107" coordorigin="24571,12674" coordsize="108,107" path="m24679,12674l24571,12781e" filled="f" stroked="t" strokeweight=".717047pt" strokecolor="#000000">
                <v:path arrowok="t"/>
              </v:shape>
            </v:group>
            <v:group style="position:absolute;left:24606;top:12748;width:27;height:99" coordorigin="24606,12748" coordsize="27,99">
              <v:shape style="position:absolute;left:24606;top:12748;width:27;height:99" coordorigin="24606,12748" coordsize="27,99" path="m24606,12748l24633,12846e" filled="f" stroked="t" strokeweight=".717047pt" strokecolor="#000000">
                <v:path arrowok="t"/>
              </v:shape>
            </v:group>
            <v:group style="position:absolute;left:24679;top:12674;width:110;height:172" coordorigin="24679,12674" coordsize="110,172">
              <v:shape style="position:absolute;left:24679;top:12674;width:110;height:172" coordorigin="24679,12674" coordsize="110,172" path="m24681,12814l24709,12708,24709,12704,24711,12703,24721,12689,24722,12687,24725,12684,24729,12682,24730,12681,24733,12679,24737,12677,24740,12677,24743,12676,24744,12676,24748,12674,24751,12674,24765,12674,24767,12674,24770,12676,24773,12676,24775,12677,24778,12677,24780,12679,24781,12681,24783,12682,24786,12684,24786,12687,24788,12689,24789,12692,24789,12693,24789,12697,24789,12700,24789,12703,24789,12704,24789,12708,24760,12814,24759,12816,24759,12819,24757,12822,24756,12826,24754,12827,24751,12830,24749,12834,24746,12835,24744,12837,24741,12838,24738,12842,24737,12843,24733,12843,24730,12845,24727,12846,24697,12846,24693,12845,24692,12843,24690,12843,24687,12842,24686,12838,24684,12837,24682,12835,24682,12834,24681,12830,24681,12827,24679,12826,24679,12822,24679,12819,24681,12816,24681,12814e" filled="f" stroked="t" strokeweight=".717047pt" strokecolor="#000000">
                <v:path arrowok="t"/>
              </v:shape>
            </v:group>
            <v:group style="position:absolute;left:24819;top:12674;width:18;height:40" coordorigin="24819,12674" coordsize="18,40">
              <v:shape style="position:absolute;left:24819;top:12674;width:18;height:40" coordorigin="24819,12674" coordsize="18,40" path="m24837,12674l24819,12714e" filled="f" stroked="t" strokeweight=".717047pt" strokecolor="#000000">
                <v:path arrowok="t"/>
              </v:shape>
            </v:group>
            <v:group style="position:absolute;left:25111;top:11642;width:45;height:172" coordorigin="25111,11642" coordsize="45,172">
              <v:shape style="position:absolute;left:25111;top:11642;width:45;height:172" coordorigin="25111,11642" coordsize="45,172" path="m25111,11814l25156,11642e" filled="f" stroked="t" strokeweight=".717047pt" strokecolor="#000000">
                <v:path arrowok="t"/>
              </v:shape>
            </v:group>
            <v:group style="position:absolute;left:25129;top:11642;width:107;height:105" coordorigin="25129,11642" coordsize="107,105">
              <v:shape style="position:absolute;left:25129;top:11642;width:107;height:105" coordorigin="25129,11642" coordsize="107,105" path="m25235,11642l25129,11747e" filled="f" stroked="t" strokeweight=".717047pt" strokecolor="#000000">
                <v:path arrowok="t"/>
              </v:shape>
            </v:group>
            <v:group style="position:absolute;left:25164;top:11715;width:25;height:99" coordorigin="25164,11715" coordsize="25,99">
              <v:shape style="position:absolute;left:25164;top:11715;width:25;height:99" coordorigin="25164,11715" coordsize="25,99" path="m25164,11715l25189,11814e" filled="f" stroked="t" strokeweight=".717047pt" strokecolor="#000000">
                <v:path arrowok="t"/>
              </v:shape>
            </v:group>
            <v:group style="position:absolute;left:25229;top:11642;width:115;height:172" coordorigin="25229,11642" coordsize="115,172">
              <v:shape style="position:absolute;left:25229;top:11642;width:115;height:172" coordorigin="25229,11642" coordsize="115,172" path="m25309,11814l25229,11814,25332,11701,25334,11697,25337,11694,25339,11691,25340,11688,25342,11683,25342,11680,25344,11677,25344,11674,25344,11669,25344,11666,25342,11662,25342,11659,25340,11656,25339,11654,25337,11651,25334,11650,25332,11646,25329,11645,25326,11643,25323,11642,25321,11642,25309,11642,25304,11642,25301,11643,25297,11643,25293,11645,25289,11646,25285,11650,25281,11651,25278,11654,25275,11656,25272,11659,25270,11661e" filled="f" stroked="t" strokeweight=".717047pt" strokecolor="#000000">
                <v:path arrowok="t"/>
              </v:shape>
            </v:group>
            <v:group style="position:absolute;left:25377;top:11642;width:18;height:40" coordorigin="25377,11642" coordsize="18,40">
              <v:shape style="position:absolute;left:25377;top:11642;width:18;height:40" coordorigin="25377,11642" coordsize="18,40" path="m25395,11642l25377,11681e" filled="f" stroked="t" strokeweight=".717047pt" strokecolor="#000000">
                <v:path arrowok="t"/>
              </v:shape>
            </v:group>
            <v:group style="position:absolute;left:31078;top:261;width:37;height:110" coordorigin="31078,261" coordsize="37,110">
              <v:shape style="position:absolute;left:31078;top:261;width:37;height:110" coordorigin="31078,261" coordsize="37,110" path="m31115,354l31107,371,31088,371,31078,354,31078,279,31088,261,31107,261,31115,279e" filled="f" stroked="t" strokeweight=".717047pt" strokecolor="#000000">
                <v:path arrowok="t"/>
              </v:shape>
            </v:group>
            <v:group style="position:absolute;left:31134;top:298;width:37;height:2" coordorigin="31134,298" coordsize="37,2">
              <v:shape style="position:absolute;left:31134;top:298;width:37;height:2" coordorigin="31134,298" coordsize="37,0" path="m31134,298l31171,298e" filled="f" stroked="t" strokeweight=".717047pt" strokecolor="#000000">
                <v:path arrowok="t"/>
              </v:shape>
            </v:group>
            <v:group style="position:absolute;left:31152;top:298;width:2;height:73" coordorigin="31152,298" coordsize="2,73">
              <v:shape style="position:absolute;left:31152;top:298;width:2;height:73" coordorigin="31152,298" coordsize="0,73" path="m31152,298l31152,371e" filled="f" stroked="t" strokeweight=".717047pt" strokecolor="#000000">
                <v:path arrowok="t"/>
              </v:shape>
            </v:group>
            <v:group style="position:absolute;left:31190;top:298;width:2;height:110" coordorigin="31190,298" coordsize="2,110">
              <v:shape style="position:absolute;left:31190;top:298;width:2;height:110" coordorigin="31190,298" coordsize="0,110" path="m31190,408l31190,298e" filled="f" stroked="t" strokeweight=".717047pt" strokecolor="#000000">
                <v:path arrowok="t"/>
              </v:shape>
            </v:group>
            <v:group style="position:absolute;left:31190;top:298;width:37;height:73" coordorigin="31190,298" coordsize="37,73">
              <v:shape style="position:absolute;left:31190;top:298;width:37;height:73" coordorigin="31190,298" coordsize="37,73" path="m31190,317l31198,298,31217,298,31227,317,31227,354,31217,371,31190,371e" filled="f" stroked="t" strokeweight=".717047pt" strokecolor="#000000">
                <v:path arrowok="t"/>
              </v:shape>
            </v:group>
            <v:group style="position:absolute;left:31256;top:363;width:14;height:2" coordorigin="31256,363" coordsize="14,2">
              <v:shape style="position:absolute;left:31256;top:363;width:14;height:2" coordorigin="31256,363" coordsize="14,0" path="m31256,363l31270,363e" filled="f" stroked="t" strokeweight=".87639pt" strokecolor="#000000">
                <v:path arrowok="t"/>
              </v:shape>
            </v:group>
            <v:group style="position:absolute;left:31300;top:261;width:37;height:110" coordorigin="31300,261" coordsize="37,110">
              <v:shape style="position:absolute;left:31300;top:261;width:37;height:110" coordorigin="31300,261" coordsize="37,110" path="m31300,354l31308,371,31327,371,31337,354,31337,317,31327,298,31300,298,31300,261,31337,261e" filled="f" stroked="t" strokeweight=".717047pt" strokecolor="#000000">
                <v:path arrowok="t"/>
              </v:shape>
            </v:group>
            <v:group style="position:absolute;left:31354;top:261;width:37;height:110" coordorigin="31354,261" coordsize="37,110">
              <v:shape style="position:absolute;left:31354;top:261;width:37;height:110" coordorigin="31354,261" coordsize="37,110" path="m31354,279l31364,261,31383,261,31391,279,31391,298,31383,317,31364,317,31354,335,31354,371,31391,371e" filled="f" stroked="t" strokeweight=".717047pt" strokecolor="#000000">
                <v:path arrowok="t"/>
              </v:shape>
              <v:shape style="position:absolute;left:29463;top:4539;width:1461;height:186" type="#_x0000_t75">
                <v:imagedata r:id="rId213" o:title=""/>
              </v:shape>
            </v:group>
            <v:group style="position:absolute;left:29142;top:4229;width:113;height:172" coordorigin="29142,4229" coordsize="113,172">
              <v:shape style="position:absolute;left:29142;top:4229;width:113;height:172" coordorigin="29142,4229" coordsize="113,172" path="m29142,4401l29176,4401,29179,4401,29182,4401,29184,4399,29187,4399,29190,4398,29193,4396,29197,4395,29200,4393,29201,4392,29205,4390,29206,4387,29209,4385,29211,4382,29212,4380,29214,4377,29216,4374,29217,4371,29217,4368,29256,4229e" filled="f" stroked="t" strokeweight=".717047pt" strokecolor="#000000">
                <v:path arrowok="t"/>
              </v:shape>
            </v:group>
            <v:group style="position:absolute;left:29158;top:4229;width:72;height:92" coordorigin="29158,4229" coordsize="72,92">
              <v:shape style="position:absolute;left:29158;top:4229;width:72;height:92" coordorigin="29158,4229" coordsize="72,92" path="m29230,4321l29184,4321,29181,4321,29177,4321,29176,4321,29173,4320,29171,4320,29168,4318,29166,4317,29165,4313,29163,4312,29161,4310,29160,4309,29160,4305,29158,4302,29158,4301,29158,4298,29158,4294,29158,4291,29160,4290,29176,4229e" filled="f" stroked="t" strokeweight=".717047pt" strokecolor="#000000">
                <v:path arrowok="t"/>
              </v:shape>
            </v:group>
            <v:group style="position:absolute;left:29252;top:4282;width:94;height:120" coordorigin="29252,4282" coordsize="94,120">
              <v:shape style="position:absolute;left:29252;top:4282;width:94;height:120" coordorigin="29252,4282" coordsize="94,120" path="m29314,4401l29268,4401,29267,4401,29265,4401,29263,4401,29262,4399,29260,4399,29259,4399,29259,4398,29257,4396,29256,4396,29256,4395,29254,4393,29254,4392,29254,4390,29254,4388,29252,4387,29252,4385,29254,4384,29254,4382,29275,4302,29276,4301,29276,4299,29278,4298,29278,4296,29279,4294,29281,4293,29281,4291,29283,4290,29284,4288,29286,4286,29287,4286,29289,4285,29291,4285,29294,4283,29295,4283,29297,4283,29299,4283,29300,4282,29346,4282e" filled="f" stroked="t" strokeweight=".717047pt" strokecolor="#000000">
                <v:path arrowok="t"/>
              </v:shape>
            </v:group>
            <v:group style="position:absolute;left:29354;top:4282;width:99;height:120" coordorigin="29354,4282" coordsize="99,120">
              <v:shape style="position:absolute;left:29354;top:4282;width:99;height:120" coordorigin="29354,4282" coordsize="99,120" path="m29354,4401l29413,4282,29453,4282,29421,4401e" filled="f" stroked="t" strokeweight=".717047pt" strokecolor="#000000">
                <v:path arrowok="t"/>
              </v:shape>
            </v:group>
            <v:group style="position:absolute;left:29464;top:4282;width:89;height:120" coordorigin="29464,4282" coordsize="89,120">
              <v:shape style="position:absolute;left:29464;top:4282;width:89;height:120" coordorigin="29464,4282" coordsize="89,120" path="m29466,4382l29487,4302,29487,4301,29488,4299,29488,4298,29490,4296,29491,4294,29491,4293,29493,4291,29495,4290,29496,4288,29498,4286,29499,4286,29501,4285,29502,4285,29504,4283,29507,4283,29509,4283,29510,4283,29512,4282,29539,4282,29541,4283,29542,4283,29544,4283,29546,4285,29547,4285,29549,4286,29550,4286,29550,4288,29552,4290,29552,4291,29553,4293,29553,4302,29531,4382,29531,4384,29530,4385,29530,4387,29528,4388,29528,4390,29526,4392,29525,4393,29523,4395,29522,4396,29520,4396,29518,4398,29517,4399,29515,4399,29514,4399,29512,4401,29475,4401,29474,4399,29472,4399,29471,4399,29469,4398,29469,4396,29467,4396,29467,4395,29466,4393,29466,4392,29466,4390,29464,4388,29464,4387,29464,4385,29466,4384,29466,4382e" filled="f" stroked="t" strokeweight=".717047pt" strokecolor="#000000">
                <v:path arrowok="t"/>
              </v:shape>
            </v:group>
            <v:group style="position:absolute;left:29571;top:4282;width:88;height:120" coordorigin="29571,4282" coordsize="88,120">
              <v:shape style="position:absolute;left:29571;top:4282;width:88;height:120" coordorigin="29571,4282" coordsize="88,120" path="m29571,4382l29593,4302,29593,4301,29593,4299,29595,4298,29595,4296,29596,4294,29598,4293,29600,4291,29601,4290,29601,4288,29603,4286,29606,4286,29608,4285,29609,4285,29611,4283,29612,4283,29614,4283,29616,4283,29617,4282,29644,4282,29646,4283,29647,4283,29649,4283,29651,4283,29652,4285,29654,4285,29654,4286,29655,4286,29657,4288,29657,4290,29659,4291,29659,4302,29638,4382,29636,4384,29636,4385,29635,4387,29635,4388,29633,4390,29632,4392,29632,4393,29630,4395,29628,4396,29627,4396,29625,4398,29624,4399,29620,4399,29619,4399,29617,4401,29581,4401,29579,4399,29577,4399,29576,4398,29574,4396,29573,4396,29573,4395,29573,4393,29571,4392,29571,4384,29571,4382e" filled="f" stroked="t" strokeweight=".717047pt" strokecolor="#000000">
                <v:path arrowok="t"/>
              </v:shape>
            </v:group>
            <v:group style="position:absolute;left:29593;top:4229;width:56;height:73" coordorigin="29593,4229" coordsize="56,73">
              <v:shape style="position:absolute;left:29593;top:4229;width:56;height:73" coordorigin="29593,4229" coordsize="56,73" path="m29593,4302l29606,4250,29608,4248,29608,4247,29609,4245,29609,4243,29611,4242,29612,4239,29614,4239,29616,4237,29616,4235,29617,4234,29620,4234,29622,4232,29624,4231,29625,4231,29627,4231,29628,4229,29630,4229,29632,4229,29633,4229,29636,4229,29638,4231,29640,4231,29641,4232,29643,4234,29644,4235,29646,4235,29646,4237,29647,4239,29647,4240,29647,4242,29649,4243,29649,4245,29647,4247,29647,4248,29647,4250,29647,4251,29646,4253,29644,4254,29644,4256,29643,4258,29641,4259,29640,4261,29638,4261,29636,4262,29611,4282e" filled="f" stroked="t" strokeweight=".717047pt" strokecolor="#000000">
                <v:path arrowok="t"/>
              </v:shape>
            </v:group>
            <v:group style="position:absolute;left:29671;top:4282;width:32;height:120" coordorigin="29671,4282" coordsize="32,120">
              <v:shape style="position:absolute;left:29671;top:4282;width:32;height:120" coordorigin="29671,4282" coordsize="32,120" path="m29671,4401l29703,4282e" filled="f" stroked="t" strokeweight=".717047pt" strokecolor="#000000">
                <v:path arrowok="t"/>
              </v:shape>
            </v:group>
            <v:group style="position:absolute;left:29738;top:4282;width:32;height:120" coordorigin="29738,4282" coordsize="32,120">
              <v:shape style="position:absolute;left:29738;top:4282;width:32;height:120" coordorigin="29738,4282" coordsize="32,120" path="m29770,4282l29738,4401e" filled="f" stroked="t" strokeweight=".717047pt" strokecolor="#000000">
                <v:path arrowok="t"/>
              </v:shape>
            </v:group>
            <v:group style="position:absolute;left:29687;top:4342;width:67;height:2" coordorigin="29687,4342" coordsize="67,2">
              <v:shape style="position:absolute;left:29687;top:4342;width:67;height:2" coordorigin="29687,4342" coordsize="67,0" path="m29754,4342l29687,4342e" filled="f" stroked="t" strokeweight=".717047pt" strokecolor="#000000">
                <v:path arrowok="t"/>
              </v:shape>
            </v:group>
            <v:group style="position:absolute;left:29778;top:4282;width:64;height:120" coordorigin="29778,4282" coordsize="64,120">
              <v:shape style="position:absolute;left:29778;top:4282;width:64;height:120" coordorigin="29778,4282" coordsize="64,120" path="m29810,4282l29778,4401,29810,4401,29813,4401,29815,4401,29816,4401,29818,4399,29820,4399,29821,4399,29823,4398,29824,4396,29826,4396,29828,4395,29829,4393,29831,4392,29832,4390,29832,4388,29834,4387,29836,4385,29836,4384,29836,4382,29842,4361,29842,4360,29842,4358,29842,4356,29842,4355,29842,4353,29842,4352,29840,4350,29840,4349,29839,4347,29837,4345,29836,4345,29834,4344,29832,4344,29831,4342,29829,4342,29826,4342,29794,4342e" filled="f" stroked="t" strokeweight=".717047pt" strokecolor="#000000">
                <v:path arrowok="t"/>
              </v:shape>
            </v:group>
            <v:group style="position:absolute;left:29858;top:4282;width:32;height:120" coordorigin="29858,4282" coordsize="32,120">
              <v:shape style="position:absolute;left:29858;top:4282;width:32;height:120" coordorigin="29858,4282" coordsize="32,120" path="m29890,4282l29858,4401e" filled="f" stroked="t" strokeweight=".717047pt" strokecolor="#000000">
                <v:path arrowok="t"/>
              </v:shape>
            </v:group>
            <v:group style="position:absolute;left:29901;top:4282;width:89;height:120" coordorigin="29901,4282" coordsize="89,120">
              <v:shape style="position:absolute;left:29901;top:4282;width:89;height:120" coordorigin="29901,4282" coordsize="89,120" path="m29963,4401l29917,4401,29915,4401,29914,4401,29912,4401,29910,4399,29909,4399,29907,4399,29906,4398,29906,4396,29904,4396,29904,4395,29902,4393,29902,4392,29902,4390,29901,4388,29901,4387,29901,4385,29902,4384,29902,4382,29923,4302,29923,4301,29925,4299,29925,4298,29926,4296,29928,4294,29928,4293,29930,4291,29931,4290,29933,4288,29934,4286,29936,4286,29937,4285,29939,4285,29942,4283,29944,4283,29945,4283,29947,4283,29949,4282,29976,4282,29977,4283,29979,4283,29981,4283,29982,4285,29984,4285,29985,4286,29987,4286,29987,4288,29988,4290,29988,4291,29990,4293,29990,4294,29990,4302,29979,4342,29912,4342e" filled="f" stroked="t" strokeweight=".717047pt" strokecolor="#000000">
                <v:path arrowok="t"/>
              </v:shape>
              <v:shape style="position:absolute;left:30106;top:4222;width:1160;height:186" type="#_x0000_t75">
                <v:imagedata r:id="rId214" o:title=""/>
              </v:shape>
            </v:group>
            <w10:wrap type="none"/>
          </v:group>
        </w:pict>
      </w:r>
      <w:r>
        <w:rPr>
          <w:sz w:val="20"/>
          <w:szCs w:val="20"/>
        </w:rPr>
      </w:r>
    </w:p>
    <w:sectPr>
      <w:headerReference w:type="default" r:id="rId168"/>
      <w:footerReference w:type="default" r:id="rId169"/>
      <w:pgSz w:w="31660" w:h="22380" w:orient="landscape"/>
      <w:pgMar w:header="0" w:footer="0" w:top="2140" w:bottom="280" w:left="4640" w:right="4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99" w:lineRule="exact"/>
      <w:rPr>
        <w:sz w:val="20"/>
        <w:szCs w:val="20"/>
      </w:rPr>
    </w:pPr>
    <w:r>
      <w:rPr/>
      <w:pict>
        <v:shape style="position:absolute;margin-left:274.459991pt;margin-top:794.235901pt;width:49.556331pt;height:14pt;mso-position-horizontal-relative:page;mso-position-vertical-relative:page;z-index:-6259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пи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ро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75"/>
                  </w:rPr>
                  <w:t>в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: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8.497498pt;margin-top:794.235901pt;width:47.421186pt;height:14pt;mso-position-horizontal-relative:page;mso-position-vertical-relative:page;z-index:-6258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Форм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1"/>
                    <w:w w:val="75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74.399902pt;margin-top:794.116028pt;width:49.735008pt;height:14pt;mso-position-horizontal-relative:page;mso-position-vertical-relative:page;z-index:-6247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75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75"/>
                  </w:rPr>
                  <w:t>в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: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8.446350pt;margin-top:794.116028pt;width:47.42941pt;height:14pt;mso-position-horizontal-relative:page;mso-position-vertical-relative:page;z-index:-6246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Ф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75"/>
                  </w:rPr>
                  <w:t>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2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75"/>
                  </w:rPr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74.399902pt;margin-top:794.116028pt;width:49.735008pt;height:14pt;mso-position-horizontal-relative:page;mso-position-vertical-relative:page;z-index:-6245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75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75"/>
                  </w:rPr>
                  <w:t>в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: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8.446350pt;margin-top:794.116028pt;width:47.42941pt;height:14pt;mso-position-horizontal-relative:page;mso-position-vertical-relative:page;z-index:-6244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Ф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75"/>
                  </w:rPr>
                  <w:t>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2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75"/>
                  </w:rPr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А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6.279785pt;margin-top:754.516052pt;width:21.470715pt;height:35.120pt;mso-position-horizontal-relative:page;mso-position-vertical-relative:page;z-index:-6256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  <w:p>
                <w:pPr>
                  <w:spacing w:line="140" w:lineRule="exact" w:before="6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</w:r>
              </w:p>
              <w:p>
                <w:pPr>
                  <w:pStyle w:val="BodyText"/>
                  <w:ind w:left="127" w:right="12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2.559906pt;margin-top:763.841064pt;width:250.226086pt;height:22.04pt;mso-position-horizontal-relative:page;mso-position-vertical-relative:page;z-index:-6255" type="#_x0000_t202" filled="f" stroked="f">
          <v:textbox inset="0,0,0,0">
            <w:txbxContent>
              <w:p>
                <w:pPr>
                  <w:spacing w:line="430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9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7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4.480003pt;margin-top:779.835999pt;width:177.386044pt;height:14.12pt;mso-position-horizontal-relative:page;mso-position-vertical-relative:page;z-index:-6254" type="#_x0000_t202" filled="f" stroked="f">
          <v:textbox inset="0,0,0,0">
            <w:txbxContent>
              <w:p>
                <w:pPr>
                  <w:pStyle w:val="BodyText"/>
                  <w:spacing w:line="268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з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46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К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у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ч</w:t>
                </w:r>
                <w:r>
                  <w:rPr>
                    <w:b w:val="0"/>
                    <w:bCs w:val="0"/>
                    <w:spacing w:val="47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7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2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№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3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2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ь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43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3"/>
                    <w:w w:val="75"/>
                  </w:rPr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-4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6.279785pt;margin-top:754.516052pt;width:21.470715pt;height:35.120pt;mso-position-horizontal-relative:page;mso-position-vertical-relative:page;z-index:-6253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  <w:p>
                <w:pPr>
                  <w:spacing w:line="140" w:lineRule="exact" w:before="6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</w:r>
              </w:p>
              <w:p>
                <w:pPr>
                  <w:pStyle w:val="BodyText"/>
                  <w:ind w:left="127" w:right="12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2.559906pt;margin-top:763.841064pt;width:250.226086pt;height:22.04pt;mso-position-horizontal-relative:page;mso-position-vertical-relative:page;z-index:-6252" type="#_x0000_t202" filled="f" stroked="f">
          <v:textbox inset="0,0,0,0">
            <w:txbxContent>
              <w:p>
                <w:pPr>
                  <w:spacing w:line="430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9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7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4.480003pt;margin-top:779.835999pt;width:177.386044pt;height:14.12pt;mso-position-horizontal-relative:page;mso-position-vertical-relative:page;z-index:-6251" type="#_x0000_t202" filled="f" stroked="f">
          <v:textbox inset="0,0,0,0">
            <w:txbxContent>
              <w:p>
                <w:pPr>
                  <w:pStyle w:val="BodyText"/>
                  <w:spacing w:line="268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з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46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К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у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ч</w:t>
                </w:r>
                <w:r>
                  <w:rPr>
                    <w:b w:val="0"/>
                    <w:bCs w:val="0"/>
                    <w:spacing w:val="47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7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2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№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3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2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ь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43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3"/>
                    <w:w w:val="75"/>
                  </w:rPr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-4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6.279785pt;margin-top:754.516052pt;width:21.470715pt;height:35.120pt;mso-position-horizontal-relative:page;mso-position-vertical-relative:page;z-index:-6250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  <w:p>
                <w:pPr>
                  <w:spacing w:line="140" w:lineRule="exact" w:before="6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</w:r>
              </w:p>
              <w:p>
                <w:pPr>
                  <w:pStyle w:val="BodyText"/>
                  <w:ind w:left="127" w:right="12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2.559906pt;margin-top:763.841064pt;width:250.226086pt;height:22.04pt;mso-position-horizontal-relative:page;mso-position-vertical-relative:page;z-index:-6249" type="#_x0000_t202" filled="f" stroked="f">
          <v:textbox inset="0,0,0,0">
            <w:txbxContent>
              <w:p>
                <w:pPr>
                  <w:spacing w:line="430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5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8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9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0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7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65"/>
                    <w:sz w:val="40"/>
                    <w:szCs w:val="4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65"/>
                    <w:sz w:val="40"/>
                    <w:szCs w:val="40"/>
                  </w:rPr>
                  <w:t>П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65"/>
                    <w:sz w:val="40"/>
                    <w:szCs w:val="40"/>
                  </w:rPr>
                  <w:t>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40"/>
                    <w:szCs w:val="4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4.480003pt;margin-top:779.835999pt;width:177.386044pt;height:14.12pt;mso-position-horizontal-relative:page;mso-position-vertical-relative:page;z-index:-6248" type="#_x0000_t202" filled="f" stroked="f">
          <v:textbox inset="0,0,0,0">
            <w:txbxContent>
              <w:p>
                <w:pPr>
                  <w:pStyle w:val="BodyText"/>
                  <w:spacing w:line="268" w:lineRule="exact"/>
                  <w:ind w:right="0"/>
                  <w:jc w:val="left"/>
                </w:pP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з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м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46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К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л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у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ч</w:t>
                </w:r>
                <w:r>
                  <w:rPr>
                    <w:b w:val="0"/>
                    <w:bCs w:val="0"/>
                    <w:spacing w:val="47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7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Л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2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75"/>
                  </w:rPr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№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1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к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3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о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2"/>
                    <w:w w:val="75"/>
                  </w:rPr>
                  <w:t>п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и</w:t>
                </w:r>
                <w:r>
                  <w:rPr>
                    <w:b w:val="0"/>
                    <w:bCs w:val="0"/>
                    <w:spacing w:val="-1"/>
                    <w:w w:val="75"/>
                  </w:rPr>
                  <w:t>с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ь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 </w:t>
                </w:r>
                <w:r>
                  <w:rPr>
                    <w:b w:val="0"/>
                    <w:bCs w:val="0"/>
                    <w:spacing w:val="43"/>
                    <w:w w:val="7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3"/>
                    <w:w w:val="75"/>
                  </w:rPr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Д</w:t>
                </w:r>
                <w:r>
                  <w:rPr>
                    <w:b w:val="0"/>
                    <w:bCs w:val="0"/>
                    <w:spacing w:val="-5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-4"/>
                    <w:w w:val="75"/>
                  </w:rPr>
                  <w:t>т</w:t>
                </w:r>
                <w:r>
                  <w:rPr>
                    <w:b w:val="0"/>
                    <w:bCs w:val="0"/>
                    <w:spacing w:val="0"/>
                    <w:w w:val="75"/>
                  </w:rPr>
                  <w:t>а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7.23999pt;margin-top:18.467468pt;width:20.625682pt;height:11.1194pt;mso-position-horizontal-relative:page;mso-position-vertical-relative:page;z-index:-6260" type="#_x0000_t202" filled="f" stroked="f">
          <v:textbox inset="0,0,0,0">
            <w:txbxContent>
              <w:p>
                <w:pPr>
                  <w:spacing w:line="206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  <w:sz w:val="18"/>
                    <w:szCs w:val="18"/>
                  </w:rPr>
                  <w:t>ст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5"/>
                    <w:sz w:val="18"/>
                    <w:szCs w:val="18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  <w:sz w:val="18"/>
                    <w:szCs w:val="18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75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5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7.119812pt;margin-top:18.467468pt;width:19.546498pt;height:11pt;mso-position-horizontal-relative:page;mso-position-vertical-relative:page;z-index:-625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0"/>
                    <w:sz w:val="18"/>
                    <w:szCs w:val="18"/>
                  </w:rPr>
                  <w:t>с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70"/>
                    <w:sz w:val="18"/>
                    <w:szCs w:val="18"/>
                  </w:rPr>
                  <w:t>т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0"/>
                    <w:sz w:val="18"/>
                    <w:szCs w:val="18"/>
                  </w:rPr>
                  <w:t>р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0"/>
                    <w:sz w:val="18"/>
                    <w:szCs w:val="18"/>
                  </w:rPr>
                  <w:t>.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4"/>
                    <w:w w:val="7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70"/>
                    <w:sz w:val="18"/>
                    <w:szCs w:val="18"/>
                  </w:rPr>
                  <w:t>4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3"/>
      <w:numFmt w:val="decimal"/>
      <w:lvlText w:val="%1"/>
      <w:lvlJc w:val="left"/>
      <w:pPr>
        <w:ind w:hanging="536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hanging="536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hanging="312"/>
        <w:jc w:val="right"/>
      </w:pPr>
      <w:rPr>
        <w:rFonts w:hint="default" w:ascii="Arial" w:hAnsi="Arial" w:eastAsia="Arial"/>
        <w:b/>
        <w:bCs/>
        <w:sz w:val="28"/>
        <w:szCs w:val="28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hanging="471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hanging="471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" w:hAnsi="Arial" w:eastAsia="Arial"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hanging="469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69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·"/>
      <w:lvlJc w:val="left"/>
      <w:pPr>
        <w:ind w:hanging="240"/>
      </w:pPr>
      <w:rPr>
        <w:rFonts w:hint="default" w:ascii="Symbol" w:hAnsi="Symbol" w:eastAsia="Symbol"/>
        <w:w w:val="76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hanging="382"/>
        <w:jc w:val="left"/>
      </w:pPr>
      <w:rPr>
        <w:rFonts w:hint="default" w:ascii="Arial" w:hAnsi="Arial" w:eastAsia="Arial"/>
        <w:w w:val="99"/>
        <w:sz w:val="24"/>
        <w:szCs w:val="24"/>
      </w:rPr>
    </w:lvl>
    <w:lvl w:ilvl="1">
      <w:start w:val="1"/>
      <w:numFmt w:val="bullet"/>
      <w:lvlText w:val="·"/>
      <w:lvlJc w:val="left"/>
      <w:pPr>
        <w:ind w:hanging="240"/>
      </w:pPr>
      <w:rPr>
        <w:rFonts w:hint="default" w:ascii="Symbol" w:hAnsi="Symbol" w:eastAsia="Symbol"/>
        <w:w w:val="76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4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."/>
      <w:lvlJc w:val="left"/>
      <w:pPr>
        <w:ind w:hanging="269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1">
      <w:start w:val="2"/>
      <w:numFmt w:val="decimal"/>
      <w:lvlText w:val="%2."/>
      <w:lvlJc w:val="left"/>
      <w:pPr>
        <w:ind w:hanging="334"/>
        <w:jc w:val="right"/>
      </w:pPr>
      <w:rPr>
        <w:rFonts w:hint="default" w:ascii="Arial" w:hAnsi="Arial" w:eastAsia="Arial"/>
        <w:spacing w:val="1"/>
        <w:w w:val="99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hanging="135"/>
        <w:jc w:val="lef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hanging="337"/>
        <w:jc w:val="right"/>
      </w:pPr>
      <w:rPr>
        <w:rFonts w:hint="default" w:ascii="Arial" w:hAnsi="Arial" w:eastAsia="Arial"/>
        <w:b/>
        <w:bCs/>
        <w:spacing w:val="1"/>
        <w:w w:val="99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hanging="353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hanging="353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hanging="35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353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hanging="202"/>
        <w:jc w:val="left"/>
      </w:pPr>
      <w:rPr>
        <w:rFonts w:hint="default" w:ascii="Times New Roman" w:hAnsi="Times New Roman" w:eastAsia="Times New Roman"/>
        <w:b/>
        <w:bCs/>
        <w:spacing w:val="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303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2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252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20"/>
      <w:ind w:left="968" w:hanging="202"/>
    </w:pPr>
    <w:rPr>
      <w:rFonts w:ascii="Times New Roman" w:hAnsi="Times New Roman" w:eastAsia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ind w:left="1068" w:hanging="303"/>
    </w:pPr>
    <w:rPr>
      <w:rFonts w:ascii="Times New Roman" w:hAnsi="Times New Roman" w:eastAsia="Times New Roman"/>
      <w:sz w:val="20"/>
      <w:szCs w:val="20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9"/>
      <w:outlineLvl w:val="1"/>
    </w:pPr>
    <w:rPr>
      <w:rFonts w:ascii="Arial" w:hAnsi="Arial" w:eastAsia="Arial"/>
      <w:sz w:val="40"/>
      <w:szCs w:val="40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ind w:hanging="315"/>
      <w:outlineLvl w:val="3"/>
    </w:pPr>
    <w:rPr>
      <w:rFonts w:ascii="Arial" w:hAnsi="Arial" w:eastAsia="Arial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1700"/>
      <w:outlineLvl w:val="4"/>
    </w:pPr>
    <w:rPr>
      <w:rFonts w:ascii="Arial" w:hAnsi="Arial" w:eastAsia="Arial"/>
      <w:sz w:val="28"/>
      <w:szCs w:val="28"/>
    </w:rPr>
  </w:style>
  <w:style w:styleId="Heading5" w:type="paragraph">
    <w:name w:val="Heading 5"/>
    <w:basedOn w:val="Normal"/>
    <w:uiPriority w:val="1"/>
    <w:qFormat/>
    <w:pPr>
      <w:ind w:left="231"/>
      <w:outlineLvl w:val="5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image" Target="media/image5.jpg"/><Relationship Id="rId10" Type="http://schemas.openxmlformats.org/officeDocument/2006/relationships/image" Target="media/image6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image" Target="media/image7.png"/><Relationship Id="rId14" Type="http://schemas.openxmlformats.org/officeDocument/2006/relationships/image" Target="media/image8.jp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jpg"/><Relationship Id="rId19" Type="http://schemas.openxmlformats.org/officeDocument/2006/relationships/image" Target="media/image13.png"/><Relationship Id="rId20" Type="http://schemas.openxmlformats.org/officeDocument/2006/relationships/header" Target="header2.xml"/><Relationship Id="rId21" Type="http://schemas.openxmlformats.org/officeDocument/2006/relationships/image" Target="media/image14.png"/><Relationship Id="rId22" Type="http://schemas.openxmlformats.org/officeDocument/2006/relationships/image" Target="media/image15.jpg"/><Relationship Id="rId23" Type="http://schemas.openxmlformats.org/officeDocument/2006/relationships/image" Target="media/image16.png"/><Relationship Id="rId24" Type="http://schemas.openxmlformats.org/officeDocument/2006/relationships/header" Target="header3.xml"/><Relationship Id="rId25" Type="http://schemas.openxmlformats.org/officeDocument/2006/relationships/image" Target="media/image17.png"/><Relationship Id="rId26" Type="http://schemas.openxmlformats.org/officeDocument/2006/relationships/image" Target="media/image18.jpg"/><Relationship Id="rId27" Type="http://schemas.openxmlformats.org/officeDocument/2006/relationships/image" Target="media/image19.png"/><Relationship Id="rId28" Type="http://schemas.openxmlformats.org/officeDocument/2006/relationships/header" Target="header4.xml"/><Relationship Id="rId29" Type="http://schemas.openxmlformats.org/officeDocument/2006/relationships/footer" Target="footer2.xml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header" Target="header5.xml"/><Relationship Id="rId38" Type="http://schemas.openxmlformats.org/officeDocument/2006/relationships/footer" Target="footer3.xml"/><Relationship Id="rId39" Type="http://schemas.openxmlformats.org/officeDocument/2006/relationships/header" Target="header6.xml"/><Relationship Id="rId40" Type="http://schemas.openxmlformats.org/officeDocument/2006/relationships/footer" Target="footer4.xml"/><Relationship Id="rId41" Type="http://schemas.openxmlformats.org/officeDocument/2006/relationships/header" Target="header7.xml"/><Relationship Id="rId42" Type="http://schemas.openxmlformats.org/officeDocument/2006/relationships/footer" Target="footer5.xml"/><Relationship Id="rId43" Type="http://schemas.openxmlformats.org/officeDocument/2006/relationships/header" Target="header8.xml"/><Relationship Id="rId44" Type="http://schemas.openxmlformats.org/officeDocument/2006/relationships/footer" Target="footer6.xml"/><Relationship Id="rId45" Type="http://schemas.openxmlformats.org/officeDocument/2006/relationships/header" Target="header9.xml"/><Relationship Id="rId46" Type="http://schemas.openxmlformats.org/officeDocument/2006/relationships/footer" Target="footer7.xml"/><Relationship Id="rId47" Type="http://schemas.openxmlformats.org/officeDocument/2006/relationships/header" Target="header10.xml"/><Relationship Id="rId48" Type="http://schemas.openxmlformats.org/officeDocument/2006/relationships/footer" Target="footer8.xml"/><Relationship Id="rId49" Type="http://schemas.openxmlformats.org/officeDocument/2006/relationships/header" Target="header11.xml"/><Relationship Id="rId50" Type="http://schemas.openxmlformats.org/officeDocument/2006/relationships/footer" Target="footer9.xml"/><Relationship Id="rId51" Type="http://schemas.openxmlformats.org/officeDocument/2006/relationships/header" Target="header12.xml"/><Relationship Id="rId52" Type="http://schemas.openxmlformats.org/officeDocument/2006/relationships/footer" Target="footer10.xml"/><Relationship Id="rId53" Type="http://schemas.openxmlformats.org/officeDocument/2006/relationships/header" Target="header13.xml"/><Relationship Id="rId54" Type="http://schemas.openxmlformats.org/officeDocument/2006/relationships/footer" Target="footer11.xml"/><Relationship Id="rId55" Type="http://schemas.openxmlformats.org/officeDocument/2006/relationships/header" Target="header14.xml"/><Relationship Id="rId56" Type="http://schemas.openxmlformats.org/officeDocument/2006/relationships/footer" Target="footer12.xml"/><Relationship Id="rId57" Type="http://schemas.openxmlformats.org/officeDocument/2006/relationships/image" Target="media/image27.png"/><Relationship Id="rId58" Type="http://schemas.openxmlformats.org/officeDocument/2006/relationships/header" Target="header15.xml"/><Relationship Id="rId59" Type="http://schemas.openxmlformats.org/officeDocument/2006/relationships/footer" Target="footer13.xml"/><Relationship Id="rId60" Type="http://schemas.openxmlformats.org/officeDocument/2006/relationships/image" Target="media/image28.png"/><Relationship Id="rId61" Type="http://schemas.openxmlformats.org/officeDocument/2006/relationships/image" Target="media/image29.jpg"/><Relationship Id="rId62" Type="http://schemas.openxmlformats.org/officeDocument/2006/relationships/image" Target="media/image30.png"/><Relationship Id="rId63" Type="http://schemas.openxmlformats.org/officeDocument/2006/relationships/header" Target="header16.xml"/><Relationship Id="rId64" Type="http://schemas.openxmlformats.org/officeDocument/2006/relationships/footer" Target="footer14.xml"/><Relationship Id="rId65" Type="http://schemas.openxmlformats.org/officeDocument/2006/relationships/image" Target="media/image31.png"/><Relationship Id="rId66" Type="http://schemas.openxmlformats.org/officeDocument/2006/relationships/header" Target="header17.xml"/><Relationship Id="rId67" Type="http://schemas.openxmlformats.org/officeDocument/2006/relationships/footer" Target="footer15.xml"/><Relationship Id="rId68" Type="http://schemas.openxmlformats.org/officeDocument/2006/relationships/image" Target="media/image32.png"/><Relationship Id="rId69" Type="http://schemas.openxmlformats.org/officeDocument/2006/relationships/image" Target="media/image33.jpg"/><Relationship Id="rId70" Type="http://schemas.openxmlformats.org/officeDocument/2006/relationships/image" Target="media/image34.png"/><Relationship Id="rId71" Type="http://schemas.openxmlformats.org/officeDocument/2006/relationships/header" Target="header18.xml"/><Relationship Id="rId72" Type="http://schemas.openxmlformats.org/officeDocument/2006/relationships/footer" Target="footer16.xml"/><Relationship Id="rId73" Type="http://schemas.openxmlformats.org/officeDocument/2006/relationships/image" Target="media/image35.png"/><Relationship Id="rId74" Type="http://schemas.openxmlformats.org/officeDocument/2006/relationships/image" Target="media/image36.jpg"/><Relationship Id="rId75" Type="http://schemas.openxmlformats.org/officeDocument/2006/relationships/image" Target="media/image37.png"/><Relationship Id="rId76" Type="http://schemas.openxmlformats.org/officeDocument/2006/relationships/header" Target="header19.xml"/><Relationship Id="rId77" Type="http://schemas.openxmlformats.org/officeDocument/2006/relationships/footer" Target="footer17.xml"/><Relationship Id="rId78" Type="http://schemas.openxmlformats.org/officeDocument/2006/relationships/header" Target="header20.xml"/><Relationship Id="rId79" Type="http://schemas.openxmlformats.org/officeDocument/2006/relationships/footer" Target="footer18.xml"/><Relationship Id="rId80" Type="http://schemas.openxmlformats.org/officeDocument/2006/relationships/image" Target="media/image38.jpg"/><Relationship Id="rId81" Type="http://schemas.openxmlformats.org/officeDocument/2006/relationships/header" Target="header21.xml"/><Relationship Id="rId82" Type="http://schemas.openxmlformats.org/officeDocument/2006/relationships/footer" Target="footer19.xml"/><Relationship Id="rId83" Type="http://schemas.openxmlformats.org/officeDocument/2006/relationships/image" Target="media/image39.jpg"/><Relationship Id="rId84" Type="http://schemas.openxmlformats.org/officeDocument/2006/relationships/header" Target="header22.xml"/><Relationship Id="rId85" Type="http://schemas.openxmlformats.org/officeDocument/2006/relationships/footer" Target="footer20.xml"/><Relationship Id="rId86" Type="http://schemas.openxmlformats.org/officeDocument/2006/relationships/image" Target="media/image40.jpg"/><Relationship Id="rId87" Type="http://schemas.openxmlformats.org/officeDocument/2006/relationships/header" Target="header23.xml"/><Relationship Id="rId88" Type="http://schemas.openxmlformats.org/officeDocument/2006/relationships/footer" Target="footer21.xml"/><Relationship Id="rId89" Type="http://schemas.openxmlformats.org/officeDocument/2006/relationships/image" Target="media/image41.jpg"/><Relationship Id="rId90" Type="http://schemas.openxmlformats.org/officeDocument/2006/relationships/header" Target="header24.xml"/><Relationship Id="rId91" Type="http://schemas.openxmlformats.org/officeDocument/2006/relationships/footer" Target="footer22.xml"/><Relationship Id="rId92" Type="http://schemas.openxmlformats.org/officeDocument/2006/relationships/image" Target="media/image42.jpg"/><Relationship Id="rId93" Type="http://schemas.openxmlformats.org/officeDocument/2006/relationships/header" Target="header25.xml"/><Relationship Id="rId94" Type="http://schemas.openxmlformats.org/officeDocument/2006/relationships/footer" Target="footer23.xml"/><Relationship Id="rId95" Type="http://schemas.openxmlformats.org/officeDocument/2006/relationships/image" Target="media/image43.jpg"/><Relationship Id="rId96" Type="http://schemas.openxmlformats.org/officeDocument/2006/relationships/header" Target="header26.xml"/><Relationship Id="rId97" Type="http://schemas.openxmlformats.org/officeDocument/2006/relationships/footer" Target="footer24.xml"/><Relationship Id="rId98" Type="http://schemas.openxmlformats.org/officeDocument/2006/relationships/image" Target="media/image44.jpg"/><Relationship Id="rId99" Type="http://schemas.openxmlformats.org/officeDocument/2006/relationships/header" Target="header27.xml"/><Relationship Id="rId100" Type="http://schemas.openxmlformats.org/officeDocument/2006/relationships/footer" Target="footer25.xml"/><Relationship Id="rId101" Type="http://schemas.openxmlformats.org/officeDocument/2006/relationships/image" Target="media/image45.jpg"/><Relationship Id="rId102" Type="http://schemas.openxmlformats.org/officeDocument/2006/relationships/header" Target="header28.xml"/><Relationship Id="rId103" Type="http://schemas.openxmlformats.org/officeDocument/2006/relationships/footer" Target="footer26.xml"/><Relationship Id="rId104" Type="http://schemas.openxmlformats.org/officeDocument/2006/relationships/image" Target="media/image46.jpg"/><Relationship Id="rId105" Type="http://schemas.openxmlformats.org/officeDocument/2006/relationships/header" Target="header29.xml"/><Relationship Id="rId106" Type="http://schemas.openxmlformats.org/officeDocument/2006/relationships/footer" Target="footer27.xml"/><Relationship Id="rId107" Type="http://schemas.openxmlformats.org/officeDocument/2006/relationships/image" Target="media/image47.jpg"/><Relationship Id="rId108" Type="http://schemas.openxmlformats.org/officeDocument/2006/relationships/header" Target="header30.xml"/><Relationship Id="rId109" Type="http://schemas.openxmlformats.org/officeDocument/2006/relationships/footer" Target="footer28.xml"/><Relationship Id="rId110" Type="http://schemas.openxmlformats.org/officeDocument/2006/relationships/image" Target="media/image48.jpg"/><Relationship Id="rId111" Type="http://schemas.openxmlformats.org/officeDocument/2006/relationships/header" Target="header31.xml"/><Relationship Id="rId112" Type="http://schemas.openxmlformats.org/officeDocument/2006/relationships/footer" Target="footer29.xml"/><Relationship Id="rId113" Type="http://schemas.openxmlformats.org/officeDocument/2006/relationships/image" Target="media/image49.jpg"/><Relationship Id="rId114" Type="http://schemas.openxmlformats.org/officeDocument/2006/relationships/header" Target="header32.xml"/><Relationship Id="rId115" Type="http://schemas.openxmlformats.org/officeDocument/2006/relationships/footer" Target="footer30.xml"/><Relationship Id="rId116" Type="http://schemas.openxmlformats.org/officeDocument/2006/relationships/image" Target="media/image50.jpg"/><Relationship Id="rId117" Type="http://schemas.openxmlformats.org/officeDocument/2006/relationships/header" Target="header33.xml"/><Relationship Id="rId118" Type="http://schemas.openxmlformats.org/officeDocument/2006/relationships/footer" Target="footer31.xml"/><Relationship Id="rId119" Type="http://schemas.openxmlformats.org/officeDocument/2006/relationships/image" Target="media/image51.jpg"/><Relationship Id="rId120" Type="http://schemas.openxmlformats.org/officeDocument/2006/relationships/header" Target="header34.xml"/><Relationship Id="rId121" Type="http://schemas.openxmlformats.org/officeDocument/2006/relationships/footer" Target="footer32.xml"/><Relationship Id="rId122" Type="http://schemas.openxmlformats.org/officeDocument/2006/relationships/image" Target="media/image52.jpg"/><Relationship Id="rId123" Type="http://schemas.openxmlformats.org/officeDocument/2006/relationships/header" Target="header35.xml"/><Relationship Id="rId124" Type="http://schemas.openxmlformats.org/officeDocument/2006/relationships/footer" Target="footer33.xml"/><Relationship Id="rId125" Type="http://schemas.openxmlformats.org/officeDocument/2006/relationships/image" Target="media/image53.jpg"/><Relationship Id="rId126" Type="http://schemas.openxmlformats.org/officeDocument/2006/relationships/header" Target="header36.xml"/><Relationship Id="rId127" Type="http://schemas.openxmlformats.org/officeDocument/2006/relationships/footer" Target="footer34.xml"/><Relationship Id="rId128" Type="http://schemas.openxmlformats.org/officeDocument/2006/relationships/image" Target="media/image54.jpg"/><Relationship Id="rId129" Type="http://schemas.openxmlformats.org/officeDocument/2006/relationships/header" Target="header37.xml"/><Relationship Id="rId130" Type="http://schemas.openxmlformats.org/officeDocument/2006/relationships/footer" Target="footer35.xml"/><Relationship Id="rId131" Type="http://schemas.openxmlformats.org/officeDocument/2006/relationships/image" Target="media/image55.jpg"/><Relationship Id="rId132" Type="http://schemas.openxmlformats.org/officeDocument/2006/relationships/header" Target="header38.xml"/><Relationship Id="rId133" Type="http://schemas.openxmlformats.org/officeDocument/2006/relationships/footer" Target="footer36.xml"/><Relationship Id="rId134" Type="http://schemas.openxmlformats.org/officeDocument/2006/relationships/image" Target="media/image56.jpg"/><Relationship Id="rId135" Type="http://schemas.openxmlformats.org/officeDocument/2006/relationships/header" Target="header39.xml"/><Relationship Id="rId136" Type="http://schemas.openxmlformats.org/officeDocument/2006/relationships/footer" Target="footer37.xml"/><Relationship Id="rId137" Type="http://schemas.openxmlformats.org/officeDocument/2006/relationships/image" Target="media/image57.jpg"/><Relationship Id="rId138" Type="http://schemas.openxmlformats.org/officeDocument/2006/relationships/header" Target="header40.xml"/><Relationship Id="rId139" Type="http://schemas.openxmlformats.org/officeDocument/2006/relationships/footer" Target="footer38.xml"/><Relationship Id="rId140" Type="http://schemas.openxmlformats.org/officeDocument/2006/relationships/image" Target="media/image58.jpg"/><Relationship Id="rId141" Type="http://schemas.openxmlformats.org/officeDocument/2006/relationships/header" Target="header41.xml"/><Relationship Id="rId142" Type="http://schemas.openxmlformats.org/officeDocument/2006/relationships/footer" Target="footer39.xml"/><Relationship Id="rId143" Type="http://schemas.openxmlformats.org/officeDocument/2006/relationships/image" Target="media/image59.jpg"/><Relationship Id="rId144" Type="http://schemas.openxmlformats.org/officeDocument/2006/relationships/header" Target="header42.xml"/><Relationship Id="rId145" Type="http://schemas.openxmlformats.org/officeDocument/2006/relationships/footer" Target="footer40.xml"/><Relationship Id="rId146" Type="http://schemas.openxmlformats.org/officeDocument/2006/relationships/image" Target="media/image60.jpg"/><Relationship Id="rId147" Type="http://schemas.openxmlformats.org/officeDocument/2006/relationships/header" Target="header43.xml"/><Relationship Id="rId148" Type="http://schemas.openxmlformats.org/officeDocument/2006/relationships/footer" Target="footer41.xml"/><Relationship Id="rId149" Type="http://schemas.openxmlformats.org/officeDocument/2006/relationships/image" Target="media/image61.jpg"/><Relationship Id="rId150" Type="http://schemas.openxmlformats.org/officeDocument/2006/relationships/header" Target="header44.xml"/><Relationship Id="rId151" Type="http://schemas.openxmlformats.org/officeDocument/2006/relationships/footer" Target="footer42.xml"/><Relationship Id="rId152" Type="http://schemas.openxmlformats.org/officeDocument/2006/relationships/image" Target="media/image62.jpg"/><Relationship Id="rId153" Type="http://schemas.openxmlformats.org/officeDocument/2006/relationships/header" Target="header45.xml"/><Relationship Id="rId154" Type="http://schemas.openxmlformats.org/officeDocument/2006/relationships/footer" Target="footer43.xml"/><Relationship Id="rId155" Type="http://schemas.openxmlformats.org/officeDocument/2006/relationships/image" Target="media/image63.jpg"/><Relationship Id="rId156" Type="http://schemas.openxmlformats.org/officeDocument/2006/relationships/header" Target="header46.xml"/><Relationship Id="rId157" Type="http://schemas.openxmlformats.org/officeDocument/2006/relationships/footer" Target="footer44.xml"/><Relationship Id="rId158" Type="http://schemas.openxmlformats.org/officeDocument/2006/relationships/image" Target="media/image64.jpg"/><Relationship Id="rId159" Type="http://schemas.openxmlformats.org/officeDocument/2006/relationships/header" Target="header47.xml"/><Relationship Id="rId160" Type="http://schemas.openxmlformats.org/officeDocument/2006/relationships/footer" Target="footer45.xml"/><Relationship Id="rId161" Type="http://schemas.openxmlformats.org/officeDocument/2006/relationships/image" Target="media/image65.jpg"/><Relationship Id="rId162" Type="http://schemas.openxmlformats.org/officeDocument/2006/relationships/header" Target="header48.xml"/><Relationship Id="rId163" Type="http://schemas.openxmlformats.org/officeDocument/2006/relationships/footer" Target="footer46.xml"/><Relationship Id="rId164" Type="http://schemas.openxmlformats.org/officeDocument/2006/relationships/image" Target="media/image66.jpg"/><Relationship Id="rId165" Type="http://schemas.openxmlformats.org/officeDocument/2006/relationships/header" Target="header49.xml"/><Relationship Id="rId166" Type="http://schemas.openxmlformats.org/officeDocument/2006/relationships/footer" Target="footer47.xml"/><Relationship Id="rId167" Type="http://schemas.openxmlformats.org/officeDocument/2006/relationships/image" Target="media/image67.jpg"/><Relationship Id="rId168" Type="http://schemas.openxmlformats.org/officeDocument/2006/relationships/header" Target="header50.xml"/><Relationship Id="rId169" Type="http://schemas.openxmlformats.org/officeDocument/2006/relationships/footer" Target="footer48.xml"/><Relationship Id="rId170" Type="http://schemas.openxmlformats.org/officeDocument/2006/relationships/image" Target="media/image68.jpg"/><Relationship Id="rId171" Type="http://schemas.openxmlformats.org/officeDocument/2006/relationships/image" Target="media/image69.png"/><Relationship Id="rId172" Type="http://schemas.openxmlformats.org/officeDocument/2006/relationships/image" Target="media/image70.png"/><Relationship Id="rId173" Type="http://schemas.openxmlformats.org/officeDocument/2006/relationships/image" Target="media/image71.png"/><Relationship Id="rId174" Type="http://schemas.openxmlformats.org/officeDocument/2006/relationships/image" Target="media/image72.jpg"/><Relationship Id="rId175" Type="http://schemas.openxmlformats.org/officeDocument/2006/relationships/image" Target="media/image73.jpg"/><Relationship Id="rId176" Type="http://schemas.openxmlformats.org/officeDocument/2006/relationships/image" Target="media/image74.png"/><Relationship Id="rId177" Type="http://schemas.openxmlformats.org/officeDocument/2006/relationships/image" Target="media/image75.png"/><Relationship Id="rId178" Type="http://schemas.openxmlformats.org/officeDocument/2006/relationships/image" Target="media/image76.png"/><Relationship Id="rId179" Type="http://schemas.openxmlformats.org/officeDocument/2006/relationships/image" Target="media/image77.png"/><Relationship Id="rId180" Type="http://schemas.openxmlformats.org/officeDocument/2006/relationships/image" Target="media/image78.png"/><Relationship Id="rId181" Type="http://schemas.openxmlformats.org/officeDocument/2006/relationships/image" Target="media/image79.png"/><Relationship Id="rId182" Type="http://schemas.openxmlformats.org/officeDocument/2006/relationships/image" Target="media/image80.png"/><Relationship Id="rId183" Type="http://schemas.openxmlformats.org/officeDocument/2006/relationships/image" Target="media/image81.png"/><Relationship Id="rId184" Type="http://schemas.openxmlformats.org/officeDocument/2006/relationships/image" Target="media/image82.png"/><Relationship Id="rId185" Type="http://schemas.openxmlformats.org/officeDocument/2006/relationships/image" Target="media/image83.png"/><Relationship Id="rId186" Type="http://schemas.openxmlformats.org/officeDocument/2006/relationships/image" Target="media/image84.png"/><Relationship Id="rId187" Type="http://schemas.openxmlformats.org/officeDocument/2006/relationships/image" Target="media/image85.png"/><Relationship Id="rId188" Type="http://schemas.openxmlformats.org/officeDocument/2006/relationships/image" Target="media/image86.jpg"/><Relationship Id="rId189" Type="http://schemas.openxmlformats.org/officeDocument/2006/relationships/image" Target="media/image87.png"/><Relationship Id="rId190" Type="http://schemas.openxmlformats.org/officeDocument/2006/relationships/image" Target="media/image88.png"/><Relationship Id="rId191" Type="http://schemas.openxmlformats.org/officeDocument/2006/relationships/image" Target="media/image89.png"/><Relationship Id="rId192" Type="http://schemas.openxmlformats.org/officeDocument/2006/relationships/image" Target="media/image90.png"/><Relationship Id="rId193" Type="http://schemas.openxmlformats.org/officeDocument/2006/relationships/image" Target="media/image91.png"/><Relationship Id="rId194" Type="http://schemas.openxmlformats.org/officeDocument/2006/relationships/image" Target="media/image92.png"/><Relationship Id="rId195" Type="http://schemas.openxmlformats.org/officeDocument/2006/relationships/image" Target="media/image93.png"/><Relationship Id="rId196" Type="http://schemas.openxmlformats.org/officeDocument/2006/relationships/image" Target="media/image94.png"/><Relationship Id="rId197" Type="http://schemas.openxmlformats.org/officeDocument/2006/relationships/image" Target="media/image95.png"/><Relationship Id="rId198" Type="http://schemas.openxmlformats.org/officeDocument/2006/relationships/image" Target="media/image96.png"/><Relationship Id="rId199" Type="http://schemas.openxmlformats.org/officeDocument/2006/relationships/image" Target="media/image97.png"/><Relationship Id="rId200" Type="http://schemas.openxmlformats.org/officeDocument/2006/relationships/image" Target="media/image98.png"/><Relationship Id="rId201" Type="http://schemas.openxmlformats.org/officeDocument/2006/relationships/image" Target="media/image99.png"/><Relationship Id="rId202" Type="http://schemas.openxmlformats.org/officeDocument/2006/relationships/image" Target="media/image100.png"/><Relationship Id="rId203" Type="http://schemas.openxmlformats.org/officeDocument/2006/relationships/image" Target="media/image101.png"/><Relationship Id="rId204" Type="http://schemas.openxmlformats.org/officeDocument/2006/relationships/image" Target="media/image102.png"/><Relationship Id="rId205" Type="http://schemas.openxmlformats.org/officeDocument/2006/relationships/image" Target="media/image103.png"/><Relationship Id="rId206" Type="http://schemas.openxmlformats.org/officeDocument/2006/relationships/image" Target="media/image104.png"/><Relationship Id="rId207" Type="http://schemas.openxmlformats.org/officeDocument/2006/relationships/image" Target="media/image105.png"/><Relationship Id="rId208" Type="http://schemas.openxmlformats.org/officeDocument/2006/relationships/image" Target="media/image106.png"/><Relationship Id="rId209" Type="http://schemas.openxmlformats.org/officeDocument/2006/relationships/image" Target="media/image107.png"/><Relationship Id="rId210" Type="http://schemas.openxmlformats.org/officeDocument/2006/relationships/image" Target="media/image108.png"/><Relationship Id="rId211" Type="http://schemas.openxmlformats.org/officeDocument/2006/relationships/image" Target="media/image109.png"/><Relationship Id="rId212" Type="http://schemas.openxmlformats.org/officeDocument/2006/relationships/image" Target="media/image110.png"/><Relationship Id="rId213" Type="http://schemas.openxmlformats.org/officeDocument/2006/relationships/image" Target="media/image111.png"/><Relationship Id="rId214" Type="http://schemas.openxmlformats.org/officeDocument/2006/relationships/image" Target="media/image112.png"/><Relationship Id="rId2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Popova_O</dc:creator>
  <dc:title>_00 Обложка</dc:title>
  <dcterms:created xsi:type="dcterms:W3CDTF">2016-09-16T09:20:48Z</dcterms:created>
  <dcterms:modified xsi:type="dcterms:W3CDTF">2016-09-16T09:20:48Z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2016-04-26T00:00:00Z</vt:filetime>
  </property>
  <property fmtid="{D5CDD505-2E9C-101B-9397-08002B2CF9AE}" pid="3" name="LastSaved">
    <vt:filetime>2016-09-16T00:00:00Z</vt:filetime>
  </property>
</Properties>
</file>